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7AB813" w14:textId="50CF0ECF" w:rsidR="00FA2115" w:rsidRDefault="00FA2115" w:rsidP="00FA2115">
      <w:pPr>
        <w:pStyle w:val="Nagwek1"/>
        <w:jc w:val="right"/>
        <w:rPr>
          <w:sz w:val="24"/>
          <w:szCs w:val="24"/>
        </w:rPr>
      </w:pPr>
    </w:p>
    <w:p w14:paraId="51F4A68A" w14:textId="77777777" w:rsidR="00FA2115" w:rsidRDefault="00FA2115" w:rsidP="00FA2115">
      <w:pPr>
        <w:pStyle w:val="Nagwek1"/>
        <w:jc w:val="right"/>
        <w:rPr>
          <w:sz w:val="24"/>
          <w:szCs w:val="24"/>
        </w:rPr>
      </w:pPr>
      <w:r>
        <w:rPr>
          <w:sz w:val="24"/>
          <w:szCs w:val="24"/>
        </w:rPr>
        <w:t>Załącznik nr 4</w:t>
      </w:r>
    </w:p>
    <w:p w14:paraId="31A5DCDE" w14:textId="77777777" w:rsidR="00FA2115" w:rsidRDefault="00FA2115" w:rsidP="00FA2115">
      <w:pPr>
        <w:pStyle w:val="Nagwek1"/>
        <w:rPr>
          <w:sz w:val="24"/>
          <w:szCs w:val="24"/>
        </w:rPr>
      </w:pPr>
    </w:p>
    <w:p w14:paraId="4316F73B" w14:textId="77777777" w:rsidR="00FA2115" w:rsidRDefault="00FA2115" w:rsidP="00FA2115">
      <w:pPr>
        <w:pStyle w:val="Nagwek1"/>
        <w:rPr>
          <w:sz w:val="24"/>
          <w:szCs w:val="24"/>
        </w:rPr>
      </w:pPr>
      <w:r>
        <w:rPr>
          <w:sz w:val="24"/>
          <w:szCs w:val="24"/>
        </w:rPr>
        <w:t>WZÓR UMOWY O ŚWIADCZENIE USŁUG</w:t>
      </w:r>
    </w:p>
    <w:p w14:paraId="63177051" w14:textId="77777777" w:rsidR="00FA2115" w:rsidRDefault="00FA2115" w:rsidP="00FA2115">
      <w:pPr>
        <w:spacing w:before="48" w:line="240" w:lineRule="atLeast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Ostateczna treść umowy może ulec zmianie w zakresie nie zmieniającym istotnych postanowień wzoru umowy i SWZ.</w:t>
      </w:r>
    </w:p>
    <w:p w14:paraId="153CC41F" w14:textId="77777777" w:rsidR="00FA2115" w:rsidRDefault="00FA2115" w:rsidP="00FA2115">
      <w:pPr>
        <w:rPr>
          <w:sz w:val="24"/>
          <w:szCs w:val="24"/>
        </w:rPr>
      </w:pPr>
    </w:p>
    <w:p w14:paraId="573C93EE" w14:textId="77777777" w:rsidR="00FA2115" w:rsidRPr="00975BAC" w:rsidRDefault="00FA2115" w:rsidP="00FA2115">
      <w:pPr>
        <w:pStyle w:val="Tekstpodstawowy"/>
        <w:jc w:val="both"/>
        <w:rPr>
          <w:szCs w:val="24"/>
        </w:rPr>
      </w:pPr>
      <w:r w:rsidRPr="00975BAC">
        <w:rPr>
          <w:szCs w:val="24"/>
        </w:rPr>
        <w:t>Zawarta w Krakowie w wyniku przeprowadzonego postępowania o zamówienie publiczne w trybie „</w:t>
      </w:r>
      <w:r>
        <w:rPr>
          <w:b/>
          <w:szCs w:val="24"/>
        </w:rPr>
        <w:t>podstawowym bez negocjacji</w:t>
      </w:r>
      <w:r w:rsidRPr="00975BAC">
        <w:rPr>
          <w:szCs w:val="24"/>
        </w:rPr>
        <w:t>”</w:t>
      </w:r>
    </w:p>
    <w:p w14:paraId="4A03F3EB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pomiędzy:</w:t>
      </w:r>
    </w:p>
    <w:p w14:paraId="14B14BC6" w14:textId="77777777" w:rsidR="00FA2115" w:rsidRPr="00975BAC" w:rsidRDefault="00FA2115" w:rsidP="00FA2115">
      <w:pPr>
        <w:pStyle w:val="Tekstpodstawowy"/>
        <w:ind w:right="-47"/>
        <w:jc w:val="both"/>
        <w:rPr>
          <w:b/>
          <w:szCs w:val="24"/>
        </w:rPr>
      </w:pPr>
      <w:r w:rsidRPr="00975BAC">
        <w:rPr>
          <w:b/>
          <w:szCs w:val="24"/>
        </w:rPr>
        <w:t>Akademia Górniczo – Hutnicza im. Stanisława Staszica w Krakowie, Kraków</w:t>
      </w:r>
      <w:r w:rsidRPr="00975BAC">
        <w:rPr>
          <w:b/>
          <w:color w:val="000000"/>
          <w:szCs w:val="24"/>
        </w:rPr>
        <w:t xml:space="preserve">, </w:t>
      </w:r>
      <w:r w:rsidRPr="00975BAC">
        <w:rPr>
          <w:b/>
          <w:szCs w:val="24"/>
        </w:rPr>
        <w:t>Al.</w:t>
      </w:r>
      <w:r>
        <w:rPr>
          <w:b/>
          <w:szCs w:val="24"/>
        </w:rPr>
        <w:t xml:space="preserve"> </w:t>
      </w:r>
      <w:r w:rsidRPr="00975BAC">
        <w:rPr>
          <w:b/>
          <w:szCs w:val="24"/>
        </w:rPr>
        <w:t xml:space="preserve">Mickiewicza 30 </w:t>
      </w:r>
    </w:p>
    <w:p w14:paraId="70B4B6C1" w14:textId="77777777" w:rsidR="00FA2115" w:rsidRPr="00975BAC" w:rsidRDefault="00FA2115" w:rsidP="00FA2115">
      <w:pPr>
        <w:pStyle w:val="Tekstpodstawowy"/>
        <w:ind w:right="-47"/>
        <w:jc w:val="both"/>
        <w:rPr>
          <w:b/>
          <w:szCs w:val="24"/>
        </w:rPr>
      </w:pPr>
      <w:r w:rsidRPr="00975BAC">
        <w:rPr>
          <w:szCs w:val="24"/>
        </w:rPr>
        <w:t>Wydział /Instytut, inna jednostka/..........................................................</w:t>
      </w:r>
    </w:p>
    <w:p w14:paraId="5FD4036C" w14:textId="77777777" w:rsidR="00FA2115" w:rsidRPr="00975BAC" w:rsidRDefault="00FA2115" w:rsidP="00FA2115">
      <w:pPr>
        <w:pStyle w:val="Tekstpodstawowy"/>
        <w:ind w:right="-47"/>
        <w:jc w:val="both"/>
        <w:rPr>
          <w:szCs w:val="24"/>
        </w:rPr>
      </w:pPr>
      <w:r w:rsidRPr="00975BAC">
        <w:rPr>
          <w:szCs w:val="24"/>
        </w:rPr>
        <w:t>reprezentowana przez:</w:t>
      </w:r>
    </w:p>
    <w:p w14:paraId="63942312" w14:textId="77777777" w:rsidR="00FA2115" w:rsidRPr="00975BAC" w:rsidRDefault="00FA2115" w:rsidP="00FA2115">
      <w:pPr>
        <w:pStyle w:val="Tekstpodstawowy"/>
        <w:ind w:right="-47"/>
        <w:jc w:val="both"/>
        <w:rPr>
          <w:szCs w:val="24"/>
        </w:rPr>
      </w:pPr>
      <w:r w:rsidRPr="00975BAC">
        <w:rPr>
          <w:szCs w:val="24"/>
        </w:rPr>
        <w:t xml:space="preserve">1.Dziekana Wydziału /Kierownika Jednostki/................................................. </w:t>
      </w:r>
    </w:p>
    <w:p w14:paraId="45124567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2.Kwestora/Z-</w:t>
      </w:r>
      <w:proofErr w:type="spellStart"/>
      <w:r w:rsidRPr="00975BAC">
        <w:rPr>
          <w:sz w:val="24"/>
          <w:szCs w:val="24"/>
        </w:rPr>
        <w:t>cę</w:t>
      </w:r>
      <w:proofErr w:type="spellEnd"/>
      <w:r w:rsidRPr="00975BAC">
        <w:rPr>
          <w:sz w:val="24"/>
          <w:szCs w:val="24"/>
        </w:rPr>
        <w:t xml:space="preserve"> Kwestora/ ..................................................................</w:t>
      </w:r>
    </w:p>
    <w:p w14:paraId="68FD4E6B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zwaną dalej </w:t>
      </w:r>
      <w:r w:rsidRPr="00F53B31">
        <w:rPr>
          <w:b/>
          <w:sz w:val="24"/>
          <w:szCs w:val="24"/>
        </w:rPr>
        <w:t>ZLECENIODAWCĄ</w:t>
      </w:r>
    </w:p>
    <w:p w14:paraId="58B63C15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a</w:t>
      </w:r>
    </w:p>
    <w:p w14:paraId="622BC9F8" w14:textId="77777777" w:rsidR="00FA2115" w:rsidRPr="00975BAC" w:rsidRDefault="00FA2115" w:rsidP="00FA2115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Panią/Panem ……………………. zamieszkałą/</w:t>
      </w:r>
      <w:proofErr w:type="spellStart"/>
      <w:r w:rsidRPr="00975BAC">
        <w:rPr>
          <w:i/>
        </w:rPr>
        <w:t>łym</w:t>
      </w:r>
      <w:proofErr w:type="spellEnd"/>
      <w:r w:rsidRPr="00975BAC">
        <w:rPr>
          <w:i/>
        </w:rPr>
        <w:t>: …………………………………………. zatrudnioną/</w:t>
      </w:r>
      <w:proofErr w:type="spellStart"/>
      <w:r w:rsidRPr="00975BAC">
        <w:rPr>
          <w:i/>
        </w:rPr>
        <w:t>nym</w:t>
      </w:r>
      <w:proofErr w:type="spellEnd"/>
      <w:r w:rsidRPr="00975BAC">
        <w:rPr>
          <w:i/>
        </w:rPr>
        <w:t xml:space="preserve"> …………………………………………</w:t>
      </w:r>
    </w:p>
    <w:p w14:paraId="44F00EDA" w14:textId="77777777" w:rsidR="00FA2115" w:rsidRPr="00975BAC" w:rsidRDefault="00FA2115" w:rsidP="00FA2115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lub</w:t>
      </w:r>
    </w:p>
    <w:p w14:paraId="4876A047" w14:textId="77777777" w:rsidR="00FA2115" w:rsidRPr="00975BAC" w:rsidRDefault="00FA2115" w:rsidP="00FA2115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Panią/Panem ……………………. zamieszkałą/</w:t>
      </w:r>
      <w:proofErr w:type="spellStart"/>
      <w:r w:rsidRPr="00975BAC">
        <w:rPr>
          <w:i/>
        </w:rPr>
        <w:t>łym</w:t>
      </w:r>
      <w:proofErr w:type="spellEnd"/>
      <w:r w:rsidRPr="00975BAC">
        <w:rPr>
          <w:i/>
        </w:rPr>
        <w:t>: …………………………………………. prowadzącą/cym działalność gospodarczą pod nazwą ………, wpisaną do ewidencji działalności gospodarczej prowadzonej przez ………….. pod numerem ewidencyjnym…………………….</w:t>
      </w:r>
    </w:p>
    <w:p w14:paraId="09EFB0E4" w14:textId="77777777" w:rsidR="00FA2115" w:rsidRPr="00975BAC" w:rsidRDefault="00FA2115" w:rsidP="00FA2115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lub</w:t>
      </w:r>
    </w:p>
    <w:p w14:paraId="4B61E049" w14:textId="77777777" w:rsidR="00FA2115" w:rsidRPr="00975BAC" w:rsidRDefault="00FA2115" w:rsidP="00FA2115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…………………………..z siedzibą………………………, wpisaną do …………………………, pod numerem…………………………, reprezentowaną przez………………….</w:t>
      </w:r>
    </w:p>
    <w:p w14:paraId="04E638F9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zwaną/</w:t>
      </w:r>
      <w:proofErr w:type="spellStart"/>
      <w:r w:rsidRPr="00975BAC">
        <w:rPr>
          <w:sz w:val="24"/>
          <w:szCs w:val="24"/>
        </w:rPr>
        <w:t>ym</w:t>
      </w:r>
      <w:proofErr w:type="spellEnd"/>
      <w:r w:rsidRPr="00975BAC">
        <w:rPr>
          <w:sz w:val="24"/>
          <w:szCs w:val="24"/>
        </w:rPr>
        <w:t xml:space="preserve"> dalej </w:t>
      </w:r>
      <w:r w:rsidRPr="00F53B31">
        <w:rPr>
          <w:b/>
          <w:sz w:val="24"/>
          <w:szCs w:val="24"/>
        </w:rPr>
        <w:t>ZLECENIOBIORCĄ</w:t>
      </w:r>
      <w:r w:rsidRPr="00975BAC">
        <w:rPr>
          <w:sz w:val="24"/>
          <w:szCs w:val="24"/>
        </w:rPr>
        <w:t>.</w:t>
      </w:r>
    </w:p>
    <w:p w14:paraId="0F2463E1" w14:textId="77777777" w:rsidR="00FA2115" w:rsidRPr="00975BAC" w:rsidRDefault="00FA2115" w:rsidP="00FA2115">
      <w:pPr>
        <w:jc w:val="both"/>
        <w:rPr>
          <w:sz w:val="24"/>
          <w:szCs w:val="24"/>
        </w:rPr>
      </w:pPr>
    </w:p>
    <w:p w14:paraId="021863CB" w14:textId="77777777" w:rsidR="00FA2115" w:rsidRPr="00975BAC" w:rsidRDefault="00FA2115" w:rsidP="00FA2115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</w:p>
    <w:p w14:paraId="7CB906EF" w14:textId="017860A0" w:rsidR="00FA2115" w:rsidRPr="008E5252" w:rsidRDefault="00FA2115" w:rsidP="00FA2115">
      <w:pPr>
        <w:jc w:val="both"/>
        <w:rPr>
          <w:sz w:val="24"/>
          <w:szCs w:val="24"/>
        </w:rPr>
      </w:pPr>
      <w:r w:rsidRPr="005B09A9">
        <w:rPr>
          <w:sz w:val="24"/>
          <w:szCs w:val="24"/>
        </w:rPr>
        <w:t xml:space="preserve">1.Zleceniodawca powierza, a Zleceniobiorca przyjmuje do </w:t>
      </w:r>
      <w:r w:rsidR="00D579EB">
        <w:rPr>
          <w:sz w:val="24"/>
          <w:szCs w:val="24"/>
        </w:rPr>
        <w:t>w</w:t>
      </w:r>
      <w:r w:rsidR="00D579EB" w:rsidRPr="00D579EB">
        <w:rPr>
          <w:sz w:val="24"/>
          <w:szCs w:val="24"/>
        </w:rPr>
        <w:t>ykonani</w:t>
      </w:r>
      <w:r w:rsidR="00D579EB">
        <w:rPr>
          <w:sz w:val="24"/>
          <w:szCs w:val="24"/>
        </w:rPr>
        <w:t>a</w:t>
      </w:r>
      <w:r w:rsidR="00D579EB" w:rsidRPr="00D579EB">
        <w:rPr>
          <w:sz w:val="24"/>
          <w:szCs w:val="24"/>
        </w:rPr>
        <w:t xml:space="preserve"> usług</w:t>
      </w:r>
      <w:r w:rsidR="00D579EB">
        <w:rPr>
          <w:sz w:val="24"/>
          <w:szCs w:val="24"/>
        </w:rPr>
        <w:t>ę</w:t>
      </w:r>
      <w:r w:rsidR="00D579EB" w:rsidRPr="00D579EB">
        <w:rPr>
          <w:sz w:val="24"/>
          <w:szCs w:val="24"/>
        </w:rPr>
        <w:t xml:space="preserve"> </w:t>
      </w:r>
      <w:r w:rsidR="00704A76">
        <w:rPr>
          <w:sz w:val="24"/>
          <w:szCs w:val="24"/>
        </w:rPr>
        <w:t>p</w:t>
      </w:r>
      <w:r w:rsidR="00704A76" w:rsidRPr="00704A76">
        <w:rPr>
          <w:sz w:val="24"/>
          <w:szCs w:val="24"/>
        </w:rPr>
        <w:t>rzeprowadzeni</w:t>
      </w:r>
      <w:r w:rsidR="00704A76">
        <w:rPr>
          <w:sz w:val="24"/>
          <w:szCs w:val="24"/>
        </w:rPr>
        <w:t>a</w:t>
      </w:r>
      <w:r w:rsidR="00704A76" w:rsidRPr="00704A76">
        <w:rPr>
          <w:sz w:val="24"/>
          <w:szCs w:val="24"/>
        </w:rPr>
        <w:t xml:space="preserve"> audytu ustawowego dla projektu "Nowy model </w:t>
      </w:r>
      <w:proofErr w:type="spellStart"/>
      <w:r w:rsidR="00704A76" w:rsidRPr="00704A76">
        <w:rPr>
          <w:sz w:val="24"/>
          <w:szCs w:val="24"/>
        </w:rPr>
        <w:t>sejsmogeologiczny</w:t>
      </w:r>
      <w:proofErr w:type="spellEnd"/>
      <w:r w:rsidR="00704A76" w:rsidRPr="00704A76">
        <w:rPr>
          <w:sz w:val="24"/>
          <w:szCs w:val="24"/>
        </w:rPr>
        <w:t xml:space="preserve"> 3D testujący perspektywy odkrycia niekonwencjonalnych złóż węglowodorów w miocenie zapadliska </w:t>
      </w:r>
      <w:proofErr w:type="spellStart"/>
      <w:r w:rsidR="00704A76" w:rsidRPr="00704A76">
        <w:rPr>
          <w:sz w:val="24"/>
          <w:szCs w:val="24"/>
        </w:rPr>
        <w:t>przedkarpackiego</w:t>
      </w:r>
      <w:proofErr w:type="spellEnd"/>
      <w:r w:rsidR="00704A76" w:rsidRPr="00704A76">
        <w:rPr>
          <w:sz w:val="24"/>
          <w:szCs w:val="24"/>
        </w:rPr>
        <w:t>", prowadzonego w ramach Programu Operacyjnego Inteligentny Rozwój 2014-2020 współfinansowanego ze środków Europejskiego Funduszu Rozwoju Regionalnego -  Kc-zp.272-254/23</w:t>
      </w:r>
      <w:r w:rsidRPr="008E5252">
        <w:rPr>
          <w:sz w:val="24"/>
          <w:szCs w:val="24"/>
        </w:rPr>
        <w:t>.</w:t>
      </w:r>
    </w:p>
    <w:p w14:paraId="614BF4C3" w14:textId="77777777" w:rsidR="00FA2115" w:rsidRDefault="00FA2115" w:rsidP="00FA2115">
      <w:pPr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Pr="005B09A9">
        <w:rPr>
          <w:sz w:val="24"/>
          <w:szCs w:val="24"/>
        </w:rPr>
        <w:t xml:space="preserve">Szczegółowy opis przedmiotu umowy znajduje się w załączniku nr </w:t>
      </w:r>
      <w:r>
        <w:rPr>
          <w:sz w:val="24"/>
          <w:szCs w:val="24"/>
        </w:rPr>
        <w:t>1</w:t>
      </w:r>
      <w:r w:rsidRPr="005B09A9">
        <w:rPr>
          <w:sz w:val="24"/>
          <w:szCs w:val="24"/>
        </w:rPr>
        <w:t xml:space="preserve"> do niniejszej umowy</w:t>
      </w:r>
      <w:r>
        <w:rPr>
          <w:sz w:val="24"/>
          <w:szCs w:val="24"/>
        </w:rPr>
        <w:t>.</w:t>
      </w:r>
    </w:p>
    <w:p w14:paraId="39F9CA03" w14:textId="77777777" w:rsidR="00FA2115" w:rsidRPr="005B09A9" w:rsidRDefault="00FA2115" w:rsidP="00FA2115">
      <w:pPr>
        <w:jc w:val="both"/>
        <w:rPr>
          <w:sz w:val="24"/>
          <w:szCs w:val="24"/>
        </w:rPr>
      </w:pPr>
    </w:p>
    <w:p w14:paraId="3EC7A184" w14:textId="77777777" w:rsidR="00FA2115" w:rsidRPr="005B09A9" w:rsidRDefault="00FA2115" w:rsidP="00FA2115">
      <w:pPr>
        <w:jc w:val="center"/>
        <w:rPr>
          <w:b/>
          <w:sz w:val="24"/>
          <w:szCs w:val="24"/>
        </w:rPr>
      </w:pPr>
      <w:r w:rsidRPr="005B09A9">
        <w:rPr>
          <w:b/>
          <w:sz w:val="24"/>
          <w:szCs w:val="24"/>
        </w:rPr>
        <w:t>§ 2</w:t>
      </w:r>
    </w:p>
    <w:p w14:paraId="0B8C2949" w14:textId="77777777" w:rsidR="00FA2115" w:rsidRPr="005B09A9" w:rsidRDefault="00FA2115" w:rsidP="00FA2115">
      <w:pPr>
        <w:jc w:val="both"/>
        <w:rPr>
          <w:sz w:val="24"/>
          <w:szCs w:val="24"/>
        </w:rPr>
      </w:pPr>
      <w:r w:rsidRPr="005B09A9">
        <w:rPr>
          <w:sz w:val="24"/>
          <w:szCs w:val="24"/>
        </w:rPr>
        <w:t xml:space="preserve">Przedmiot umowy  zostanie zrealizowany w terminie: do </w:t>
      </w:r>
      <w:r>
        <w:rPr>
          <w:sz w:val="24"/>
          <w:szCs w:val="24"/>
        </w:rPr>
        <w:t>………..</w:t>
      </w:r>
      <w:r w:rsidRPr="005B09A9">
        <w:rPr>
          <w:sz w:val="24"/>
          <w:szCs w:val="24"/>
        </w:rPr>
        <w:t xml:space="preserve"> dni</w:t>
      </w:r>
      <w:r>
        <w:rPr>
          <w:sz w:val="24"/>
          <w:szCs w:val="24"/>
        </w:rPr>
        <w:t xml:space="preserve"> roboczych</w:t>
      </w:r>
      <w:r w:rsidRPr="005B09A9">
        <w:rPr>
          <w:sz w:val="24"/>
          <w:szCs w:val="24"/>
        </w:rPr>
        <w:t xml:space="preserve"> od daty podpisania umowy.</w:t>
      </w:r>
    </w:p>
    <w:p w14:paraId="188B81F5" w14:textId="77777777" w:rsidR="00FA2115" w:rsidRPr="00975BAC" w:rsidRDefault="00FA2115" w:rsidP="00FA2115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3</w:t>
      </w:r>
    </w:p>
    <w:p w14:paraId="3B0549F4" w14:textId="77777777" w:rsidR="00FA2115" w:rsidRPr="00975BAC" w:rsidRDefault="00FA2115" w:rsidP="00FA2115">
      <w:pPr>
        <w:pStyle w:val="Akapitzlist"/>
        <w:autoSpaceDN w:val="0"/>
        <w:ind w:left="0"/>
        <w:jc w:val="both"/>
        <w:rPr>
          <w:rFonts w:ascii="Times New Roman" w:hAnsi="Times New Roman"/>
          <w:sz w:val="24"/>
          <w:szCs w:val="24"/>
        </w:rPr>
      </w:pPr>
      <w:r w:rsidRPr="00975BAC">
        <w:rPr>
          <w:rFonts w:ascii="Times New Roman" w:hAnsi="Times New Roman"/>
          <w:sz w:val="24"/>
          <w:szCs w:val="24"/>
        </w:rPr>
        <w:t>1. Wysokość wynagrodzenia za przedmiot umowy  strony ustalają na  kwotę brutto ………………… zł /słownie: ……………………………………………………………/.</w:t>
      </w:r>
    </w:p>
    <w:p w14:paraId="54F2E716" w14:textId="77777777" w:rsidR="00FA2115" w:rsidRPr="00975BAC" w:rsidRDefault="00FA2115" w:rsidP="00FA2115">
      <w:pPr>
        <w:pStyle w:val="Akapitzlist"/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75BAC">
        <w:rPr>
          <w:rFonts w:ascii="Times New Roman" w:hAnsi="Times New Roman"/>
          <w:sz w:val="24"/>
          <w:szCs w:val="24"/>
        </w:rPr>
        <w:t xml:space="preserve">2. Powyższa kwota zawiera właściwą stawkę podatku VAT. Jeżeli </w:t>
      </w:r>
      <w:r>
        <w:rPr>
          <w:rFonts w:ascii="Times New Roman" w:hAnsi="Times New Roman"/>
          <w:sz w:val="24"/>
          <w:szCs w:val="24"/>
        </w:rPr>
        <w:t>Zleceniobiorca</w:t>
      </w:r>
      <w:r w:rsidRPr="00975BAC">
        <w:rPr>
          <w:rFonts w:ascii="Times New Roman" w:hAnsi="Times New Roman"/>
          <w:sz w:val="24"/>
          <w:szCs w:val="24"/>
        </w:rPr>
        <w:t xml:space="preserve"> nie jest płatnikiem podatku VAT na terytorium Rzeczypospolitej Polskiej należny od kwoty wynagrodzenia podatek od towarów i usług VAT pokryje </w:t>
      </w:r>
      <w:r>
        <w:rPr>
          <w:rFonts w:ascii="Times New Roman" w:hAnsi="Times New Roman"/>
          <w:sz w:val="24"/>
          <w:szCs w:val="24"/>
        </w:rPr>
        <w:t>Zleceniodawca</w:t>
      </w:r>
      <w:r w:rsidRPr="00975BAC">
        <w:rPr>
          <w:rFonts w:ascii="Times New Roman" w:hAnsi="Times New Roman"/>
          <w:sz w:val="24"/>
          <w:szCs w:val="24"/>
        </w:rPr>
        <w:t xml:space="preserve">, zgodnie z przepisami o podatku od towarów i usług. </w:t>
      </w:r>
    </w:p>
    <w:p w14:paraId="059821D8" w14:textId="77777777" w:rsidR="00FA2115" w:rsidRDefault="00FA2115" w:rsidP="00FA2115">
      <w:pPr>
        <w:autoSpaceDN w:val="0"/>
        <w:jc w:val="both"/>
        <w:rPr>
          <w:sz w:val="24"/>
          <w:szCs w:val="24"/>
        </w:rPr>
      </w:pPr>
      <w:r w:rsidRPr="00975BAC">
        <w:rPr>
          <w:sz w:val="24"/>
          <w:szCs w:val="24"/>
        </w:rPr>
        <w:lastRenderedPageBreak/>
        <w:t>3. Należność wypłacana będzie na podstawie faktur</w:t>
      </w:r>
      <w:r>
        <w:rPr>
          <w:sz w:val="24"/>
          <w:szCs w:val="24"/>
        </w:rPr>
        <w:t>y</w:t>
      </w:r>
      <w:r w:rsidRPr="00975BAC">
        <w:rPr>
          <w:sz w:val="24"/>
          <w:szCs w:val="24"/>
        </w:rPr>
        <w:t>. Termin zapłaty faktury ustala się do 21 dni od daty dostarczenia Zleceniodawcy prawidłowo wystawionej faktury.</w:t>
      </w:r>
    </w:p>
    <w:p w14:paraId="38570FB2" w14:textId="77777777" w:rsidR="00FA2115" w:rsidRDefault="00FA2115" w:rsidP="00FA2115">
      <w:pPr>
        <w:autoSpaceDN w:val="0"/>
        <w:jc w:val="both"/>
        <w:rPr>
          <w:sz w:val="24"/>
          <w:szCs w:val="24"/>
        </w:rPr>
      </w:pPr>
      <w:r w:rsidRPr="007117F7">
        <w:rPr>
          <w:sz w:val="24"/>
          <w:szCs w:val="24"/>
        </w:rPr>
        <w:t xml:space="preserve">4. Zapłata wynagrodzenia nastąpi przelewem na rachunek </w:t>
      </w:r>
      <w:r>
        <w:rPr>
          <w:sz w:val="24"/>
          <w:szCs w:val="24"/>
        </w:rPr>
        <w:t>Zleceniobiorcy</w:t>
      </w:r>
      <w:r w:rsidRPr="007117F7">
        <w:rPr>
          <w:sz w:val="24"/>
          <w:szCs w:val="24"/>
        </w:rPr>
        <w:t xml:space="preserve">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505ED524" w14:textId="77777777" w:rsidR="00156BDA" w:rsidRDefault="00FA2115" w:rsidP="00FA2115">
      <w:pPr>
        <w:autoSpaceDN w:val="0"/>
        <w:jc w:val="both"/>
        <w:rPr>
          <w:sz w:val="24"/>
          <w:szCs w:val="24"/>
        </w:rPr>
      </w:pPr>
      <w:r w:rsidRPr="007117F7">
        <w:rPr>
          <w:sz w:val="24"/>
          <w:szCs w:val="24"/>
        </w:rPr>
        <w:t xml:space="preserve">5. Strony postanawiają, że zapłata następuje w dniu obciążenia rachunku bankowego  </w:t>
      </w:r>
      <w:r>
        <w:rPr>
          <w:sz w:val="24"/>
          <w:szCs w:val="24"/>
        </w:rPr>
        <w:t>Zleceniodawcy</w:t>
      </w:r>
      <w:r w:rsidRPr="007117F7">
        <w:rPr>
          <w:sz w:val="24"/>
          <w:szCs w:val="24"/>
        </w:rPr>
        <w:t xml:space="preserve">. </w:t>
      </w:r>
    </w:p>
    <w:p w14:paraId="7F01EA4A" w14:textId="166C35F6" w:rsidR="00FA2115" w:rsidRPr="007117F7" w:rsidRDefault="00FA2115" w:rsidP="00FA2115">
      <w:pPr>
        <w:autoSpaceDN w:val="0"/>
        <w:jc w:val="both"/>
        <w:rPr>
          <w:sz w:val="32"/>
          <w:szCs w:val="24"/>
        </w:rPr>
      </w:pPr>
      <w:r>
        <w:rPr>
          <w:sz w:val="24"/>
          <w:szCs w:val="24"/>
        </w:rPr>
        <w:t xml:space="preserve">6. </w:t>
      </w:r>
      <w:r w:rsidRPr="007117F7">
        <w:rPr>
          <w:sz w:val="24"/>
          <w:szCs w:val="24"/>
        </w:rPr>
        <w:t xml:space="preserve">W przypadku nieterminowej płatności należności </w:t>
      </w:r>
      <w:r>
        <w:rPr>
          <w:sz w:val="24"/>
          <w:szCs w:val="24"/>
        </w:rPr>
        <w:t>Zleceniobiorca</w:t>
      </w:r>
      <w:r w:rsidRPr="007117F7">
        <w:rPr>
          <w:sz w:val="24"/>
          <w:szCs w:val="24"/>
        </w:rPr>
        <w:t xml:space="preserve"> ma prawo naliczyć  </w:t>
      </w:r>
      <w:r>
        <w:rPr>
          <w:sz w:val="24"/>
          <w:szCs w:val="24"/>
        </w:rPr>
        <w:t>Zleceniodawcy</w:t>
      </w:r>
      <w:r w:rsidRPr="007117F7">
        <w:rPr>
          <w:sz w:val="24"/>
          <w:szCs w:val="24"/>
        </w:rPr>
        <w:t xml:space="preserve"> odsetki  ustawowe za każdy dzień zwłoki.</w:t>
      </w:r>
    </w:p>
    <w:p w14:paraId="078615CB" w14:textId="77777777" w:rsidR="00FA2115" w:rsidRPr="00975BAC" w:rsidRDefault="00FA2115" w:rsidP="00FA2115">
      <w:pPr>
        <w:autoSpaceDN w:val="0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7. Zleceniobiorca nie może dokonywać cesji wierzytelności wynikających z niniejszej umowy.</w:t>
      </w:r>
    </w:p>
    <w:p w14:paraId="3DFEB86E" w14:textId="77777777" w:rsidR="00FA2115" w:rsidRPr="00975BAC" w:rsidRDefault="00FA2115" w:rsidP="00FA2115">
      <w:pPr>
        <w:autoSpaceDN w:val="0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8. Do kontaktów w sprawnie niniejszej umowy upoważnione są następujące osoby:</w:t>
      </w:r>
    </w:p>
    <w:p w14:paraId="6FF629D3" w14:textId="77777777" w:rsidR="00FA2115" w:rsidRPr="00975BAC" w:rsidRDefault="00FA2115" w:rsidP="00FA2115">
      <w:pPr>
        <w:ind w:left="142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ze strony Zleceniodawcy:……………………………………………………………….</w:t>
      </w:r>
    </w:p>
    <w:p w14:paraId="564DEFB3" w14:textId="61239773" w:rsidR="00FA2115" w:rsidRPr="00975BAC" w:rsidRDefault="00FA2115" w:rsidP="00156BDA">
      <w:pPr>
        <w:ind w:left="142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ze strony Zleceniobiorcy:………………………………………………………</w:t>
      </w:r>
      <w:r>
        <w:rPr>
          <w:sz w:val="24"/>
          <w:szCs w:val="24"/>
        </w:rPr>
        <w:t>………..</w:t>
      </w:r>
    </w:p>
    <w:p w14:paraId="06F18DBB" w14:textId="77777777" w:rsidR="00FA2115" w:rsidRPr="00975BAC" w:rsidRDefault="00FA2115" w:rsidP="00FA2115">
      <w:pPr>
        <w:ind w:firstLine="66"/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4</w:t>
      </w:r>
    </w:p>
    <w:p w14:paraId="7BD70164" w14:textId="77777777" w:rsidR="00FA2115" w:rsidRPr="002E1763" w:rsidRDefault="00FA2115" w:rsidP="00FA2115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1. Usługa audytu objęta niniejszą umową zostanie wykonana w imieniu Zleceniobiorcy przez  ………………………………………………………</w:t>
      </w:r>
    </w:p>
    <w:p w14:paraId="025D5DF5" w14:textId="77777777" w:rsidR="00FA2115" w:rsidRPr="002E1763" w:rsidRDefault="00FA2115" w:rsidP="00FA2115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2. Prace audytorskie będą wykonane stosownie do polskich i międzynarodowych standardów rewizji finansowej oraz w oparciu o obowiązujące normy prawne.</w:t>
      </w:r>
    </w:p>
    <w:p w14:paraId="52EA2099" w14:textId="77777777" w:rsidR="00FA2115" w:rsidRPr="002E1763" w:rsidRDefault="00FA2115" w:rsidP="00FA2115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3.</w:t>
      </w:r>
      <w:r w:rsidR="00CF5853">
        <w:rPr>
          <w:sz w:val="24"/>
          <w:szCs w:val="24"/>
        </w:rPr>
        <w:t xml:space="preserve"> </w:t>
      </w:r>
      <w:r w:rsidRPr="002E1763">
        <w:rPr>
          <w:sz w:val="24"/>
          <w:szCs w:val="24"/>
        </w:rPr>
        <w:t>Zleceniobiorca oświadcza, że osoby wymienione w ust.1 posiadają uprawnienia do wykonywania audytu przewidziane w art. 286 ustawy o finansach publicznych.</w:t>
      </w:r>
    </w:p>
    <w:p w14:paraId="7AF167F2" w14:textId="77777777" w:rsidR="00FA2115" w:rsidRDefault="00FA2115" w:rsidP="00FA2115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4. Strony dopuszczają zmianę osoby wyznaczonej do realizacji przedmiotu umowy wskazanej w ofercie Zleceniobiorcy z przyczyn losowych, zdrowotnych lub innych umotywowanych pisemnie przez Zleceniobiorcę przyczyn, przy czym następca osoby wyznaczonej do realizacji przedmiotu umowy musi posiadać co najmniej takie doświadczenie i kwalifikacje jak osoba wskazana przez Zleceniobiorcę w ofercie.</w:t>
      </w:r>
    </w:p>
    <w:p w14:paraId="63ACDA33" w14:textId="77777777" w:rsidR="00FA2115" w:rsidRPr="002E1763" w:rsidRDefault="00FA2115" w:rsidP="00FA2115">
      <w:pPr>
        <w:ind w:firstLine="66"/>
        <w:jc w:val="center"/>
        <w:rPr>
          <w:b/>
          <w:sz w:val="24"/>
          <w:szCs w:val="24"/>
        </w:rPr>
      </w:pPr>
      <w:r w:rsidRPr="002E1763">
        <w:rPr>
          <w:b/>
          <w:sz w:val="24"/>
          <w:szCs w:val="24"/>
        </w:rPr>
        <w:t>§ 5</w:t>
      </w:r>
    </w:p>
    <w:p w14:paraId="793BCE8F" w14:textId="77777777" w:rsidR="00FA2115" w:rsidRPr="00F42609" w:rsidRDefault="00FA2115" w:rsidP="00FA211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2E1763">
        <w:rPr>
          <w:sz w:val="24"/>
          <w:szCs w:val="24"/>
        </w:rPr>
        <w:t xml:space="preserve">W ramach obowiązku współdziałania przy wykonywaniu niniejszej umowy Zleceniodawca jest zobowiązany do wystawienia osobie przeprowadzającej audyt w imieniu Zleceniobiorcy pisemnego upoważnienia do przetwarzania danych osobowych w czasie trwania audytu oraz do </w:t>
      </w:r>
      <w:r w:rsidRPr="00F42609">
        <w:rPr>
          <w:sz w:val="24"/>
          <w:szCs w:val="24"/>
        </w:rPr>
        <w:t xml:space="preserve">udostępnienia w swojej siedzibie wszelkich materiałów źródłowych dotyczących badanej działalności. </w:t>
      </w:r>
    </w:p>
    <w:p w14:paraId="067043B5" w14:textId="77777777" w:rsidR="00FA2115" w:rsidRPr="00F42609" w:rsidRDefault="00FA2115" w:rsidP="00FA2115">
      <w:pPr>
        <w:jc w:val="both"/>
        <w:rPr>
          <w:sz w:val="24"/>
          <w:szCs w:val="24"/>
        </w:rPr>
      </w:pPr>
      <w:r w:rsidRPr="00F42609">
        <w:rPr>
          <w:sz w:val="24"/>
          <w:szCs w:val="24"/>
        </w:rPr>
        <w:t xml:space="preserve">2. Po zapoznaniu się z dostępną dokumentacją oraz po spotkaniu ze Zleceniodawcą, Zleceniobiorca winien przygotować szczegółowy plan/harmonogram przeprowadzenia audytu, który w szczegółowy sposób opisze metodologię oraz harmonogram przeprowadzenia audytu. Szczegółowy plan przeprowadzenia audytu zostanie przedłożony przez Zleceniobiorcę nie później niż w terminie 2-go dnia kalendarzowego od dnia podpisania umowy. </w:t>
      </w:r>
    </w:p>
    <w:p w14:paraId="1BE21EB1" w14:textId="77777777" w:rsidR="00FA2115" w:rsidRPr="00F42609" w:rsidRDefault="00FA2115" w:rsidP="00FA2115">
      <w:pPr>
        <w:jc w:val="both"/>
        <w:rPr>
          <w:sz w:val="24"/>
          <w:szCs w:val="24"/>
        </w:rPr>
      </w:pPr>
      <w:r w:rsidRPr="00F42609">
        <w:rPr>
          <w:sz w:val="24"/>
          <w:szCs w:val="24"/>
        </w:rPr>
        <w:t>3. Powyższy dokument po ostatecznym zatwierdzeniu przez Zleceniodawcę będzie podstawą do rozpoczęcia procesu audytu.</w:t>
      </w:r>
    </w:p>
    <w:p w14:paraId="4CC03F05" w14:textId="77777777" w:rsidR="00FA2115" w:rsidRPr="00F42609" w:rsidRDefault="00FA2115" w:rsidP="00FA2115">
      <w:pPr>
        <w:jc w:val="both"/>
        <w:rPr>
          <w:sz w:val="24"/>
          <w:szCs w:val="24"/>
        </w:rPr>
      </w:pPr>
      <w:r w:rsidRPr="00F42609">
        <w:rPr>
          <w:sz w:val="24"/>
          <w:szCs w:val="24"/>
        </w:rPr>
        <w:t xml:space="preserve">4. Zleceniodawca stworzy niezbędne warunki organizacyjne umożliwiające dostęp pracownikom Zleceniobiorcy do pomieszczeń i personelu Zleceniobiorcy – w zakresie niezbędnym do wykonania niniejszej umowy.  </w:t>
      </w:r>
    </w:p>
    <w:p w14:paraId="294EE787" w14:textId="77777777" w:rsidR="00FA2115" w:rsidRPr="00F42609" w:rsidRDefault="00FA2115" w:rsidP="00FA2115">
      <w:pPr>
        <w:jc w:val="center"/>
        <w:rPr>
          <w:b/>
          <w:sz w:val="24"/>
          <w:szCs w:val="24"/>
        </w:rPr>
      </w:pPr>
      <w:r w:rsidRPr="00F42609">
        <w:rPr>
          <w:b/>
          <w:sz w:val="24"/>
          <w:szCs w:val="24"/>
        </w:rPr>
        <w:t>§ 6</w:t>
      </w:r>
    </w:p>
    <w:p w14:paraId="5314F70A" w14:textId="77777777" w:rsidR="00F42609" w:rsidRPr="00F42609" w:rsidRDefault="00F42609" w:rsidP="00F42609">
      <w:pPr>
        <w:suppressAutoHyphens/>
        <w:overflowPunct w:val="0"/>
        <w:autoSpaceDE w:val="0"/>
        <w:jc w:val="both"/>
        <w:textAlignment w:val="baseline"/>
        <w:rPr>
          <w:sz w:val="24"/>
          <w:szCs w:val="24"/>
          <w:lang w:eastAsia="zh-CN"/>
        </w:rPr>
      </w:pPr>
      <w:r w:rsidRPr="00F42609">
        <w:rPr>
          <w:sz w:val="24"/>
          <w:szCs w:val="24"/>
          <w:lang w:eastAsia="zh-CN"/>
        </w:rPr>
        <w:t xml:space="preserve">Sposób i terminy przedstawienia wyników audytu zewnętrznego: </w:t>
      </w:r>
    </w:p>
    <w:p w14:paraId="061FF092" w14:textId="77777777" w:rsidR="001E6AB2" w:rsidRPr="001E6AB2" w:rsidRDefault="001E6AB2" w:rsidP="001E6AB2">
      <w:pPr>
        <w:jc w:val="both"/>
        <w:rPr>
          <w:sz w:val="24"/>
          <w:szCs w:val="24"/>
        </w:rPr>
      </w:pPr>
      <w:r w:rsidRPr="001E6AB2">
        <w:rPr>
          <w:sz w:val="24"/>
          <w:szCs w:val="24"/>
        </w:rPr>
        <w:t xml:space="preserve">a) Wykonawca jest zobowiązany do przedstawienia Zamawiającemu raportu końcowego zawierającego wnioski z audytowanego projektu, </w:t>
      </w:r>
    </w:p>
    <w:p w14:paraId="125CB2C3" w14:textId="77777777" w:rsidR="001E6AB2" w:rsidRPr="001E6AB2" w:rsidRDefault="001E6AB2" w:rsidP="001E6AB2">
      <w:pPr>
        <w:jc w:val="both"/>
        <w:rPr>
          <w:sz w:val="24"/>
          <w:szCs w:val="24"/>
        </w:rPr>
      </w:pPr>
      <w:r w:rsidRPr="001E6AB2">
        <w:rPr>
          <w:sz w:val="24"/>
          <w:szCs w:val="24"/>
        </w:rPr>
        <w:t xml:space="preserve">b) W pierwszej fazie realizacji zamówienia, po zapoznaniu się z dostępną dokumentacją oraz po spotkaniu z Zamawiającym, Wykonawca winien przygotować szczegółowy plan przeprowadzenia audytu, który w szczegółowy sposób będzie opisywać metodologię oraz harmonogram przeprowadzenia audytu. </w:t>
      </w:r>
    </w:p>
    <w:p w14:paraId="09428C47" w14:textId="77777777" w:rsidR="001E6AB2" w:rsidRPr="001E6AB2" w:rsidRDefault="001E6AB2" w:rsidP="001E6AB2">
      <w:pPr>
        <w:jc w:val="both"/>
        <w:rPr>
          <w:sz w:val="24"/>
          <w:szCs w:val="24"/>
        </w:rPr>
      </w:pPr>
      <w:r w:rsidRPr="001E6AB2">
        <w:rPr>
          <w:sz w:val="24"/>
          <w:szCs w:val="24"/>
        </w:rPr>
        <w:lastRenderedPageBreak/>
        <w:t xml:space="preserve">c) Szczegółowy plan przeprowadzenia audytu zostanie przedłożony przez Wykonawcę nie później niż w terminie 2-go dnia kalendarzowego od dnia podpisania umowy. Powyższy dokument po ostatecznym zatwierdzeniu przez Zamawiającego będzie podstawą do rozpoczęcia procesu audytu. </w:t>
      </w:r>
    </w:p>
    <w:p w14:paraId="590C446D" w14:textId="77777777" w:rsidR="001E6AB2" w:rsidRPr="001E6AB2" w:rsidRDefault="001E6AB2" w:rsidP="001E6AB2">
      <w:pPr>
        <w:jc w:val="both"/>
        <w:rPr>
          <w:sz w:val="24"/>
          <w:szCs w:val="24"/>
        </w:rPr>
      </w:pPr>
      <w:r w:rsidRPr="001E6AB2">
        <w:rPr>
          <w:sz w:val="24"/>
          <w:szCs w:val="24"/>
        </w:rPr>
        <w:t xml:space="preserve">d) Po przeprowadzeniu audytu i po dokonaniu analizy zebranych danych, Wykonawca przedłoży Zamawiającemu do zaakceptowania 1 egzemplarz wstępnej wersji raportu końcowego opracowanego w języku polskim. Wraz z raportem w formie drukowanej, Wykonawca przekaże elektroniczną wersję raportu. </w:t>
      </w:r>
    </w:p>
    <w:p w14:paraId="46A9F21F" w14:textId="77777777" w:rsidR="001E6AB2" w:rsidRPr="001E6AB2" w:rsidRDefault="001E6AB2" w:rsidP="001E6AB2">
      <w:pPr>
        <w:jc w:val="both"/>
        <w:rPr>
          <w:sz w:val="24"/>
          <w:szCs w:val="24"/>
        </w:rPr>
      </w:pPr>
      <w:r w:rsidRPr="001E6AB2">
        <w:rPr>
          <w:sz w:val="24"/>
          <w:szCs w:val="24"/>
        </w:rPr>
        <w:t xml:space="preserve">e) Zamawiający ma 2 dni kalendarzowe na zapoznanie się z raportem oraz zgłoszenie ewentualnych uwag. W przypadku zgłoszenia uwag przez Zamawiającego do wstępnej wersji raportu końcowego, Wykonawca zobowiązany jest do ich pisemnego rozpatrzenia i złożenia w ciągu 2-ch dni trzech egzemplarzy ostatecznej wersji raportu końcowego w polskiej wersji językowej w formie drukowanej oraz w wersji elektronicznej. </w:t>
      </w:r>
    </w:p>
    <w:p w14:paraId="00BA7804" w14:textId="77777777" w:rsidR="001E6AB2" w:rsidRPr="001E6AB2" w:rsidRDefault="001E6AB2" w:rsidP="001E6AB2">
      <w:pPr>
        <w:jc w:val="both"/>
        <w:rPr>
          <w:sz w:val="24"/>
          <w:szCs w:val="24"/>
        </w:rPr>
      </w:pPr>
      <w:r w:rsidRPr="001E6AB2">
        <w:rPr>
          <w:sz w:val="24"/>
          <w:szCs w:val="24"/>
        </w:rPr>
        <w:t>f) Zamawiający zastrzega sobie prawo do kontroli i oceny realizacji audytu na każdym jego etapie.</w:t>
      </w:r>
    </w:p>
    <w:p w14:paraId="2F663405" w14:textId="77777777" w:rsidR="00FA2115" w:rsidRPr="002E1763" w:rsidRDefault="00FA2115" w:rsidP="00FA2115">
      <w:pPr>
        <w:jc w:val="center"/>
        <w:rPr>
          <w:b/>
          <w:sz w:val="24"/>
          <w:szCs w:val="24"/>
        </w:rPr>
      </w:pPr>
      <w:r w:rsidRPr="002E1763">
        <w:rPr>
          <w:b/>
          <w:sz w:val="24"/>
          <w:szCs w:val="24"/>
        </w:rPr>
        <w:t>§ 7</w:t>
      </w:r>
    </w:p>
    <w:p w14:paraId="7EE67569" w14:textId="77777777" w:rsidR="00FA2115" w:rsidRPr="002E1763" w:rsidRDefault="00FA2115" w:rsidP="00FA2115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1. Z chwilą dostarczenia raportu końcowego na Zleceniodawcę przechodzą wszelkie majątkowe prawa autorskie do tego sprawozdania.</w:t>
      </w:r>
    </w:p>
    <w:p w14:paraId="6A3335ED" w14:textId="77777777" w:rsidR="00FA2115" w:rsidRPr="002E1763" w:rsidRDefault="00FA2115" w:rsidP="00FA2115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2. Przeniesienie autorskich praw majątkowych do raportu końcowego obejmuje następujące pola eksploatacji:</w:t>
      </w:r>
    </w:p>
    <w:p w14:paraId="49A8BDCF" w14:textId="77777777" w:rsidR="00FA2115" w:rsidRPr="002E1763" w:rsidRDefault="00FA2115" w:rsidP="00FA2115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a)</w:t>
      </w:r>
      <w:r w:rsidRPr="002E1763">
        <w:rPr>
          <w:sz w:val="24"/>
          <w:szCs w:val="24"/>
        </w:rPr>
        <w:tab/>
        <w:t>prawo do utrwalania, zwielokrotniania sprawozdania techniką drukarską, reprograficzną, zapisu magnetycznego oraz technika cyfrową,</w:t>
      </w:r>
    </w:p>
    <w:p w14:paraId="69867993" w14:textId="77777777" w:rsidR="00FA2115" w:rsidRPr="002E1763" w:rsidRDefault="00FA2115" w:rsidP="00FA2115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b)</w:t>
      </w:r>
      <w:r w:rsidRPr="002E1763">
        <w:rPr>
          <w:sz w:val="24"/>
          <w:szCs w:val="24"/>
        </w:rPr>
        <w:tab/>
        <w:t xml:space="preserve"> prawo wprowadzania ich do pamięci komputerów i serwerów sieci komputerowych,</w:t>
      </w:r>
    </w:p>
    <w:p w14:paraId="66F2F243" w14:textId="77777777" w:rsidR="00FA2115" w:rsidRPr="002E1763" w:rsidRDefault="00FA2115" w:rsidP="00FA2115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c)</w:t>
      </w:r>
      <w:r w:rsidRPr="002E1763">
        <w:rPr>
          <w:sz w:val="24"/>
          <w:szCs w:val="24"/>
        </w:rPr>
        <w:tab/>
        <w:t xml:space="preserve"> prawo do wielokrotnego korzystania ze sprawozdania przez </w:t>
      </w:r>
      <w:r>
        <w:rPr>
          <w:sz w:val="24"/>
          <w:szCs w:val="24"/>
        </w:rPr>
        <w:t>Zleceniodawcę</w:t>
      </w:r>
      <w:r w:rsidRPr="002E1763">
        <w:rPr>
          <w:sz w:val="24"/>
          <w:szCs w:val="24"/>
        </w:rPr>
        <w:t xml:space="preserve"> bez jakichkolwiek ograniczeń czasowych,</w:t>
      </w:r>
    </w:p>
    <w:p w14:paraId="1144E9D5" w14:textId="77777777" w:rsidR="00FA2115" w:rsidRPr="002E1763" w:rsidRDefault="00FA2115" w:rsidP="00FA2115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d)</w:t>
      </w:r>
      <w:r w:rsidRPr="002E1763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 w:rsidRPr="002E1763">
        <w:rPr>
          <w:sz w:val="24"/>
          <w:szCs w:val="24"/>
        </w:rPr>
        <w:t>prawo do rozpowszechniania sprawozdania poprzez publiczne ich udostępnianie ich w taki sposób, aby każdy mógł  mieć do nich dostęp w miejscu i czasie przez siebie wybranym.</w:t>
      </w:r>
    </w:p>
    <w:p w14:paraId="1BCB3CAA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3. Przeniesienie przez Zleceniobiorcę na Zleceniodawcę autorskich praw majątkowych do raportu końcowego z audytu i opinii następuje w ramach wynagrodzenia Zleceniobiorcy, o którym mowa w § 3 ust. 1 umowy.</w:t>
      </w:r>
    </w:p>
    <w:p w14:paraId="5EE306A5" w14:textId="77777777" w:rsidR="00FA2115" w:rsidRPr="00975BAC" w:rsidRDefault="00FA2115" w:rsidP="00FA2115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>8</w:t>
      </w:r>
    </w:p>
    <w:p w14:paraId="4682CD52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 Strony ustanawiają odpowiedzialność za niewykonanie lub nienależyte wykonanie umowy</w:t>
      </w:r>
    </w:p>
    <w:p w14:paraId="230B936A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 formie kar umownych .</w:t>
      </w:r>
    </w:p>
    <w:p w14:paraId="0E230E12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Zleceniobiorca zapłaci Zleceniodawcy kary umowne:</w:t>
      </w:r>
    </w:p>
    <w:p w14:paraId="71DF83BB" w14:textId="77777777" w:rsidR="00FA2115" w:rsidRPr="00975BAC" w:rsidRDefault="00FA2115" w:rsidP="00FA2115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za zwłokę w rozpoczęciu świadczenia usług, w wysokości 0,1% wynagrodzenia brutto określonego w § 3 ust.1 za każdy dzień zwłoki;</w:t>
      </w:r>
    </w:p>
    <w:p w14:paraId="26CD89CE" w14:textId="43D3BDCB" w:rsidR="00FA2115" w:rsidRPr="00975BAC" w:rsidRDefault="00FA2115" w:rsidP="00FA2115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z tytułu odstąpienia od umowy w całości przez którąkolwiek ze stron z </w:t>
      </w:r>
      <w:r w:rsidR="00040764">
        <w:rPr>
          <w:sz w:val="24"/>
          <w:szCs w:val="24"/>
        </w:rPr>
        <w:t>winy</w:t>
      </w:r>
      <w:r w:rsidRPr="00975BAC">
        <w:rPr>
          <w:sz w:val="24"/>
          <w:szCs w:val="24"/>
        </w:rPr>
        <w:t xml:space="preserve"> występując</w:t>
      </w:r>
      <w:r w:rsidR="00040764">
        <w:rPr>
          <w:sz w:val="24"/>
          <w:szCs w:val="24"/>
        </w:rPr>
        <w:t>ej</w:t>
      </w:r>
      <w:r w:rsidRPr="00975BAC">
        <w:rPr>
          <w:sz w:val="24"/>
          <w:szCs w:val="24"/>
        </w:rPr>
        <w:t xml:space="preserve"> po stronie Zleceniobiorcy, w wysokości 10% całkowitego wynagrodzenia brutto określonego w  § 3 ust. 1;</w:t>
      </w:r>
    </w:p>
    <w:p w14:paraId="362C7AD4" w14:textId="1EF1F294" w:rsidR="00FA2115" w:rsidRPr="00975BAC" w:rsidRDefault="00FA2115" w:rsidP="00FA2115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z tytułu wypowiedzenia umowy w części przez którąkolwiek ze stron z </w:t>
      </w:r>
      <w:r w:rsidR="00040764">
        <w:rPr>
          <w:sz w:val="24"/>
          <w:szCs w:val="24"/>
        </w:rPr>
        <w:t>winy</w:t>
      </w:r>
      <w:r w:rsidR="00040764" w:rsidRPr="00975BAC">
        <w:rPr>
          <w:sz w:val="24"/>
          <w:szCs w:val="24"/>
        </w:rPr>
        <w:t xml:space="preserve"> występując</w:t>
      </w:r>
      <w:r w:rsidR="00040764">
        <w:rPr>
          <w:sz w:val="24"/>
          <w:szCs w:val="24"/>
        </w:rPr>
        <w:t>ej</w:t>
      </w:r>
      <w:r w:rsidRPr="00975BAC">
        <w:rPr>
          <w:sz w:val="24"/>
          <w:szCs w:val="24"/>
        </w:rPr>
        <w:t xml:space="preserve"> po stronie Zleceniobiorcy, w wysokości 10% wartości brutto części przedmiotu umowy, której dotyczy wypowiedzenie.</w:t>
      </w:r>
    </w:p>
    <w:p w14:paraId="6370EC6F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3. Zleceniodawca zapłaci Zleceniobiorcy karę umowną:</w:t>
      </w:r>
    </w:p>
    <w:p w14:paraId="7E2B3ADB" w14:textId="689393BF" w:rsidR="00FA2115" w:rsidRPr="00975BAC" w:rsidRDefault="00FA2115" w:rsidP="00FA2115">
      <w:pPr>
        <w:numPr>
          <w:ilvl w:val="0"/>
          <w:numId w:val="22"/>
        </w:num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 z tytułu odstąpienia od umowy w całości przez którąkolwiek ze stron z </w:t>
      </w:r>
      <w:r w:rsidR="00040764">
        <w:rPr>
          <w:sz w:val="24"/>
          <w:szCs w:val="24"/>
        </w:rPr>
        <w:t>winy</w:t>
      </w:r>
      <w:r w:rsidR="00040764" w:rsidRPr="00975BAC">
        <w:rPr>
          <w:sz w:val="24"/>
          <w:szCs w:val="24"/>
        </w:rPr>
        <w:t xml:space="preserve"> występując</w:t>
      </w:r>
      <w:r w:rsidR="00040764">
        <w:rPr>
          <w:sz w:val="24"/>
          <w:szCs w:val="24"/>
        </w:rPr>
        <w:t>ej</w:t>
      </w:r>
      <w:r w:rsidRPr="00975BAC">
        <w:rPr>
          <w:sz w:val="24"/>
          <w:szCs w:val="24"/>
        </w:rPr>
        <w:t xml:space="preserve"> po stronie Zleceniodawcy, w wysokości 10% całkowitego wynagrodzenia brutto określonego w § 3 ust. 1;</w:t>
      </w:r>
    </w:p>
    <w:p w14:paraId="5B7DF046" w14:textId="43664B7A" w:rsidR="00FA2115" w:rsidRPr="00975BAC" w:rsidRDefault="00FA2115" w:rsidP="00FA2115">
      <w:pPr>
        <w:numPr>
          <w:ilvl w:val="0"/>
          <w:numId w:val="22"/>
        </w:num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 z tytułu wypowiedzenia umowy w części przez którąkolwiek ze stron z </w:t>
      </w:r>
      <w:r w:rsidR="00040764">
        <w:rPr>
          <w:sz w:val="24"/>
          <w:szCs w:val="24"/>
        </w:rPr>
        <w:t>winy</w:t>
      </w:r>
      <w:r w:rsidR="00040764" w:rsidRPr="00975BAC">
        <w:rPr>
          <w:sz w:val="24"/>
          <w:szCs w:val="24"/>
        </w:rPr>
        <w:t xml:space="preserve"> występując</w:t>
      </w:r>
      <w:r w:rsidR="00040764">
        <w:rPr>
          <w:sz w:val="24"/>
          <w:szCs w:val="24"/>
        </w:rPr>
        <w:t>ej</w:t>
      </w:r>
      <w:r w:rsidRPr="00975BAC">
        <w:rPr>
          <w:sz w:val="24"/>
          <w:szCs w:val="24"/>
        </w:rPr>
        <w:t xml:space="preserve"> po stronie Zleceniodawcy, w wysokości 10% wartości brutto części przedmiotu umowy, której dotyczy odstąpienie.</w:t>
      </w:r>
    </w:p>
    <w:p w14:paraId="5AA12C0D" w14:textId="5A6753F5" w:rsidR="00FA2115" w:rsidRPr="00EF43DE" w:rsidRDefault="00EF43DE" w:rsidP="00FA2115">
      <w:pPr>
        <w:jc w:val="both"/>
        <w:rPr>
          <w:sz w:val="24"/>
          <w:szCs w:val="24"/>
        </w:rPr>
      </w:pPr>
      <w:r w:rsidRPr="00EF43DE">
        <w:rPr>
          <w:sz w:val="24"/>
          <w:szCs w:val="24"/>
        </w:rPr>
        <w:t>4</w:t>
      </w:r>
      <w:r w:rsidR="00FA2115" w:rsidRPr="00EF43DE">
        <w:rPr>
          <w:sz w:val="24"/>
          <w:szCs w:val="24"/>
        </w:rPr>
        <w:t>.</w:t>
      </w:r>
      <w:r w:rsidR="00FA2115" w:rsidRPr="00EF43DE">
        <w:rPr>
          <w:sz w:val="24"/>
          <w:szCs w:val="24"/>
        </w:rPr>
        <w:tab/>
        <w:t xml:space="preserve"> Łączna maksymalna wysokość kar umownych, których mogą dochodzić Strony nie może przekroczyć 20% wynagrodzenia netto o którym mowa w § 3ust. 1 umowy.</w:t>
      </w:r>
    </w:p>
    <w:p w14:paraId="779D0AA2" w14:textId="49AE4883" w:rsidR="00EF43DE" w:rsidRPr="00EF43DE" w:rsidRDefault="00EF43DE" w:rsidP="00EF43DE">
      <w:pPr>
        <w:jc w:val="both"/>
        <w:rPr>
          <w:sz w:val="24"/>
          <w:szCs w:val="24"/>
        </w:rPr>
      </w:pPr>
      <w:r w:rsidRPr="00EF43DE">
        <w:rPr>
          <w:sz w:val="24"/>
          <w:szCs w:val="24"/>
        </w:rPr>
        <w:lastRenderedPageBreak/>
        <w:t>5. Zastrzeżenia co do kar umownych pozostają w mocy w całości lub w części, pomimo oświadczenia o odstąpieniu od umowy.</w:t>
      </w:r>
    </w:p>
    <w:p w14:paraId="5EADDBF1" w14:textId="31D0FA4C" w:rsidR="00EF43DE" w:rsidRPr="00EF43DE" w:rsidRDefault="00EF43DE" w:rsidP="00EF43DE">
      <w:pPr>
        <w:jc w:val="both"/>
        <w:rPr>
          <w:sz w:val="24"/>
          <w:szCs w:val="24"/>
        </w:rPr>
      </w:pPr>
      <w:r w:rsidRPr="00EF43DE">
        <w:rPr>
          <w:sz w:val="24"/>
          <w:szCs w:val="24"/>
        </w:rPr>
        <w:t>6.</w:t>
      </w:r>
      <w:r>
        <w:rPr>
          <w:sz w:val="24"/>
          <w:szCs w:val="24"/>
        </w:rPr>
        <w:t xml:space="preserve"> </w:t>
      </w:r>
      <w:r w:rsidRPr="00EF43DE">
        <w:rPr>
          <w:sz w:val="24"/>
          <w:szCs w:val="24"/>
        </w:rPr>
        <w:t>Kara umowna będzie płatna w terminie 14 dni od wystąpienia przez Kupującego z żądaniem zapłaty.</w:t>
      </w:r>
    </w:p>
    <w:p w14:paraId="4EDB8664" w14:textId="764A6FD6" w:rsidR="00EF43DE" w:rsidRPr="00EF43DE" w:rsidRDefault="00EF43DE" w:rsidP="00EF43DE">
      <w:pPr>
        <w:jc w:val="both"/>
        <w:rPr>
          <w:sz w:val="24"/>
          <w:szCs w:val="24"/>
        </w:rPr>
      </w:pPr>
      <w:r w:rsidRPr="00EF43DE">
        <w:rPr>
          <w:sz w:val="24"/>
          <w:szCs w:val="24"/>
        </w:rPr>
        <w:t>7.</w:t>
      </w:r>
      <w:r>
        <w:rPr>
          <w:sz w:val="24"/>
          <w:szCs w:val="24"/>
        </w:rPr>
        <w:t xml:space="preserve"> </w:t>
      </w:r>
      <w:r w:rsidRPr="00EF43DE">
        <w:rPr>
          <w:sz w:val="24"/>
          <w:szCs w:val="24"/>
        </w:rPr>
        <w:t xml:space="preserve">Sprzedający wyraża zgodę na potrącenie wymagalnych kar umownych </w:t>
      </w:r>
      <w:r w:rsidRPr="00EF43DE">
        <w:rPr>
          <w:sz w:val="24"/>
          <w:szCs w:val="24"/>
        </w:rPr>
        <w:br/>
        <w:t>z przysługującego mu wynagrodzenia.</w:t>
      </w:r>
    </w:p>
    <w:p w14:paraId="56BF7C00" w14:textId="77777777" w:rsidR="00EF43DE" w:rsidRPr="00EF43DE" w:rsidRDefault="00EF43DE" w:rsidP="00EF43DE">
      <w:pPr>
        <w:jc w:val="both"/>
        <w:rPr>
          <w:sz w:val="24"/>
          <w:szCs w:val="24"/>
        </w:rPr>
      </w:pPr>
      <w:r w:rsidRPr="00EF43DE">
        <w:rPr>
          <w:sz w:val="24"/>
          <w:szCs w:val="24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069AB1A0" w14:textId="77777777" w:rsidR="00EF43DE" w:rsidRPr="00975BAC" w:rsidRDefault="00EF43DE" w:rsidP="00FA2115">
      <w:pPr>
        <w:jc w:val="both"/>
        <w:rPr>
          <w:sz w:val="24"/>
          <w:szCs w:val="24"/>
        </w:rPr>
      </w:pPr>
    </w:p>
    <w:p w14:paraId="1DAC58A6" w14:textId="77777777" w:rsidR="00FA2115" w:rsidRPr="00975BAC" w:rsidRDefault="00FA2115" w:rsidP="00FA2115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>9</w:t>
      </w:r>
    </w:p>
    <w:p w14:paraId="77D195F8" w14:textId="77777777" w:rsidR="00FA2115" w:rsidRPr="00975BAC" w:rsidRDefault="00FA2115" w:rsidP="00FA2115">
      <w:pPr>
        <w:jc w:val="both"/>
        <w:rPr>
          <w:sz w:val="24"/>
          <w:szCs w:val="24"/>
        </w:rPr>
      </w:pPr>
      <w:bookmarkStart w:id="0" w:name="_GoBack"/>
      <w:r w:rsidRPr="00975BAC">
        <w:rPr>
          <w:sz w:val="24"/>
          <w:szCs w:val="24"/>
        </w:rPr>
        <w:t>1. Wszelkie zmiany Umowy wymagają zgody obu Stron i zachowania formy pisemnej pod rygorem nieważności.</w:t>
      </w:r>
    </w:p>
    <w:p w14:paraId="3E7337BD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Zmiany Umowy, o których mowa w ust. 1 muszą być dokonywane z zachowaniem przepisu art. 454 oraz 455 ustawy Prawo zamówień publicznych.</w:t>
      </w:r>
      <w:r w:rsidRPr="00975BAC">
        <w:rPr>
          <w:i/>
          <w:sz w:val="24"/>
          <w:szCs w:val="24"/>
        </w:rPr>
        <w:t xml:space="preserve">  </w:t>
      </w:r>
    </w:p>
    <w:p w14:paraId="652E362F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3. Dopuszcza się możliwość zmiany ustaleń niniejszej Umowy w stosunku do treści oferty</w:t>
      </w:r>
      <w:r w:rsidRPr="00F53B31">
        <w:rPr>
          <w:sz w:val="24"/>
          <w:szCs w:val="24"/>
        </w:rPr>
        <w:t xml:space="preserve"> </w:t>
      </w:r>
      <w:r>
        <w:rPr>
          <w:sz w:val="24"/>
          <w:szCs w:val="24"/>
        </w:rPr>
        <w:t>Zleceniobiorcy</w:t>
      </w:r>
      <w:r w:rsidRPr="00975BAC">
        <w:rPr>
          <w:sz w:val="24"/>
          <w:szCs w:val="24"/>
        </w:rPr>
        <w:t xml:space="preserve">, bez przeprowadzania nowego postępowania o udzielenie zamówienia w następującym zakresie: </w:t>
      </w:r>
    </w:p>
    <w:p w14:paraId="40A422F2" w14:textId="77777777" w:rsidR="00FA2115" w:rsidRPr="00975BAC" w:rsidRDefault="00FA2115" w:rsidP="00FA2115">
      <w:pPr>
        <w:numPr>
          <w:ilvl w:val="1"/>
          <w:numId w:val="23"/>
        </w:numPr>
        <w:tabs>
          <w:tab w:val="clear" w:pos="1353"/>
          <w:tab w:val="num" w:pos="709"/>
        </w:tabs>
        <w:ind w:left="709" w:hanging="425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następstwem wprowadzania </w:t>
      </w:r>
      <w:r w:rsidRPr="00975BAC">
        <w:rPr>
          <w:b/>
          <w:bCs/>
          <w:sz w:val="24"/>
          <w:szCs w:val="24"/>
        </w:rPr>
        <w:t>zmian w obowiązujących przepisach prawa</w:t>
      </w:r>
      <w:r w:rsidRPr="00975BAC">
        <w:rPr>
          <w:sz w:val="24"/>
          <w:szCs w:val="24"/>
        </w:rPr>
        <w:t xml:space="preserve"> mających wpływ na realizację przedmiotu zamówienia</w:t>
      </w:r>
    </w:p>
    <w:p w14:paraId="73DD68D7" w14:textId="77777777" w:rsidR="00FA2115" w:rsidRPr="00975BAC" w:rsidRDefault="00FA2115" w:rsidP="00FA2115">
      <w:pPr>
        <w:numPr>
          <w:ilvl w:val="1"/>
          <w:numId w:val="23"/>
        </w:numPr>
        <w:tabs>
          <w:tab w:val="clear" w:pos="1353"/>
          <w:tab w:val="num" w:pos="709"/>
        </w:tabs>
        <w:suppressAutoHyphens/>
        <w:ind w:left="709" w:hanging="426"/>
        <w:jc w:val="both"/>
        <w:rPr>
          <w:kern w:val="2"/>
          <w:sz w:val="24"/>
          <w:szCs w:val="24"/>
        </w:rPr>
      </w:pPr>
      <w:r w:rsidRPr="00975BAC">
        <w:rPr>
          <w:b/>
          <w:bCs/>
          <w:sz w:val="24"/>
          <w:szCs w:val="24"/>
        </w:rPr>
        <w:t>zmiany wysokości wynagrodzenia w przypadku zmiany stawki podatku od towarów i usług</w:t>
      </w:r>
      <w:r w:rsidRPr="00975BAC">
        <w:rPr>
          <w:sz w:val="24"/>
          <w:szCs w:val="24"/>
        </w:rPr>
        <w:t xml:space="preserve">, zmiana wysokości wynagrodzenia należnego </w:t>
      </w:r>
      <w:r>
        <w:rPr>
          <w:sz w:val="24"/>
          <w:szCs w:val="24"/>
        </w:rPr>
        <w:t>Zleceniobiorcy</w:t>
      </w:r>
      <w:r w:rsidRPr="00975BAC">
        <w:rPr>
          <w:sz w:val="24"/>
          <w:szCs w:val="24"/>
        </w:rPr>
        <w:t xml:space="preserve"> w przypadku zaistnienia przesłanki,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100BF286" w14:textId="77777777" w:rsidR="00FA2115" w:rsidRPr="00975BAC" w:rsidRDefault="00FA2115" w:rsidP="00FA2115">
      <w:pPr>
        <w:numPr>
          <w:ilvl w:val="1"/>
          <w:numId w:val="23"/>
        </w:numPr>
        <w:tabs>
          <w:tab w:val="clear" w:pos="1353"/>
          <w:tab w:val="num" w:pos="709"/>
        </w:tabs>
        <w:suppressAutoHyphens/>
        <w:ind w:left="709" w:hanging="426"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t>ograniczenia zakresu prac objętych niniejszą umową w przypadku stwierdzenia braku konieczności wykonywania części zamówienia.</w:t>
      </w:r>
    </w:p>
    <w:p w14:paraId="3563C03E" w14:textId="77777777" w:rsidR="00FA2115" w:rsidRPr="00975BAC" w:rsidRDefault="00FA2115" w:rsidP="00FA2115">
      <w:pPr>
        <w:suppressAutoHyphens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t xml:space="preserve">4. W przypadku zmiany, o której mowa w ust. 3 pkt. </w:t>
      </w:r>
      <w:r>
        <w:rPr>
          <w:kern w:val="2"/>
          <w:sz w:val="24"/>
          <w:szCs w:val="24"/>
        </w:rPr>
        <w:t>c</w:t>
      </w:r>
      <w:r w:rsidRPr="00975BAC">
        <w:rPr>
          <w:kern w:val="2"/>
          <w:sz w:val="24"/>
          <w:szCs w:val="24"/>
        </w:rPr>
        <w:t>), wartość wynagrodzenia netto nie zmieni się, a wartość wynagrodzenia brutto zostanie wyliczona na podstawie nowych przepisów</w:t>
      </w:r>
    </w:p>
    <w:p w14:paraId="4ED2E1E4" w14:textId="77777777" w:rsidR="00FA2115" w:rsidRPr="00975BAC" w:rsidRDefault="00FA2115" w:rsidP="00FA2115">
      <w:pPr>
        <w:suppressAutoHyphens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t xml:space="preserve">5. 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bookmarkEnd w:id="0"/>
    <w:p w14:paraId="0B30B9BA" w14:textId="77777777" w:rsidR="00FA2115" w:rsidRPr="00975BAC" w:rsidRDefault="00FA2115" w:rsidP="00FA2115">
      <w:pPr>
        <w:tabs>
          <w:tab w:val="left" w:pos="360"/>
          <w:tab w:val="num" w:pos="426"/>
          <w:tab w:val="num" w:pos="1440"/>
        </w:tabs>
        <w:suppressAutoHyphens/>
        <w:ind w:left="425" w:hanging="425"/>
        <w:jc w:val="both"/>
        <w:rPr>
          <w:color w:val="000000"/>
          <w:kern w:val="2"/>
          <w:sz w:val="24"/>
          <w:szCs w:val="24"/>
        </w:rPr>
      </w:pPr>
    </w:p>
    <w:p w14:paraId="6751DC80" w14:textId="77777777" w:rsidR="00FA2115" w:rsidRPr="00975BAC" w:rsidRDefault="00FA2115" w:rsidP="00FA2115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>10</w:t>
      </w:r>
    </w:p>
    <w:p w14:paraId="4A8502BA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</w:t>
      </w:r>
      <w:r w:rsidRPr="00975BAC">
        <w:rPr>
          <w:sz w:val="24"/>
          <w:szCs w:val="24"/>
        </w:rPr>
        <w:tab/>
        <w:t xml:space="preserve"> Zleceniodawca może rozwiązać umowę za wypowiedzeniem w trybie natychmiastowym (bez zachowania okresu wypowiedzenia)  z następujących przyczyn:</w:t>
      </w:r>
    </w:p>
    <w:p w14:paraId="6BC66672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a)</w:t>
      </w:r>
      <w:r w:rsidRPr="00975BAC">
        <w:rPr>
          <w:sz w:val="24"/>
          <w:szCs w:val="24"/>
        </w:rPr>
        <w:tab/>
        <w:t xml:space="preserve"> w przypadku podjęcia likwidacji firmy przez Zleceniobiorcę lub co najmniej jednego </w:t>
      </w:r>
    </w:p>
    <w:p w14:paraId="35550B31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ze Zleceniobiorców w przypadku Zleceniobiorców wspólnie realizujących zamówienie (konsorcjum, spółka cywilna),</w:t>
      </w:r>
    </w:p>
    <w:p w14:paraId="1A9B204F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b)</w:t>
      </w:r>
      <w:r w:rsidRPr="00975BAC">
        <w:rPr>
          <w:sz w:val="24"/>
          <w:szCs w:val="24"/>
        </w:rPr>
        <w:tab/>
        <w:t xml:space="preserve">  zostanie wydany nakaz zajęcia majątku Zleceniobiorcy w zakresie, który uniemożliwia wykonanie przez Zleceniobiorców przedmiotu Umowy,</w:t>
      </w:r>
    </w:p>
    <w:p w14:paraId="4C333171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Wypowiedzenie umowy powinno nastąpić w formie pisemnej, pod rygorem nieważności i powinno zawierać uzasadnienie.</w:t>
      </w:r>
    </w:p>
    <w:p w14:paraId="1165029A" w14:textId="77777777" w:rsidR="00FA2115" w:rsidRPr="00975BAC" w:rsidRDefault="00FA2115" w:rsidP="00FA2115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>11</w:t>
      </w:r>
    </w:p>
    <w:p w14:paraId="6B219A25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Zleceniobiorca może posługiwać się podwykonawcami, przy czym za ich działanie ponosi odpowiedzialność, na zasadach określonych Umową, jak za działanie własne.</w:t>
      </w:r>
    </w:p>
    <w:p w14:paraId="0323733C" w14:textId="40A098A9" w:rsidR="00FA2115" w:rsidRDefault="00FA2115" w:rsidP="00FA2115">
      <w:pPr>
        <w:jc w:val="both"/>
        <w:rPr>
          <w:sz w:val="24"/>
          <w:szCs w:val="24"/>
        </w:rPr>
      </w:pPr>
    </w:p>
    <w:p w14:paraId="02086698" w14:textId="77777777" w:rsidR="00FA2115" w:rsidRPr="00975BAC" w:rsidRDefault="00FA2115" w:rsidP="00FA2115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>12</w:t>
      </w:r>
    </w:p>
    <w:p w14:paraId="175485A1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lastRenderedPageBreak/>
        <w:t xml:space="preserve">Właściwym dla rozpoznania sporów wynikłych na tle realizacji niniejszej umowy jest sąd właściwy dla siedziby Zleceniodawcy. </w:t>
      </w:r>
    </w:p>
    <w:p w14:paraId="59B5CB2B" w14:textId="77777777" w:rsidR="00040D99" w:rsidRDefault="00040D99" w:rsidP="00FA2115">
      <w:pPr>
        <w:jc w:val="center"/>
        <w:rPr>
          <w:b/>
          <w:sz w:val="24"/>
          <w:szCs w:val="24"/>
        </w:rPr>
      </w:pPr>
    </w:p>
    <w:p w14:paraId="61189F6C" w14:textId="6F9C4952" w:rsidR="00FA2115" w:rsidRPr="00975BAC" w:rsidRDefault="00FA2115" w:rsidP="00FA2115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  <w:r>
        <w:rPr>
          <w:b/>
          <w:sz w:val="24"/>
          <w:szCs w:val="24"/>
        </w:rPr>
        <w:t>3</w:t>
      </w:r>
    </w:p>
    <w:p w14:paraId="08A8E28E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 sprawach nie uregulowanych w niniejszej umowie stosuje się przepisy kodeksu cywilnego i ustawy prawo zamówień publicznych.</w:t>
      </w:r>
    </w:p>
    <w:p w14:paraId="1CB7E5FE" w14:textId="77777777" w:rsidR="00FA2115" w:rsidRPr="00975BAC" w:rsidRDefault="00FA2115" w:rsidP="00FA2115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  <w:r>
        <w:rPr>
          <w:b/>
          <w:sz w:val="24"/>
          <w:szCs w:val="24"/>
        </w:rPr>
        <w:t>4</w:t>
      </w:r>
    </w:p>
    <w:p w14:paraId="55FF0CCD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Wszelkie załączniki stanowią integralną część niniejszej umowy.</w:t>
      </w:r>
    </w:p>
    <w:p w14:paraId="349AF1E9" w14:textId="77777777" w:rsidR="00FA2115" w:rsidRPr="00975BAC" w:rsidRDefault="00FA2115" w:rsidP="00FA2115">
      <w:pPr>
        <w:jc w:val="both"/>
        <w:rPr>
          <w:sz w:val="24"/>
          <w:szCs w:val="24"/>
        </w:rPr>
      </w:pPr>
    </w:p>
    <w:p w14:paraId="373F3E87" w14:textId="77777777" w:rsidR="00FA2115" w:rsidRPr="00975BAC" w:rsidRDefault="00FA2115" w:rsidP="00FA2115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  <w:r>
        <w:rPr>
          <w:b/>
          <w:sz w:val="24"/>
          <w:szCs w:val="24"/>
        </w:rPr>
        <w:t>5</w:t>
      </w:r>
    </w:p>
    <w:p w14:paraId="104E9471" w14:textId="77777777" w:rsidR="00FA2115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Umowę sporządzono w 2 jednobrzmiących egzemplarzach po1 dla każdej ze stron. </w:t>
      </w:r>
    </w:p>
    <w:p w14:paraId="31A16CE6" w14:textId="77777777" w:rsidR="00FA2115" w:rsidRDefault="00FA2115" w:rsidP="00FA2115">
      <w:pPr>
        <w:jc w:val="both"/>
        <w:rPr>
          <w:sz w:val="24"/>
          <w:szCs w:val="24"/>
        </w:rPr>
      </w:pPr>
    </w:p>
    <w:p w14:paraId="18DB6FBA" w14:textId="77777777" w:rsidR="00FA2115" w:rsidRPr="00975BAC" w:rsidRDefault="00FA2115" w:rsidP="00FA2115">
      <w:pPr>
        <w:jc w:val="both"/>
        <w:rPr>
          <w:sz w:val="24"/>
          <w:szCs w:val="24"/>
        </w:rPr>
      </w:pPr>
    </w:p>
    <w:p w14:paraId="3559E094" w14:textId="77777777" w:rsidR="00FA2115" w:rsidRPr="00975BAC" w:rsidRDefault="00FA2115" w:rsidP="00FA2115">
      <w:pPr>
        <w:jc w:val="both"/>
        <w:rPr>
          <w:sz w:val="24"/>
          <w:szCs w:val="24"/>
        </w:rPr>
      </w:pPr>
    </w:p>
    <w:p w14:paraId="54095579" w14:textId="77777777" w:rsidR="00FA2115" w:rsidRDefault="00FA2115" w:rsidP="00FA2115">
      <w:pPr>
        <w:jc w:val="both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Za Zleceniodawcę                                                                                               </w:t>
      </w:r>
      <w:r w:rsidRPr="00975BAC">
        <w:rPr>
          <w:b/>
          <w:sz w:val="24"/>
          <w:szCs w:val="24"/>
        </w:rPr>
        <w:tab/>
      </w:r>
      <w:r w:rsidRPr="00975BAC">
        <w:rPr>
          <w:b/>
          <w:sz w:val="24"/>
          <w:szCs w:val="24"/>
        </w:rPr>
        <w:tab/>
        <w:t>Za Zleceniobiorcę</w:t>
      </w:r>
    </w:p>
    <w:p w14:paraId="0520D648" w14:textId="77777777" w:rsidR="00FA2115" w:rsidRDefault="00FA2115" w:rsidP="00FA2115">
      <w:pPr>
        <w:pStyle w:val="Zwykytekst"/>
        <w:rPr>
          <w:rFonts w:ascii="Verdana" w:hAnsi="Verdana"/>
        </w:rPr>
      </w:pPr>
    </w:p>
    <w:p w14:paraId="57C93B08" w14:textId="77777777" w:rsidR="00FA2115" w:rsidRDefault="00FA2115" w:rsidP="00FA2115">
      <w:pPr>
        <w:pStyle w:val="Zwykytekst"/>
        <w:rPr>
          <w:rFonts w:ascii="Verdana" w:hAnsi="Verdana"/>
        </w:rPr>
      </w:pPr>
    </w:p>
    <w:p w14:paraId="5DEA888E" w14:textId="77777777" w:rsidR="00FA2115" w:rsidRDefault="00FA2115" w:rsidP="00FA2115">
      <w:pPr>
        <w:pStyle w:val="Zwykytekst"/>
        <w:tabs>
          <w:tab w:val="left" w:pos="7515"/>
        </w:tabs>
        <w:rPr>
          <w:rFonts w:ascii="Verdana" w:hAnsi="Verdana"/>
        </w:rPr>
      </w:pPr>
      <w:r>
        <w:rPr>
          <w:rFonts w:ascii="Verdana" w:hAnsi="Verdana"/>
        </w:rPr>
        <w:t>………………………….</w:t>
      </w:r>
      <w:r>
        <w:rPr>
          <w:rFonts w:ascii="Verdana" w:hAnsi="Verdana"/>
        </w:rPr>
        <w:tab/>
        <w:t>………………………………</w:t>
      </w:r>
    </w:p>
    <w:p w14:paraId="0985A9F3" w14:textId="77777777" w:rsidR="00FA2115" w:rsidRPr="00EF43DE" w:rsidRDefault="00FA2115" w:rsidP="00FA2115">
      <w:pPr>
        <w:pStyle w:val="Zwykytekst"/>
        <w:rPr>
          <w:rFonts w:ascii="Times New Roman" w:hAnsi="Times New Roman" w:cs="Times New Roman"/>
          <w:i/>
          <w:iCs/>
          <w:sz w:val="22"/>
          <w:szCs w:val="22"/>
        </w:rPr>
      </w:pPr>
      <w:r w:rsidRPr="00EF43DE">
        <w:rPr>
          <w:rFonts w:ascii="Times New Roman" w:hAnsi="Times New Roman" w:cs="Times New Roman"/>
          <w:i/>
          <w:iCs/>
          <w:sz w:val="22"/>
          <w:szCs w:val="22"/>
        </w:rPr>
        <w:t xml:space="preserve">     Data i podpis                                                                                      </w:t>
      </w:r>
      <w:r w:rsidRPr="00EF43DE">
        <w:rPr>
          <w:rFonts w:ascii="Times New Roman" w:hAnsi="Times New Roman" w:cs="Times New Roman"/>
          <w:i/>
          <w:iCs/>
          <w:sz w:val="22"/>
          <w:szCs w:val="22"/>
        </w:rPr>
        <w:tab/>
      </w:r>
      <w:r w:rsidRPr="00EF43DE">
        <w:rPr>
          <w:rFonts w:ascii="Times New Roman" w:hAnsi="Times New Roman" w:cs="Times New Roman"/>
          <w:i/>
          <w:iCs/>
          <w:sz w:val="22"/>
          <w:szCs w:val="22"/>
        </w:rPr>
        <w:tab/>
      </w:r>
      <w:r w:rsidRPr="00EF43DE">
        <w:rPr>
          <w:rFonts w:ascii="Times New Roman" w:hAnsi="Times New Roman" w:cs="Times New Roman"/>
          <w:i/>
          <w:iCs/>
          <w:sz w:val="22"/>
          <w:szCs w:val="22"/>
        </w:rPr>
        <w:tab/>
      </w:r>
      <w:r w:rsidRPr="00EF43DE">
        <w:rPr>
          <w:rFonts w:ascii="Times New Roman" w:hAnsi="Times New Roman" w:cs="Times New Roman"/>
          <w:i/>
          <w:iCs/>
          <w:sz w:val="22"/>
          <w:szCs w:val="22"/>
        </w:rPr>
        <w:tab/>
        <w:t xml:space="preserve">                                 Data i podpis</w:t>
      </w:r>
    </w:p>
    <w:p w14:paraId="67D57424" w14:textId="77777777" w:rsidR="00FA2115" w:rsidRPr="006D0F7E" w:rsidRDefault="00FA2115" w:rsidP="00FA2115">
      <w:pPr>
        <w:pStyle w:val="Zwykytekst"/>
        <w:rPr>
          <w:rFonts w:ascii="Verdana" w:hAnsi="Verdana"/>
        </w:rPr>
      </w:pPr>
    </w:p>
    <w:p w14:paraId="02D57102" w14:textId="77777777"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FE6857">
      <w:headerReference w:type="first" r:id="rId8"/>
      <w:pgSz w:w="11906" w:h="16838"/>
      <w:pgMar w:top="1417" w:right="1152" w:bottom="1417" w:left="1152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9DBD1D" w14:textId="77777777" w:rsidR="00866CDB" w:rsidRDefault="00866CDB">
      <w:r>
        <w:separator/>
      </w:r>
    </w:p>
  </w:endnote>
  <w:endnote w:type="continuationSeparator" w:id="0">
    <w:p w14:paraId="0D27EA00" w14:textId="77777777" w:rsidR="00866CDB" w:rsidRDefault="00866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50D041" w14:textId="77777777" w:rsidR="00866CDB" w:rsidRDefault="00866CDB">
      <w:r>
        <w:separator/>
      </w:r>
    </w:p>
  </w:footnote>
  <w:footnote w:type="continuationSeparator" w:id="0">
    <w:p w14:paraId="131595F3" w14:textId="77777777" w:rsidR="00866CDB" w:rsidRDefault="00866C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4BA21D" w14:textId="2E602DA1" w:rsidR="00FE6857" w:rsidRDefault="008B6951" w:rsidP="00FE6857">
    <w:r>
      <w:rPr>
        <w:noProof/>
      </w:rPr>
      <w:drawing>
        <wp:inline distT="0" distB="0" distL="0" distR="0" wp14:anchorId="3AC332F5" wp14:editId="6D86C70E">
          <wp:extent cx="5760720" cy="588010"/>
          <wp:effectExtent l="0" t="0" r="0" b="2540"/>
          <wp:docPr id="3" name="Obraz 3" descr="C:\Users\Domi\AppData\Local\Temp\Temp1_belka_POIR_PL.zip\belka_POIR_PL\belka POIR_pl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C:\Users\Domi\AppData\Local\Temp\Temp1_belka_POIR_PL.zip\belka_POIR_PL\belka POIR_p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88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5D2B319" w14:textId="3438526D"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5" w15:restartNumberingAfterBreak="0">
    <w:nsid w:val="5C184F5D"/>
    <w:multiLevelType w:val="hybridMultilevel"/>
    <w:tmpl w:val="EFD0C4D0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E11461B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21"/>
  </w:num>
  <w:num w:numId="3">
    <w:abstractNumId w:val="3"/>
  </w:num>
  <w:num w:numId="4">
    <w:abstractNumId w:val="11"/>
  </w:num>
  <w:num w:numId="5">
    <w:abstractNumId w:val="16"/>
  </w:num>
  <w:num w:numId="6">
    <w:abstractNumId w:val="10"/>
  </w:num>
  <w:num w:numId="7">
    <w:abstractNumId w:val="19"/>
  </w:num>
  <w:num w:numId="8">
    <w:abstractNumId w:val="12"/>
  </w:num>
  <w:num w:numId="9">
    <w:abstractNumId w:val="2"/>
  </w:num>
  <w:num w:numId="10">
    <w:abstractNumId w:val="7"/>
  </w:num>
  <w:num w:numId="11">
    <w:abstractNumId w:val="4"/>
  </w:num>
  <w:num w:numId="12">
    <w:abstractNumId w:val="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9"/>
  </w:num>
  <w:num w:numId="16">
    <w:abstractNumId w:val="18"/>
  </w:num>
  <w:num w:numId="17">
    <w:abstractNumId w:val="0"/>
  </w:num>
  <w:num w:numId="18">
    <w:abstractNumId w:val="5"/>
  </w:num>
  <w:num w:numId="19">
    <w:abstractNumId w:val="8"/>
  </w:num>
  <w:num w:numId="20">
    <w:abstractNumId w:val="20"/>
  </w:num>
  <w:num w:numId="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5FA2"/>
    <w:rsid w:val="00040764"/>
    <w:rsid w:val="00040D99"/>
    <w:rsid w:val="000B6493"/>
    <w:rsid w:val="000E6EAF"/>
    <w:rsid w:val="00156BDA"/>
    <w:rsid w:val="001836C1"/>
    <w:rsid w:val="001B682A"/>
    <w:rsid w:val="001E6AB2"/>
    <w:rsid w:val="002D0FBA"/>
    <w:rsid w:val="002D5E0A"/>
    <w:rsid w:val="00325DA4"/>
    <w:rsid w:val="00446B8D"/>
    <w:rsid w:val="00451B18"/>
    <w:rsid w:val="004973AF"/>
    <w:rsid w:val="004A0F0D"/>
    <w:rsid w:val="004C1054"/>
    <w:rsid w:val="0050385D"/>
    <w:rsid w:val="005D69AA"/>
    <w:rsid w:val="00691104"/>
    <w:rsid w:val="006D0F7E"/>
    <w:rsid w:val="007007FD"/>
    <w:rsid w:val="00704A76"/>
    <w:rsid w:val="007613A2"/>
    <w:rsid w:val="00774622"/>
    <w:rsid w:val="007858A8"/>
    <w:rsid w:val="00866CDB"/>
    <w:rsid w:val="00873249"/>
    <w:rsid w:val="00892E0C"/>
    <w:rsid w:val="008B6951"/>
    <w:rsid w:val="008C634A"/>
    <w:rsid w:val="00976B68"/>
    <w:rsid w:val="009D554D"/>
    <w:rsid w:val="00A326F9"/>
    <w:rsid w:val="00A82F98"/>
    <w:rsid w:val="00AE506E"/>
    <w:rsid w:val="00AF42D3"/>
    <w:rsid w:val="00B46AF2"/>
    <w:rsid w:val="00B75500"/>
    <w:rsid w:val="00B8264E"/>
    <w:rsid w:val="00B93047"/>
    <w:rsid w:val="00C526FC"/>
    <w:rsid w:val="00C75FA2"/>
    <w:rsid w:val="00CF5853"/>
    <w:rsid w:val="00D15551"/>
    <w:rsid w:val="00D579EB"/>
    <w:rsid w:val="00D679EB"/>
    <w:rsid w:val="00D67DB9"/>
    <w:rsid w:val="00DA1BE1"/>
    <w:rsid w:val="00DB133F"/>
    <w:rsid w:val="00E32983"/>
    <w:rsid w:val="00E73A2C"/>
    <w:rsid w:val="00ED2BA1"/>
    <w:rsid w:val="00EF43DE"/>
    <w:rsid w:val="00F16EC6"/>
    <w:rsid w:val="00F20D4C"/>
    <w:rsid w:val="00F42609"/>
    <w:rsid w:val="00F54208"/>
    <w:rsid w:val="00FA2115"/>
    <w:rsid w:val="00FE6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2802FD9"/>
  <w15:chartTrackingRefBased/>
  <w15:docId w15:val="{EAB101A0-730A-4A89-8845-04EF5C702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A2115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iPriority w:val="99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FA2115"/>
    <w:rPr>
      <w:b/>
      <w:sz w:val="28"/>
    </w:rPr>
  </w:style>
  <w:style w:type="character" w:customStyle="1" w:styleId="ZwykytekstZnak">
    <w:name w:val="Zwykły tekst Znak"/>
    <w:link w:val="Zwykytekst"/>
    <w:uiPriority w:val="99"/>
    <w:rsid w:val="00FA2115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uiPriority w:val="99"/>
    <w:rsid w:val="00FA2115"/>
    <w:rPr>
      <w:sz w:val="24"/>
    </w:rPr>
  </w:style>
  <w:style w:type="paragraph" w:styleId="NormalnyWeb">
    <w:name w:val="Normal (Web)"/>
    <w:basedOn w:val="Normalny"/>
    <w:uiPriority w:val="99"/>
    <w:semiHidden/>
    <w:unhideWhenUsed/>
    <w:rsid w:val="00FA2115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FA211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260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2609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semiHidden/>
    <w:qFormat/>
    <w:rsid w:val="00CF5853"/>
    <w:rPr>
      <w:sz w:val="16"/>
      <w:szCs w:val="16"/>
    </w:rPr>
  </w:style>
  <w:style w:type="character" w:customStyle="1" w:styleId="TekstkomentarzaZnak">
    <w:name w:val="Tekst komentarza Znak"/>
    <w:link w:val="Tekstkomentarza"/>
    <w:semiHidden/>
    <w:qFormat/>
    <w:rsid w:val="00CF5853"/>
  </w:style>
  <w:style w:type="paragraph" w:styleId="Tekstkomentarza">
    <w:name w:val="annotation text"/>
    <w:basedOn w:val="Normalny"/>
    <w:link w:val="TekstkomentarzaZnak"/>
    <w:semiHidden/>
    <w:qFormat/>
    <w:rsid w:val="00CF5853"/>
  </w:style>
  <w:style w:type="character" w:customStyle="1" w:styleId="TekstkomentarzaZnak1">
    <w:name w:val="Tekst komentarza Znak1"/>
    <w:basedOn w:val="Domylnaczcionkaakapitu"/>
    <w:uiPriority w:val="99"/>
    <w:semiHidden/>
    <w:rsid w:val="00CF58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14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5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39D01B-EFA3-4789-AA9F-E36131850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1591</Words>
  <Characters>11014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2023-03-30T11:12:00Z</cp:lastPrinted>
  <dcterms:created xsi:type="dcterms:W3CDTF">2023-05-23T09:02:00Z</dcterms:created>
  <dcterms:modified xsi:type="dcterms:W3CDTF">2023-05-23T09:02:00Z</dcterms:modified>
</cp:coreProperties>
</file>