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1CBA7" w14:textId="71AFED8C" w:rsidR="002D1DA6" w:rsidRPr="00240E71" w:rsidRDefault="003226EF" w:rsidP="002D1DA6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C4B0DD" wp14:editId="63CAAF32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51396675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7EDA77" id="AutoShape 2" o:spid="_x0000_s1026" style="position:absolute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    </w:pict>
          </mc:Fallback>
        </mc:AlternateContent>
      </w:r>
      <w:r w:rsidR="002D1DA6">
        <w:rPr>
          <w:b w:val="0"/>
          <w:sz w:val="22"/>
          <w:szCs w:val="22"/>
        </w:rPr>
        <w:tab/>
      </w:r>
      <w:r w:rsidR="002D1DA6">
        <w:rPr>
          <w:b w:val="0"/>
          <w:sz w:val="22"/>
          <w:szCs w:val="22"/>
        </w:rPr>
        <w:tab/>
      </w:r>
      <w:r w:rsidR="002D1DA6">
        <w:rPr>
          <w:b w:val="0"/>
          <w:sz w:val="22"/>
          <w:szCs w:val="22"/>
        </w:rPr>
        <w:tab/>
      </w:r>
      <w:r w:rsidR="002D1DA6">
        <w:rPr>
          <w:b w:val="0"/>
          <w:sz w:val="22"/>
          <w:szCs w:val="22"/>
        </w:rPr>
        <w:tab/>
      </w:r>
      <w:r w:rsidR="002D1DA6">
        <w:rPr>
          <w:b w:val="0"/>
          <w:sz w:val="22"/>
          <w:szCs w:val="22"/>
        </w:rPr>
        <w:tab/>
      </w:r>
      <w:r w:rsidR="002D1DA6">
        <w:rPr>
          <w:b w:val="0"/>
          <w:sz w:val="22"/>
          <w:szCs w:val="22"/>
        </w:rPr>
        <w:tab/>
      </w:r>
      <w:r w:rsidR="002D1DA6">
        <w:rPr>
          <w:b w:val="0"/>
          <w:sz w:val="22"/>
          <w:szCs w:val="22"/>
        </w:rPr>
        <w:tab/>
      </w:r>
      <w:r w:rsidR="002D1DA6" w:rsidRPr="004C278E">
        <w:rPr>
          <w:rFonts w:ascii="Times New Roman" w:hAnsi="Times New Roman"/>
        </w:rPr>
        <w:t xml:space="preserve">Załącznik nr </w:t>
      </w:r>
      <w:r w:rsidR="002D1DA6">
        <w:rPr>
          <w:rFonts w:ascii="Times New Roman" w:hAnsi="Times New Roman"/>
        </w:rPr>
        <w:t>1</w:t>
      </w:r>
    </w:p>
    <w:p w14:paraId="2EAE9671" w14:textId="77777777" w:rsidR="002D1DA6" w:rsidRDefault="002D1DA6" w:rsidP="002D1DA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25CCF47" w14:textId="77777777" w:rsidR="006921E2" w:rsidRDefault="006921E2" w:rsidP="002D1DA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7ACE3F8B" w14:textId="6A6BEEBF" w:rsidR="002D1DA6" w:rsidRPr="0022732C" w:rsidRDefault="006921E2" w:rsidP="002D1DA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r w:rsidR="002D1DA6" w:rsidRPr="0022732C">
        <w:rPr>
          <w:b/>
          <w:sz w:val="28"/>
          <w:szCs w:val="30"/>
        </w:rPr>
        <w:t>FORMULARZ OFERTY</w:t>
      </w:r>
    </w:p>
    <w:p w14:paraId="5568B72C" w14:textId="77777777" w:rsidR="002D1DA6" w:rsidRDefault="002D1DA6" w:rsidP="002D1DA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48009B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E4C0A2F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62F78AE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6356940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A13A560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EBC27A5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2349C1A1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F960B69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A40B7C1" w14:textId="77777777" w:rsidR="002D1DA6" w:rsidRPr="0022732C" w:rsidRDefault="002D1DA6" w:rsidP="002D1DA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FD61D36" w14:textId="77777777" w:rsidR="002D1DA6" w:rsidRDefault="002D1DA6" w:rsidP="002D1DA6">
      <w:pPr>
        <w:spacing w:line="360" w:lineRule="auto"/>
      </w:pPr>
      <w:r>
        <w:t>Do: Nazwa i siedziba Zamawiającego:</w:t>
      </w:r>
    </w:p>
    <w:p w14:paraId="142B8001" w14:textId="77777777" w:rsidR="002D1DA6" w:rsidRPr="00C35C8C" w:rsidRDefault="002D1DA6" w:rsidP="002D1DA6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3DA629B" w14:textId="77777777" w:rsidR="002D1DA6" w:rsidRPr="00C35C8C" w:rsidRDefault="002D1DA6" w:rsidP="002D1DA6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4C05AFA5" w14:textId="77777777" w:rsidR="002D1DA6" w:rsidRDefault="002D1DA6" w:rsidP="002D1DA6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113036E5" w14:textId="77777777" w:rsidR="002D1DA6" w:rsidRDefault="002D1DA6" w:rsidP="002D1DA6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1B69C87" w14:textId="77777777" w:rsidR="002D1DA6" w:rsidRDefault="002D1DA6" w:rsidP="002D1DA6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59F9666" w14:textId="77777777" w:rsidR="002D1DA6" w:rsidRDefault="002D1DA6" w:rsidP="002D1DA6">
      <w:pPr>
        <w:ind w:firstLine="3969"/>
        <w:rPr>
          <w:b/>
        </w:rPr>
      </w:pPr>
    </w:p>
    <w:p w14:paraId="6659991A" w14:textId="1A4B4BFB" w:rsidR="002D1DA6" w:rsidRPr="00DB4EB0" w:rsidRDefault="002D1DA6" w:rsidP="002D1DA6">
      <w:pPr>
        <w:widowControl w:val="0"/>
        <w:ind w:right="1"/>
        <w:jc w:val="both"/>
        <w:rPr>
          <w:sz w:val="22"/>
          <w:szCs w:val="22"/>
        </w:rPr>
      </w:pPr>
      <w:r w:rsidRPr="00DB4EB0">
        <w:rPr>
          <w:sz w:val="22"/>
          <w:szCs w:val="22"/>
        </w:rPr>
        <w:t xml:space="preserve">Przystępując do postępowania o udzielenie zamówienia publicznego, którego przedmiotem jest </w:t>
      </w:r>
      <w:r w:rsidRPr="00DB4EB0">
        <w:rPr>
          <w:b/>
          <w:sz w:val="22"/>
          <w:szCs w:val="22"/>
        </w:rPr>
        <w:t xml:space="preserve">Dostawa zestawów komputerowych typu </w:t>
      </w:r>
      <w:r>
        <w:rPr>
          <w:b/>
          <w:sz w:val="22"/>
          <w:szCs w:val="22"/>
        </w:rPr>
        <w:t>TOWER dla wszystkich Jednostek AGH</w:t>
      </w:r>
      <w:r w:rsidRPr="00DB4EB0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219</w:t>
      </w:r>
      <w:r w:rsidRPr="00DB4EB0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3</w:t>
      </w:r>
      <w:r w:rsidRPr="00DB4EB0">
        <w:rPr>
          <w:b/>
          <w:sz w:val="22"/>
          <w:szCs w:val="22"/>
        </w:rPr>
        <w:t xml:space="preserve"> </w:t>
      </w:r>
      <w:r w:rsidRPr="00DB4EB0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6536752" w14:textId="77777777" w:rsidR="002D1DA6" w:rsidRDefault="002D1DA6" w:rsidP="002D1DA6">
      <w:pPr>
        <w:widowControl w:val="0"/>
        <w:spacing w:line="264" w:lineRule="auto"/>
        <w:ind w:right="1"/>
        <w:rPr>
          <w:b/>
        </w:rPr>
      </w:pPr>
    </w:p>
    <w:p w14:paraId="18AF6558" w14:textId="77777777" w:rsidR="002D1DA6" w:rsidRPr="00426906" w:rsidRDefault="002D1DA6" w:rsidP="002D1DA6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 xml:space="preserve">Wartość netto:   .........................................................................PLN </w:t>
      </w:r>
    </w:p>
    <w:p w14:paraId="1BCFAF6C" w14:textId="77777777" w:rsidR="002D1DA6" w:rsidRPr="00426906" w:rsidRDefault="002D1DA6" w:rsidP="002D1DA6">
      <w:pPr>
        <w:widowControl w:val="0"/>
        <w:spacing w:line="264" w:lineRule="auto"/>
        <w:ind w:right="1"/>
        <w:rPr>
          <w:b/>
        </w:rPr>
      </w:pPr>
    </w:p>
    <w:p w14:paraId="09897C88" w14:textId="77777777" w:rsidR="002D1DA6" w:rsidRPr="00426906" w:rsidRDefault="002D1DA6" w:rsidP="002D1DA6">
      <w:pPr>
        <w:widowControl w:val="0"/>
        <w:spacing w:line="264" w:lineRule="auto"/>
        <w:ind w:right="1"/>
        <w:rPr>
          <w:b/>
        </w:rPr>
      </w:pPr>
      <w:r w:rsidRPr="00426906">
        <w:rPr>
          <w:b/>
        </w:rPr>
        <w:t>Wartość brutto: .........................................................................PLN</w:t>
      </w:r>
    </w:p>
    <w:p w14:paraId="7A7B2D04" w14:textId="77777777" w:rsidR="002D1DA6" w:rsidRPr="00426906" w:rsidRDefault="002D1DA6" w:rsidP="002D1DA6">
      <w:pPr>
        <w:widowControl w:val="0"/>
        <w:spacing w:line="264" w:lineRule="auto"/>
        <w:ind w:right="1"/>
        <w:jc w:val="both"/>
        <w:rPr>
          <w:b/>
        </w:rPr>
      </w:pPr>
    </w:p>
    <w:p w14:paraId="627AFAD2" w14:textId="77777777" w:rsidR="002D1DA6" w:rsidRPr="00426906" w:rsidRDefault="002D1DA6" w:rsidP="002D1DA6">
      <w:pPr>
        <w:widowControl w:val="0"/>
        <w:spacing w:line="264" w:lineRule="auto"/>
        <w:ind w:right="1"/>
        <w:jc w:val="both"/>
      </w:pPr>
      <w:r w:rsidRPr="00426906">
        <w:t>Słownie brutto :.......................................................................................................................</w:t>
      </w:r>
    </w:p>
    <w:p w14:paraId="22F53A9C" w14:textId="77777777" w:rsidR="002D1DA6" w:rsidRPr="00426906" w:rsidRDefault="002D1DA6" w:rsidP="002D1DA6">
      <w:pPr>
        <w:pStyle w:val="Tekstpodstawowy"/>
        <w:spacing w:before="120"/>
      </w:pPr>
      <w:r w:rsidRPr="00426906">
        <w:t>Powyższa cena zawiera podatek VAT w wysokości 23 % tj.…………………….PLN</w:t>
      </w:r>
    </w:p>
    <w:p w14:paraId="34D630DD" w14:textId="77777777" w:rsidR="002D1DA6" w:rsidRPr="00426906" w:rsidRDefault="002D1DA6" w:rsidP="002D1DA6">
      <w:pPr>
        <w:widowControl w:val="0"/>
        <w:spacing w:before="120" w:line="360" w:lineRule="auto"/>
        <w:ind w:right="1"/>
        <w:jc w:val="both"/>
      </w:pPr>
      <w:r w:rsidRPr="00426906">
        <w:rPr>
          <w:b/>
        </w:rPr>
        <w:t>Okres udzielonej gwarancji wynosi:</w:t>
      </w:r>
      <w:r w:rsidRPr="00426906">
        <w:t xml:space="preserve"> ………… miesięcy (</w:t>
      </w:r>
      <w:r w:rsidRPr="00345880">
        <w:rPr>
          <w:highlight w:val="yellow"/>
        </w:rPr>
        <w:t>kryterium oceny ofert</w:t>
      </w:r>
      <w:r w:rsidRPr="00426906">
        <w:t>)</w:t>
      </w:r>
    </w:p>
    <w:p w14:paraId="181D5EFC" w14:textId="54285D86" w:rsidR="002D1DA6" w:rsidRPr="00426906" w:rsidRDefault="002D1DA6" w:rsidP="002D1DA6">
      <w:pPr>
        <w:widowControl w:val="0"/>
        <w:spacing w:before="120" w:line="360" w:lineRule="auto"/>
        <w:ind w:right="1"/>
        <w:jc w:val="both"/>
      </w:pPr>
      <w:r>
        <w:rPr>
          <w:b/>
        </w:rPr>
        <w:t>Czas naprawy gwarancyjnej</w:t>
      </w:r>
      <w:r w:rsidRPr="00426906">
        <w:rPr>
          <w:b/>
        </w:rPr>
        <w:t xml:space="preserve">: ……. </w:t>
      </w:r>
      <w:r>
        <w:t>dni</w:t>
      </w:r>
      <w:r w:rsidRPr="00426906">
        <w:t xml:space="preserve"> roboczych od daty </w:t>
      </w:r>
      <w:r>
        <w:t>zgłoszenia</w:t>
      </w:r>
      <w:r w:rsidRPr="00426906">
        <w:t xml:space="preserve"> </w:t>
      </w:r>
      <w:r>
        <w:t>awarii</w:t>
      </w:r>
      <w:r w:rsidRPr="00426906">
        <w:t xml:space="preserve"> 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p w14:paraId="39D1B513" w14:textId="77777777" w:rsidR="002D1DA6" w:rsidRPr="00426906" w:rsidRDefault="002D1DA6" w:rsidP="002D1DA6">
      <w:pPr>
        <w:widowControl w:val="0"/>
        <w:spacing w:before="120" w:line="360" w:lineRule="auto"/>
        <w:ind w:right="1"/>
        <w:jc w:val="both"/>
        <w:rPr>
          <w:b/>
        </w:rPr>
      </w:pPr>
      <w:r w:rsidRPr="00426906">
        <w:rPr>
          <w:b/>
        </w:rPr>
        <w:t xml:space="preserve">Termin realizacji umowy: </w:t>
      </w:r>
      <w:r w:rsidRPr="00345880">
        <w:rPr>
          <w:b/>
          <w:bCs/>
        </w:rPr>
        <w:t>12 miesięcy od daty podpisania umowy</w:t>
      </w:r>
    </w:p>
    <w:p w14:paraId="3D1C7757" w14:textId="77777777" w:rsidR="002D1DA6" w:rsidRDefault="002D1DA6" w:rsidP="002D1DA6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Termin realizacji zamówienia cząstkowego: do 7 dni roboczych  od daty otrzymania zamówienia.</w:t>
      </w:r>
    </w:p>
    <w:p w14:paraId="081B0B7E" w14:textId="77777777" w:rsidR="002D1DA6" w:rsidRPr="00DB4EB0" w:rsidRDefault="002D1DA6" w:rsidP="002D1DA6">
      <w:pPr>
        <w:tabs>
          <w:tab w:val="right" w:pos="9000"/>
        </w:tabs>
        <w:rPr>
          <w:sz w:val="22"/>
          <w:szCs w:val="22"/>
        </w:rPr>
      </w:pPr>
    </w:p>
    <w:p w14:paraId="10948DCF" w14:textId="77777777" w:rsidR="002D1DA6" w:rsidRPr="002A16E2" w:rsidRDefault="002D1DA6" w:rsidP="002D1DA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</w:t>
      </w:r>
      <w:r>
        <w:rPr>
          <w:b/>
          <w:i/>
          <w:iCs/>
          <w:color w:val="000000"/>
          <w:sz w:val="22"/>
          <w:szCs w:val="22"/>
          <w:lang w:eastAsia="ar-SA"/>
        </w:rPr>
        <w:t>y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komputerow</w:t>
      </w:r>
      <w:r>
        <w:rPr>
          <w:b/>
          <w:i/>
          <w:iCs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E10F80C" w14:textId="77777777" w:rsidR="002D1DA6" w:rsidRPr="00FB1B4F" w:rsidRDefault="002D1DA6" w:rsidP="002D1DA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08A087" w14:textId="77777777" w:rsidR="002D1DA6" w:rsidRPr="00FE545C" w:rsidRDefault="002D1DA6" w:rsidP="002D1DA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2032F69" w14:textId="77777777" w:rsidR="002D1DA6" w:rsidRPr="00FE545C" w:rsidRDefault="002D1DA6" w:rsidP="002D1DA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F3EBD36" w14:textId="77777777" w:rsidR="002D1DA6" w:rsidRDefault="002D1DA6" w:rsidP="002D1DA6">
      <w:pPr>
        <w:jc w:val="both"/>
        <w:rPr>
          <w:sz w:val="18"/>
          <w:szCs w:val="18"/>
        </w:rPr>
      </w:pPr>
    </w:p>
    <w:p w14:paraId="04EDBA4E" w14:textId="77777777" w:rsidR="002D1DA6" w:rsidRPr="002A16E2" w:rsidRDefault="002D1DA6" w:rsidP="002D1DA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F10F537" w14:textId="77777777" w:rsidR="002D1DA6" w:rsidRPr="002A16E2" w:rsidRDefault="002D1DA6" w:rsidP="002D1DA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</w:t>
      </w:r>
      <w:r>
        <w:rPr>
          <w:color w:val="000000"/>
          <w:sz w:val="22"/>
          <w:szCs w:val="22"/>
          <w:lang w:eastAsia="ar-SA"/>
        </w:rPr>
        <w:t xml:space="preserve"> ofertą</w:t>
      </w:r>
      <w:r w:rsidRPr="002A16E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389BFF45" w14:textId="77777777" w:rsidR="002D1DA6" w:rsidRDefault="002D1DA6" w:rsidP="002D1DA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39CCE0F" w14:textId="77777777" w:rsidR="002D1DA6" w:rsidRDefault="002D1DA6" w:rsidP="002D1DA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oferowany przez nas sprzęt został wyprodukowany zgodnie z normą ISO 9001 lub równoważną.</w:t>
      </w:r>
    </w:p>
    <w:p w14:paraId="37D5C2E7" w14:textId="555A8FC7" w:rsidR="006921E2" w:rsidRPr="006921E2" w:rsidRDefault="006921E2" w:rsidP="00704D11">
      <w:pPr>
        <w:pStyle w:val="Akapitzlist"/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921E2">
        <w:rPr>
          <w:color w:val="FF0000"/>
          <w:sz w:val="22"/>
          <w:szCs w:val="22"/>
        </w:rPr>
        <w:t>Będąc świadomymi konsekwencji wynikających z przepisów prawa</w:t>
      </w:r>
      <w:r>
        <w:rPr>
          <w:color w:val="FF0000"/>
          <w:sz w:val="22"/>
          <w:szCs w:val="22"/>
        </w:rPr>
        <w:t xml:space="preserve">, </w:t>
      </w:r>
      <w:r w:rsidRPr="006921E2">
        <w:rPr>
          <w:color w:val="FF0000"/>
          <w:sz w:val="22"/>
          <w:szCs w:val="22"/>
        </w:rPr>
        <w:t>niniejszym oświadczamy, że uzyskanie, zwielokrotnianie i rozpowszechnianie oprogramowania [---] dokonywane w celu wykonania przedmiotowego zamówienia publicznego, nie naruszyło i nie będzie naruszać praw własności intelektualnej żadnej osoby trzeciej i jest zgodne z Ustawą o prawie autorskim i prawach pokrewnych z dnia 4 lutego 1994 r., Prawem własności przemysłowej z dnia 30 czerwca 2000 r. (Dz. U. z 2013, poz. 1410), oraz innymi obowiązującymi przepisami polskiego prawa. Oświadczam również, że certyfikaty i etykiety producenta oprogramowania dołączone do oprogramowania [---] i inne elementy oprogramowania, są oryginalne, a oprogramowanie jest nowe i nie używane nigdy wcześniej</w:t>
      </w:r>
    </w:p>
    <w:p w14:paraId="419A070A" w14:textId="77777777" w:rsidR="002D1DA6" w:rsidRPr="003E2056" w:rsidRDefault="002D1DA6" w:rsidP="002D1DA6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0CF28F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C22F52" w14:textId="77777777" w:rsidR="002D1DA6" w:rsidRPr="002A16E2" w:rsidRDefault="002D1DA6" w:rsidP="002D1DA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9E0853" w14:textId="77777777" w:rsidR="002D1DA6" w:rsidRPr="002A16E2" w:rsidRDefault="002D1DA6" w:rsidP="002D1DA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B22015" w14:textId="77777777" w:rsidR="002D1DA6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985ADDB" w14:textId="77777777" w:rsidR="002D1DA6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586B776F" w14:textId="77777777" w:rsidR="002D1DA6" w:rsidRDefault="002D1DA6" w:rsidP="002D1DA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2DD1C51A" w14:textId="77777777" w:rsidR="002D1DA6" w:rsidRDefault="002D1DA6" w:rsidP="002D1DA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63833FE0" w14:textId="77777777" w:rsidR="002D1DA6" w:rsidRDefault="002D1DA6" w:rsidP="002D1DA6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3D364E84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D1DA6" w:rsidRPr="002A16E2" w14:paraId="2C0DCD8D" w14:textId="77777777" w:rsidTr="00C473A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EE522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9389F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DDDFB7D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5A814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D1DA6" w:rsidRPr="002A16E2" w14:paraId="241F5F6F" w14:textId="77777777" w:rsidTr="00C473A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35C3C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6449C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2F434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D1DA6" w:rsidRPr="002A16E2" w14:paraId="0FF97595" w14:textId="77777777" w:rsidTr="00C473A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CF891" w14:textId="77777777" w:rsidR="002D1DA6" w:rsidRPr="002A16E2" w:rsidRDefault="002D1DA6" w:rsidP="00C473A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8CB50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C8078" w14:textId="77777777" w:rsidR="002D1DA6" w:rsidRPr="002A16E2" w:rsidRDefault="002D1DA6" w:rsidP="00C473A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70207D83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297C071F" w14:textId="77777777" w:rsidR="002D1DA6" w:rsidRPr="002A16E2" w:rsidRDefault="002D1DA6" w:rsidP="002D1DA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62A05E8" w14:textId="77777777" w:rsidR="002D1DA6" w:rsidRPr="002A16E2" w:rsidRDefault="002D1DA6" w:rsidP="002D1DA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6531605C" w14:textId="77777777" w:rsidR="002D1DA6" w:rsidRPr="002A16E2" w:rsidRDefault="002D1DA6" w:rsidP="002D1DA6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24A8369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lastRenderedPageBreak/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6FA032C0" w14:textId="77777777" w:rsidR="002D1DA6" w:rsidRPr="002A16E2" w:rsidRDefault="002D1DA6" w:rsidP="002D1DA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C7E742" w14:textId="77777777" w:rsidR="002D1DA6" w:rsidRPr="002A16E2" w:rsidRDefault="002D1DA6" w:rsidP="002D1DA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2FFC463" w14:textId="77777777" w:rsidR="002D1DA6" w:rsidRPr="002A16E2" w:rsidRDefault="002D1DA6" w:rsidP="002D1DA6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91DFC16" w14:textId="77777777" w:rsidR="002D1DA6" w:rsidRPr="002A16E2" w:rsidRDefault="002D1DA6" w:rsidP="002D1DA6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E5C7D9B" w14:textId="77777777" w:rsidR="002D1DA6" w:rsidRPr="00F47191" w:rsidRDefault="002D1DA6" w:rsidP="002D1DA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D4B8431" w14:textId="77777777" w:rsidR="002D1DA6" w:rsidRPr="00D36F69" w:rsidRDefault="002D1DA6" w:rsidP="002D1DA6"/>
    <w:p w14:paraId="2CE70888" w14:textId="77777777" w:rsidR="00FE545C" w:rsidRPr="00EB5E4F" w:rsidRDefault="00FE545C" w:rsidP="00EB5E4F"/>
    <w:sectPr w:rsidR="00FE545C" w:rsidRPr="00EB5E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23D9E" w14:textId="77777777" w:rsidR="00DF65CA" w:rsidRDefault="00DF65CA">
      <w:r>
        <w:separator/>
      </w:r>
    </w:p>
  </w:endnote>
  <w:endnote w:type="continuationSeparator" w:id="0">
    <w:p w14:paraId="2E19633F" w14:textId="77777777" w:rsidR="00DF65CA" w:rsidRDefault="00DF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5B883" w14:textId="77777777" w:rsidR="0047556C" w:rsidRDefault="004755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E5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72F35" w14:textId="77777777" w:rsidR="0047556C" w:rsidRDefault="004755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AE6AC" w14:textId="77777777" w:rsidR="00DF65CA" w:rsidRDefault="00DF65CA">
      <w:r>
        <w:separator/>
      </w:r>
    </w:p>
  </w:footnote>
  <w:footnote w:type="continuationSeparator" w:id="0">
    <w:p w14:paraId="3ECA4AB5" w14:textId="77777777" w:rsidR="00DF65CA" w:rsidRDefault="00DF65CA">
      <w:r>
        <w:continuationSeparator/>
      </w:r>
    </w:p>
  </w:footnote>
  <w:footnote w:id="1">
    <w:p w14:paraId="751B2051" w14:textId="77777777" w:rsidR="002D1DA6" w:rsidRDefault="002D1DA6" w:rsidP="002D1DA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2CB3BF6F" w14:textId="77777777" w:rsidR="002D1DA6" w:rsidRDefault="002D1DA6" w:rsidP="002D1DA6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FAE2A" w14:textId="77777777" w:rsidR="0047556C" w:rsidRDefault="00475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02B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C601A" w14:textId="77777777" w:rsidR="0047556C" w:rsidRDefault="00475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39761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2762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4833630">
    <w:abstractNumId w:val="0"/>
  </w:num>
  <w:num w:numId="4" w16cid:durableId="2073459624">
    <w:abstractNumId w:val="3"/>
  </w:num>
  <w:num w:numId="5" w16cid:durableId="2089955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3D"/>
    <w:rsid w:val="00012286"/>
    <w:rsid w:val="0006173D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D1DA6"/>
    <w:rsid w:val="00315A4A"/>
    <w:rsid w:val="003226EF"/>
    <w:rsid w:val="0047556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21E2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17D5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65CA"/>
    <w:rsid w:val="00E44371"/>
    <w:rsid w:val="00E949B0"/>
    <w:rsid w:val="00EB5E4F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21A608"/>
  <w15:chartTrackingRefBased/>
  <w15:docId w15:val="{AC3EC7A6-A90C-4ABB-9972-63C55958D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DA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92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933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2023-05-18T11:00:00Z</dcterms:created>
  <dcterms:modified xsi:type="dcterms:W3CDTF">2023-05-18T11:04:00Z</dcterms:modified>
</cp:coreProperties>
</file>