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78629" w14:textId="15F7154C" w:rsidR="005C0930" w:rsidRPr="0022485D" w:rsidRDefault="004365FA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365FA">
        <w:rPr>
          <w:rFonts w:ascii="Arial" w:hAnsi="Arial" w:cs="Arial"/>
          <w:sz w:val="24"/>
          <w:szCs w:val="24"/>
        </w:rPr>
        <w:t>Kraków</w:t>
      </w:r>
      <w:r w:rsidR="005C0930" w:rsidRPr="0022485D">
        <w:rPr>
          <w:rFonts w:ascii="Arial" w:hAnsi="Arial" w:cs="Arial"/>
          <w:sz w:val="24"/>
          <w:szCs w:val="24"/>
        </w:rPr>
        <w:t xml:space="preserve"> dnia: </w:t>
      </w:r>
      <w:r w:rsidRPr="004365FA">
        <w:rPr>
          <w:rFonts w:ascii="Arial" w:hAnsi="Arial" w:cs="Arial"/>
          <w:sz w:val="24"/>
          <w:szCs w:val="24"/>
        </w:rPr>
        <w:t>2023-05-1</w:t>
      </w:r>
      <w:r w:rsidR="00E556E0">
        <w:rPr>
          <w:rFonts w:ascii="Arial" w:hAnsi="Arial" w:cs="Arial"/>
          <w:sz w:val="24"/>
          <w:szCs w:val="24"/>
        </w:rPr>
        <w:t>7</w:t>
      </w:r>
    </w:p>
    <w:p w14:paraId="5A028B50" w14:textId="77777777" w:rsidR="005C0930" w:rsidRPr="0022485D" w:rsidRDefault="005C0930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EA773A6" w14:textId="77777777" w:rsidR="005C0930" w:rsidRPr="0022485D" w:rsidRDefault="004365FA" w:rsidP="0022485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4365FA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90C7D3F" w14:textId="77777777" w:rsidR="005C0930" w:rsidRPr="0022485D" w:rsidRDefault="004365FA" w:rsidP="005C0930">
      <w:pPr>
        <w:rPr>
          <w:rFonts w:ascii="Arial" w:hAnsi="Arial" w:cs="Arial"/>
          <w:sz w:val="24"/>
          <w:szCs w:val="24"/>
        </w:rPr>
      </w:pPr>
      <w:r w:rsidRPr="004365FA">
        <w:rPr>
          <w:rFonts w:ascii="Arial" w:hAnsi="Arial" w:cs="Arial"/>
          <w:sz w:val="24"/>
          <w:szCs w:val="24"/>
        </w:rPr>
        <w:t>os. Na Skarpie</w:t>
      </w:r>
      <w:r w:rsidR="005C0930" w:rsidRPr="0022485D">
        <w:rPr>
          <w:rFonts w:ascii="Arial" w:hAnsi="Arial" w:cs="Arial"/>
          <w:sz w:val="24"/>
          <w:szCs w:val="24"/>
        </w:rPr>
        <w:t xml:space="preserve"> </w:t>
      </w:r>
      <w:r w:rsidRPr="004365FA">
        <w:rPr>
          <w:rFonts w:ascii="Arial" w:hAnsi="Arial" w:cs="Arial"/>
          <w:sz w:val="24"/>
          <w:szCs w:val="24"/>
        </w:rPr>
        <w:t>66</w:t>
      </w:r>
    </w:p>
    <w:p w14:paraId="1F2DC0D7" w14:textId="77777777" w:rsidR="005C0930" w:rsidRPr="0022485D" w:rsidRDefault="004365FA" w:rsidP="005C0930">
      <w:pPr>
        <w:rPr>
          <w:rFonts w:ascii="Arial" w:hAnsi="Arial" w:cs="Arial"/>
          <w:sz w:val="24"/>
          <w:szCs w:val="24"/>
        </w:rPr>
      </w:pPr>
      <w:r w:rsidRPr="004365FA">
        <w:rPr>
          <w:rFonts w:ascii="Arial" w:hAnsi="Arial" w:cs="Arial"/>
          <w:sz w:val="24"/>
          <w:szCs w:val="24"/>
        </w:rPr>
        <w:t>31-913</w:t>
      </w:r>
      <w:r w:rsidR="005C0930" w:rsidRPr="0022485D">
        <w:rPr>
          <w:rFonts w:ascii="Arial" w:hAnsi="Arial" w:cs="Arial"/>
          <w:sz w:val="24"/>
          <w:szCs w:val="24"/>
        </w:rPr>
        <w:t xml:space="preserve"> </w:t>
      </w:r>
      <w:r w:rsidRPr="004365FA">
        <w:rPr>
          <w:rFonts w:ascii="Arial" w:hAnsi="Arial" w:cs="Arial"/>
          <w:sz w:val="24"/>
          <w:szCs w:val="24"/>
        </w:rPr>
        <w:t>Kraków</w:t>
      </w:r>
    </w:p>
    <w:p w14:paraId="394BC19C" w14:textId="77777777" w:rsidR="005C0930" w:rsidRPr="0022485D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22485D">
        <w:rPr>
          <w:rFonts w:ascii="Arial" w:hAnsi="Arial" w:cs="Arial"/>
          <w:bCs/>
          <w:sz w:val="16"/>
          <w:szCs w:val="16"/>
        </w:rPr>
        <w:t>……………………………………</w:t>
      </w:r>
    </w:p>
    <w:p w14:paraId="2A4F5EC8" w14:textId="77777777" w:rsidR="005C0930" w:rsidRPr="0022485D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22485D">
        <w:rPr>
          <w:rFonts w:ascii="Arial" w:hAnsi="Arial" w:cs="Arial"/>
          <w:bCs/>
          <w:sz w:val="16"/>
          <w:szCs w:val="16"/>
        </w:rPr>
        <w:t>[nazwa zamawiającego, adres]</w:t>
      </w:r>
    </w:p>
    <w:p w14:paraId="41F3E1B8" w14:textId="7CC47AD4" w:rsidR="005C093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A91A11" w14:textId="21C826AE" w:rsidR="002B0438" w:rsidRPr="00D91931" w:rsidRDefault="002B0438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>Znak: 271-7/23- 273.EJK</w:t>
      </w:r>
    </w:p>
    <w:p w14:paraId="4427192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FBACD4" w14:textId="77777777" w:rsidR="005C0930" w:rsidRPr="00D91931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14221071" w14:textId="77777777" w:rsidR="005C0930" w:rsidRPr="0022485D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22485D">
        <w:rPr>
          <w:rFonts w:ascii="Arial" w:hAnsi="Arial" w:cs="Arial"/>
          <w:b/>
          <w:sz w:val="24"/>
          <w:szCs w:val="24"/>
        </w:rPr>
        <w:t>WYKONAWCY</w:t>
      </w:r>
    </w:p>
    <w:p w14:paraId="79DD8734" w14:textId="77777777" w:rsidR="00EF1037" w:rsidRPr="0022485D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AB5D68" w14:paraId="008B27F2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98D305" w14:textId="77777777" w:rsidR="0022485D" w:rsidRPr="00AB5D68" w:rsidRDefault="0022485D" w:rsidP="00A4668B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7BE44DD7" w14:textId="77777777" w:rsidR="0022485D" w:rsidRPr="00AB5D68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58825AF" w14:textId="77777777" w:rsidR="00EF1037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1AA251" w14:textId="77777777" w:rsidR="0022485D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4365FA" w:rsidRPr="00A220FB" w14:paraId="32CF6CBE" w14:textId="77777777" w:rsidTr="00F22FF7">
        <w:trPr>
          <w:trHeight w:val="638"/>
        </w:trPr>
        <w:tc>
          <w:tcPr>
            <w:tcW w:w="959" w:type="dxa"/>
            <w:shd w:val="clear" w:color="auto" w:fill="auto"/>
          </w:tcPr>
          <w:p w14:paraId="2FD1A01E" w14:textId="77777777" w:rsidR="004365FA" w:rsidRPr="00A220FB" w:rsidRDefault="004365FA" w:rsidP="00F22FF7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7F87C90" w14:textId="77777777" w:rsidR="004365FA" w:rsidRPr="00A220FB" w:rsidRDefault="004365FA" w:rsidP="00F22FF7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4365FA">
              <w:rPr>
                <w:rFonts w:ascii="Arial" w:hAnsi="Arial" w:cs="Arial"/>
                <w:sz w:val="24"/>
                <w:szCs w:val="24"/>
              </w:rPr>
              <w:t>przetarg nieograniczony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365FA">
              <w:rPr>
                <w:rFonts w:ascii="Arial" w:hAnsi="Arial" w:cs="Arial"/>
                <w:b/>
                <w:bCs/>
                <w:sz w:val="24"/>
                <w:szCs w:val="24"/>
              </w:rPr>
              <w:t>Dostawa sprzętu jednorazowego niesterylnego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365FA">
              <w:rPr>
                <w:rFonts w:ascii="Arial" w:hAnsi="Arial" w:cs="Arial"/>
                <w:b/>
                <w:sz w:val="24"/>
                <w:szCs w:val="24"/>
              </w:rPr>
              <w:t>SZP-271-7-2023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14:paraId="5A8B72FD" w14:textId="77777777" w:rsidR="00EF1037" w:rsidRPr="0022485D" w:rsidRDefault="005C0930" w:rsidP="0022485D">
      <w:pPr>
        <w:spacing w:before="600" w:after="120" w:line="276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4365FA" w:rsidRPr="004365FA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4365FA" w:rsidRPr="004365FA">
        <w:rPr>
          <w:rFonts w:ascii="Arial" w:hAnsi="Arial" w:cs="Arial"/>
          <w:sz w:val="24"/>
          <w:szCs w:val="24"/>
        </w:rPr>
        <w:t>(t.j. Dz. U. z 2022r. poz. 1710)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7391D7D2" w14:textId="7D9459C6" w:rsidR="002B0438" w:rsidRDefault="002B0438" w:rsidP="002B0438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składania ofert, z dnia 2023-05-22 godz. 10:00 na dzień 2023-05-25 godz. 10:00.</w:t>
      </w:r>
    </w:p>
    <w:p w14:paraId="3D1175E5" w14:textId="5637DC70" w:rsidR="002B0438" w:rsidRDefault="002B0438" w:rsidP="002B0438">
      <w:pPr>
        <w:pStyle w:val="Tekstpodstawowywcity2"/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otwarcia ofert, z dnia  2023-05-22 godz. 10:30 na dzień 2023-05-25 godz. 10:30.</w:t>
      </w:r>
    </w:p>
    <w:p w14:paraId="61E4AD87" w14:textId="558BBB46" w:rsidR="002B0438" w:rsidRDefault="002B0438" w:rsidP="002B0438">
      <w:pPr>
        <w:pStyle w:val="Tekstpodstawowywcity2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Termin związania ofertą z dnia 1</w:t>
      </w:r>
      <w:r w:rsidR="00D85A8F">
        <w:rPr>
          <w:rFonts w:ascii="Arial" w:hAnsi="Arial" w:cs="Arial"/>
          <w:b/>
          <w:bCs/>
          <w:sz w:val="22"/>
          <w:szCs w:val="22"/>
        </w:rPr>
        <w:t>9</w:t>
      </w:r>
      <w:r>
        <w:rPr>
          <w:rFonts w:ascii="Arial" w:hAnsi="Arial" w:cs="Arial"/>
          <w:b/>
          <w:bCs/>
          <w:sz w:val="22"/>
          <w:szCs w:val="22"/>
        </w:rPr>
        <w:t>.08.2023 na dzień 22.08.2023</w:t>
      </w:r>
    </w:p>
    <w:p w14:paraId="1CE1FDFE" w14:textId="77777777" w:rsidR="002B0438" w:rsidRDefault="002B0438" w:rsidP="002B0438">
      <w:pPr>
        <w:pStyle w:val="Tekstpodstawowywcity"/>
        <w:spacing w:before="120"/>
        <w:rPr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Jednocześnie Zamawiający informuje, że nie ulega zmianie miejsce składania i otwarcia ofert</w:t>
      </w:r>
      <w:r>
        <w:rPr>
          <w:b/>
          <w:bCs/>
          <w:sz w:val="22"/>
          <w:szCs w:val="22"/>
        </w:rPr>
        <w:t xml:space="preserve">. </w:t>
      </w:r>
    </w:p>
    <w:p w14:paraId="24D9CCF8" w14:textId="77777777" w:rsidR="002B0438" w:rsidRDefault="002B0438" w:rsidP="002B0438">
      <w:pPr>
        <w:pStyle w:val="Tekstpodstawowywcity"/>
        <w:spacing w:before="1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Załączniki do pisma:</w:t>
      </w:r>
    </w:p>
    <w:p w14:paraId="52991BD0" w14:textId="47E0D778" w:rsidR="002B0438" w:rsidRDefault="002B0438" w:rsidP="002B0438">
      <w:pPr>
        <w:pStyle w:val="Tekstpodstawowywcity"/>
        <w:numPr>
          <w:ilvl w:val="0"/>
          <w:numId w:val="2"/>
        </w:num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Wzór oferty- załącznik nr 1 do SWZ – modyfikacja_2</w:t>
      </w:r>
    </w:p>
    <w:p w14:paraId="1F720212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73C6227C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30164A7C" w14:textId="09D27DD6" w:rsidR="005C0930" w:rsidRPr="0022485D" w:rsidRDefault="004365FA" w:rsidP="002B0438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4365FA">
        <w:rPr>
          <w:rFonts w:ascii="Arial" w:hAnsi="Arial" w:cs="Arial"/>
          <w:szCs w:val="24"/>
        </w:rPr>
        <w:t xml:space="preserve">  </w:t>
      </w:r>
    </w:p>
    <w:sectPr w:rsidR="005C0930" w:rsidRPr="002248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DDBD2" w14:textId="77777777" w:rsidR="00C87C14" w:rsidRDefault="00C87C14">
      <w:r>
        <w:separator/>
      </w:r>
    </w:p>
  </w:endnote>
  <w:endnote w:type="continuationSeparator" w:id="0">
    <w:p w14:paraId="33F0F9D3" w14:textId="77777777" w:rsidR="00C87C14" w:rsidRDefault="00C8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1B7C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6336E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A22F9" w14:textId="77777777" w:rsidR="00EF1037" w:rsidRDefault="00D85A8F">
    <w:pPr>
      <w:pStyle w:val="Stopka"/>
      <w:tabs>
        <w:tab w:val="clear" w:pos="4536"/>
      </w:tabs>
      <w:jc w:val="center"/>
    </w:pPr>
    <w:r>
      <w:rPr>
        <w:noProof/>
      </w:rPr>
      <w:pict w14:anchorId="6FEBE449">
        <v:line id="_x0000_s1025" style="position:absolute;left:0;text-align:left;z-index:251657728" from="-3.85pt,7.55pt" to="455.15pt,7.55pt"/>
      </w:pict>
    </w:r>
  </w:p>
  <w:p w14:paraId="704C8F1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41A16A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0824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3378A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A84674" w14:textId="77777777" w:rsidR="00EF1037" w:rsidRDefault="00EF1037">
    <w:pPr>
      <w:pStyle w:val="Stopka"/>
      <w:tabs>
        <w:tab w:val="clear" w:pos="4536"/>
        <w:tab w:val="left" w:pos="6237"/>
      </w:tabs>
    </w:pPr>
  </w:p>
  <w:p w14:paraId="7AA3BB4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5A7AD" w14:textId="77777777" w:rsidR="00C87C14" w:rsidRDefault="00C87C14">
      <w:r>
        <w:separator/>
      </w:r>
    </w:p>
  </w:footnote>
  <w:footnote w:type="continuationSeparator" w:id="0">
    <w:p w14:paraId="14D5D0D5" w14:textId="77777777" w:rsidR="00C87C14" w:rsidRDefault="00C87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E45" w14:textId="77777777" w:rsidR="004365FA" w:rsidRDefault="004365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54B0B" w14:textId="77777777" w:rsidR="004365FA" w:rsidRDefault="004365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E0E06" w14:textId="77777777" w:rsidR="004365FA" w:rsidRDefault="004365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E2F90"/>
    <w:multiLevelType w:val="hybridMultilevel"/>
    <w:tmpl w:val="3AC61D46"/>
    <w:lvl w:ilvl="0" w:tplc="5F20DC84">
      <w:start w:val="1"/>
      <w:numFmt w:val="decimal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num w:numId="1" w16cid:durableId="2009014272">
    <w:abstractNumId w:val="0"/>
  </w:num>
  <w:num w:numId="2" w16cid:durableId="11742237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4C59"/>
    <w:rsid w:val="00057D02"/>
    <w:rsid w:val="000613E0"/>
    <w:rsid w:val="001A571A"/>
    <w:rsid w:val="0022485D"/>
    <w:rsid w:val="002B0438"/>
    <w:rsid w:val="002B1C74"/>
    <w:rsid w:val="00384EFD"/>
    <w:rsid w:val="004222DA"/>
    <w:rsid w:val="004365FA"/>
    <w:rsid w:val="00453E59"/>
    <w:rsid w:val="00460DC4"/>
    <w:rsid w:val="005079A4"/>
    <w:rsid w:val="0055546F"/>
    <w:rsid w:val="005C0930"/>
    <w:rsid w:val="005F4C59"/>
    <w:rsid w:val="006736C6"/>
    <w:rsid w:val="006D4AE5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C152AE"/>
    <w:rsid w:val="00C87C14"/>
    <w:rsid w:val="00D1574A"/>
    <w:rsid w:val="00D248D2"/>
    <w:rsid w:val="00D85A8F"/>
    <w:rsid w:val="00E02559"/>
    <w:rsid w:val="00E556E0"/>
    <w:rsid w:val="00E74582"/>
    <w:rsid w:val="00EB3650"/>
    <w:rsid w:val="00EF1037"/>
    <w:rsid w:val="00F16162"/>
    <w:rsid w:val="00F8257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27BFDC"/>
  <w15:chartTrackingRefBased/>
  <w15:docId w15:val="{62973BB6-10DE-4113-B3A6-F36B0B762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ekstpodstawowywcity">
    <w:name w:val="Body Text Indent"/>
    <w:basedOn w:val="Normalny"/>
    <w:link w:val="TekstpodstawowywcityZnak"/>
    <w:rsid w:val="002B043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B0438"/>
  </w:style>
  <w:style w:type="paragraph" w:styleId="Tekstpodstawowywcity2">
    <w:name w:val="Body Text Indent 2"/>
    <w:basedOn w:val="Normalny"/>
    <w:link w:val="Tekstpodstawowywcity2Znak"/>
    <w:rsid w:val="002B043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B0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6</cp:revision>
  <cp:lastPrinted>2023-05-17T12:26:00Z</cp:lastPrinted>
  <dcterms:created xsi:type="dcterms:W3CDTF">2023-05-17T12:20:00Z</dcterms:created>
  <dcterms:modified xsi:type="dcterms:W3CDTF">2023-05-17T12:30:00Z</dcterms:modified>
</cp:coreProperties>
</file>