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240E71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EF18F63" w14:textId="77777777" w:rsidR="008D2AB8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22732C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69C5C8" w14:textId="77777777" w:rsidR="008D2AB8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00DE86F4" w14:textId="77777777" w:rsidR="00543892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3EBE886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413CF851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5B0F0F1F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6BC3EDFA" w14:textId="77777777" w:rsidR="00543892" w:rsidRPr="006666C9" w:rsidRDefault="00543892" w:rsidP="00FA5871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76177C6" w14:textId="6F5EEEC2" w:rsidR="008D2AB8" w:rsidRPr="00543892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51A05256" w14:textId="77777777" w:rsidR="0007426E" w:rsidRDefault="0007426E" w:rsidP="00FA5871"/>
    <w:p w14:paraId="513CC617" w14:textId="3C101FCA" w:rsidR="008D2AB8" w:rsidRDefault="008D2AB8" w:rsidP="00FA5871">
      <w:r>
        <w:t>Do: Nazwa i siedziba Zamawiającego:</w:t>
      </w:r>
    </w:p>
    <w:p w14:paraId="23882E0F" w14:textId="77777777" w:rsidR="00BE5FCF" w:rsidRPr="00BE5FCF" w:rsidRDefault="00BE5FCF" w:rsidP="00FA5871">
      <w:pPr>
        <w:ind w:right="-110"/>
        <w:rPr>
          <w:b/>
        </w:rPr>
      </w:pPr>
      <w:r w:rsidRPr="00BE5FCF">
        <w:rPr>
          <w:b/>
        </w:rPr>
        <w:t>Akademia Górniczo - Hutnicza</w:t>
      </w:r>
    </w:p>
    <w:p w14:paraId="3A5BB6CA" w14:textId="77777777" w:rsidR="00BE5FCF" w:rsidRPr="00BE5FCF" w:rsidRDefault="00BE5FCF" w:rsidP="00FA5871">
      <w:pPr>
        <w:ind w:right="-110"/>
        <w:rPr>
          <w:b/>
        </w:rPr>
      </w:pPr>
      <w:r w:rsidRPr="00BE5FCF">
        <w:rPr>
          <w:b/>
        </w:rPr>
        <w:t>im. Stanisława Staszica w Krakowie</w:t>
      </w:r>
    </w:p>
    <w:p w14:paraId="6B8025D8" w14:textId="77777777" w:rsidR="008D2AB8" w:rsidRDefault="00BE5FCF" w:rsidP="00FA5871">
      <w:pPr>
        <w:ind w:right="-110"/>
        <w:rPr>
          <w:b/>
        </w:rPr>
      </w:pPr>
      <w:r w:rsidRPr="00BE5FC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E38ADBB" w14:textId="77777777" w:rsidR="008D2AB8" w:rsidRDefault="00BE5FCF" w:rsidP="00FA5871">
      <w:pPr>
        <w:ind w:right="-110"/>
        <w:rPr>
          <w:b/>
        </w:rPr>
      </w:pPr>
      <w:r w:rsidRPr="00BE5FCF">
        <w:rPr>
          <w:b/>
        </w:rPr>
        <w:t>Al. Mickiewicza</w:t>
      </w:r>
      <w:r w:rsidR="008D2AB8">
        <w:rPr>
          <w:b/>
        </w:rPr>
        <w:t xml:space="preserve"> </w:t>
      </w:r>
      <w:r w:rsidRPr="00BE5FCF">
        <w:rPr>
          <w:b/>
        </w:rPr>
        <w:t>30</w:t>
      </w:r>
      <w:r w:rsidR="008D2AB8">
        <w:rPr>
          <w:b/>
        </w:rPr>
        <w:t xml:space="preserve"> </w:t>
      </w:r>
    </w:p>
    <w:p w14:paraId="4F6DA5E4" w14:textId="77777777" w:rsidR="008D2AB8" w:rsidRDefault="00BE5FCF" w:rsidP="00FA5871">
      <w:pPr>
        <w:rPr>
          <w:b/>
        </w:rPr>
      </w:pPr>
      <w:r w:rsidRPr="00BE5FCF">
        <w:rPr>
          <w:b/>
        </w:rPr>
        <w:t>30-059</w:t>
      </w:r>
      <w:r w:rsidR="008D2AB8">
        <w:rPr>
          <w:b/>
        </w:rPr>
        <w:t xml:space="preserve"> </w:t>
      </w:r>
      <w:r w:rsidRPr="00BE5FCF">
        <w:rPr>
          <w:b/>
        </w:rPr>
        <w:t>Kraków</w:t>
      </w:r>
      <w:r w:rsidR="008D2AB8">
        <w:rPr>
          <w:b/>
        </w:rPr>
        <w:t xml:space="preserve">,  </w:t>
      </w:r>
    </w:p>
    <w:p w14:paraId="3C81F631" w14:textId="77777777" w:rsidR="008D2AB8" w:rsidRDefault="008D2AB8" w:rsidP="00FA5871">
      <w:pPr>
        <w:ind w:firstLine="3969"/>
        <w:rPr>
          <w:b/>
        </w:rPr>
      </w:pPr>
    </w:p>
    <w:p w14:paraId="60CE91E3" w14:textId="51262EA4" w:rsidR="008D2AB8" w:rsidRDefault="008D2AB8" w:rsidP="00FA587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148A8" w:rsidRPr="00C148A8">
        <w:rPr>
          <w:b/>
        </w:rPr>
        <w:t xml:space="preserve">dostawa mikroskopu konfokalnego z wyposażeniem dla </w:t>
      </w:r>
      <w:proofErr w:type="spellStart"/>
      <w:r w:rsidR="00C148A8" w:rsidRPr="00C148A8">
        <w:rPr>
          <w:b/>
        </w:rPr>
        <w:t>WIMiC</w:t>
      </w:r>
      <w:proofErr w:type="spellEnd"/>
      <w:r w:rsidR="00C148A8" w:rsidRPr="00C148A8">
        <w:rPr>
          <w:b/>
        </w:rPr>
        <w:t xml:space="preserve"> w ramach projektu POWR.03.05.00-00-00-Z309/18 - KC-zp.272-230/23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FD4143">
        <w:t xml:space="preserve"> </w:t>
      </w:r>
      <w:r>
        <w:t>zgodnie z zasadami określonymi w specyfikacji warunków zamówienia.</w:t>
      </w:r>
    </w:p>
    <w:p w14:paraId="6FBF945E" w14:textId="77777777" w:rsidR="008D2AB8" w:rsidRDefault="008D2AB8" w:rsidP="00FA5871">
      <w:pPr>
        <w:tabs>
          <w:tab w:val="right" w:pos="9000"/>
        </w:tabs>
      </w:pPr>
    </w:p>
    <w:p w14:paraId="23ABD15D" w14:textId="6C64F1BD" w:rsidR="008D2AB8" w:rsidRDefault="008D2AB8" w:rsidP="00FA5871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9F5CE3">
        <w:rPr>
          <w:b/>
        </w:rPr>
        <w:t xml:space="preserve"> </w:t>
      </w:r>
      <w:r>
        <w:rPr>
          <w:b/>
        </w:rPr>
        <w:t>PLN</w:t>
      </w:r>
    </w:p>
    <w:p w14:paraId="118B8FF7" w14:textId="77777777" w:rsidR="008D2AB8" w:rsidRDefault="008D2AB8" w:rsidP="00FA5871">
      <w:pPr>
        <w:widowControl w:val="0"/>
        <w:ind w:right="1"/>
        <w:rPr>
          <w:b/>
        </w:rPr>
      </w:pPr>
    </w:p>
    <w:p w14:paraId="321EAC88" w14:textId="779AD119" w:rsidR="008D2AB8" w:rsidRDefault="008D2AB8" w:rsidP="00FA5871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9F5CE3">
        <w:rPr>
          <w:b/>
        </w:rPr>
        <w:t xml:space="preserve"> </w:t>
      </w:r>
      <w:r>
        <w:rPr>
          <w:b/>
        </w:rPr>
        <w:t>PLN</w:t>
      </w:r>
    </w:p>
    <w:p w14:paraId="5DCDA0EA" w14:textId="77777777" w:rsidR="008D2AB8" w:rsidRPr="00FB1B4F" w:rsidRDefault="008D2AB8" w:rsidP="00FA5871">
      <w:pPr>
        <w:widowControl w:val="0"/>
        <w:ind w:right="1"/>
        <w:jc w:val="both"/>
        <w:rPr>
          <w:b/>
          <w:sz w:val="20"/>
        </w:rPr>
      </w:pPr>
    </w:p>
    <w:p w14:paraId="34A32419" w14:textId="5D153E9F" w:rsidR="008D2AB8" w:rsidRPr="00FB1B4F" w:rsidRDefault="008D2AB8" w:rsidP="00FA5871">
      <w:pPr>
        <w:widowControl w:val="0"/>
        <w:ind w:right="1"/>
        <w:jc w:val="both"/>
      </w:pPr>
      <w:r w:rsidRPr="00FB1B4F">
        <w:t>Słownie brutto:</w:t>
      </w:r>
      <w:r w:rsidR="009F5CE3">
        <w:t xml:space="preserve"> </w:t>
      </w:r>
      <w:r w:rsidRPr="00FB1B4F">
        <w:t>.......................................................................................................................</w:t>
      </w:r>
    </w:p>
    <w:p w14:paraId="71ACACEB" w14:textId="77777777" w:rsidR="008D2AB8" w:rsidRPr="00FB1B4F" w:rsidRDefault="008D2AB8" w:rsidP="00FA5871">
      <w:pPr>
        <w:widowControl w:val="0"/>
        <w:ind w:right="1"/>
        <w:jc w:val="both"/>
        <w:rPr>
          <w:b/>
          <w:sz w:val="18"/>
        </w:rPr>
      </w:pPr>
    </w:p>
    <w:p w14:paraId="0CAB4C1C" w14:textId="77777777" w:rsidR="00FA5871" w:rsidRDefault="00FA5871" w:rsidP="00FA5871">
      <w:pPr>
        <w:pStyle w:val="Tekstpodstawowy"/>
        <w:spacing w:line="240" w:lineRule="auto"/>
      </w:pPr>
    </w:p>
    <w:p w14:paraId="0872AB69" w14:textId="0CC8C146" w:rsidR="008D2AB8" w:rsidRDefault="008D2AB8" w:rsidP="00FA5871">
      <w:pPr>
        <w:pStyle w:val="Tekstpodstawowy"/>
        <w:spacing w:line="240" w:lineRule="auto"/>
      </w:pPr>
      <w:r>
        <w:t>Powyższa cena zawiera podatek VAT w wysokości .......... % tj.…………………….PLN</w:t>
      </w:r>
    </w:p>
    <w:p w14:paraId="125712A8" w14:textId="77777777" w:rsidR="00FA5871" w:rsidRDefault="00FA5871" w:rsidP="00FA5871">
      <w:pPr>
        <w:pStyle w:val="Tekstpodstawowy"/>
        <w:spacing w:line="240" w:lineRule="auto"/>
      </w:pPr>
    </w:p>
    <w:p w14:paraId="32268E52" w14:textId="31737C44" w:rsidR="00FE545C" w:rsidRDefault="009F5CE3" w:rsidP="00FA5871">
      <w:pPr>
        <w:pStyle w:val="Tekstpodstawowy"/>
        <w:spacing w:line="240" w:lineRule="auto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9F5CE3">
        <w:t xml:space="preserve">zaoferowanego </w:t>
      </w:r>
      <w:r w:rsidR="00FA5871">
        <w:t>urządzenia</w:t>
      </w:r>
      <w:r>
        <w:t>:</w:t>
      </w:r>
      <w:r w:rsidR="00FE545C" w:rsidRPr="009F5CE3">
        <w:t xml:space="preserve"> </w:t>
      </w:r>
      <w:r w:rsidR="00FE545C" w:rsidRPr="009F5CE3">
        <w:rPr>
          <w:b w:val="0"/>
        </w:rPr>
        <w:t>……………………</w:t>
      </w:r>
    </w:p>
    <w:p w14:paraId="67702031" w14:textId="77777777" w:rsidR="00FA5871" w:rsidRDefault="00FA5871" w:rsidP="00FA5871">
      <w:pPr>
        <w:widowControl w:val="0"/>
        <w:ind w:right="1"/>
        <w:jc w:val="both"/>
        <w:rPr>
          <w:b/>
        </w:rPr>
      </w:pPr>
    </w:p>
    <w:p w14:paraId="0C2EBBF4" w14:textId="77432F07" w:rsidR="008D2AB8" w:rsidRDefault="008D2AB8" w:rsidP="00FA5871">
      <w:pPr>
        <w:widowControl w:val="0"/>
        <w:ind w:right="1"/>
        <w:jc w:val="both"/>
        <w:rPr>
          <w:b/>
        </w:rPr>
      </w:pPr>
      <w:r>
        <w:rPr>
          <w:b/>
        </w:rPr>
        <w:t>Termin realizacji umowy:</w:t>
      </w:r>
      <w:r w:rsidR="009F5CE3">
        <w:rPr>
          <w:b/>
        </w:rPr>
        <w:t xml:space="preserve"> </w:t>
      </w:r>
      <w:r w:rsidR="009F5CE3" w:rsidRPr="00990793">
        <w:rPr>
          <w:bCs/>
        </w:rPr>
        <w:t xml:space="preserve">do </w:t>
      </w:r>
      <w:r w:rsidR="00FA5871">
        <w:rPr>
          <w:bCs/>
        </w:rPr>
        <w:t>21</w:t>
      </w:r>
      <w:r w:rsidR="009F5CE3" w:rsidRPr="00990793">
        <w:rPr>
          <w:bCs/>
        </w:rPr>
        <w:t xml:space="preserve"> dni od daty podpisania umowy.</w:t>
      </w:r>
    </w:p>
    <w:p w14:paraId="5477D80D" w14:textId="77777777" w:rsidR="00FA5871" w:rsidRDefault="00FA5871" w:rsidP="00FA5871">
      <w:pPr>
        <w:widowControl w:val="0"/>
        <w:ind w:right="1"/>
        <w:jc w:val="both"/>
        <w:rPr>
          <w:b/>
        </w:rPr>
      </w:pPr>
    </w:p>
    <w:p w14:paraId="77ED4326" w14:textId="69680832" w:rsidR="008D2AB8" w:rsidRDefault="008D2AB8" w:rsidP="00FA5871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F5CE3">
        <w:rPr>
          <w:b/>
          <w:bCs/>
        </w:rPr>
        <w:t>…………</w:t>
      </w:r>
      <w:r w:rsidR="009F5CE3" w:rsidRPr="009F5CE3">
        <w:rPr>
          <w:b/>
          <w:bCs/>
        </w:rPr>
        <w:t xml:space="preserve"> </w:t>
      </w:r>
      <w:r w:rsidR="009F5CE3" w:rsidRPr="00C148A8">
        <w:rPr>
          <w:b/>
          <w:bCs/>
        </w:rPr>
        <w:t>miesięcy</w:t>
      </w:r>
      <w:r w:rsidR="009F5CE3" w:rsidRPr="00C148A8">
        <w:t xml:space="preserve"> </w:t>
      </w:r>
      <w:bookmarkStart w:id="0" w:name="_GoBack"/>
      <w:bookmarkEnd w:id="0"/>
    </w:p>
    <w:p w14:paraId="3CAF15BB" w14:textId="77777777" w:rsidR="00FA5871" w:rsidRDefault="00FA5871" w:rsidP="00FA5871">
      <w:pPr>
        <w:tabs>
          <w:tab w:val="left" w:pos="426"/>
        </w:tabs>
        <w:spacing w:after="120"/>
        <w:jc w:val="both"/>
        <w:rPr>
          <w:sz w:val="22"/>
        </w:rPr>
      </w:pPr>
    </w:p>
    <w:p w14:paraId="6435FBE5" w14:textId="435205A3" w:rsidR="008D2AB8" w:rsidRPr="00FE545C" w:rsidRDefault="008D2AB8" w:rsidP="00FA587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55C2F75" w14:textId="1DFBF342" w:rsidR="00D612B3" w:rsidRPr="00664B34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D612B3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</w:t>
      </w:r>
      <w:r w:rsidR="00FA5871">
        <w:rPr>
          <w:b w:val="0"/>
          <w:bCs/>
          <w:sz w:val="22"/>
          <w:szCs w:val="22"/>
        </w:rPr>
        <w:br/>
      </w:r>
      <w:r w:rsidR="00D612B3" w:rsidRPr="00664B34">
        <w:rPr>
          <w:b w:val="0"/>
          <w:bCs/>
          <w:sz w:val="22"/>
          <w:szCs w:val="22"/>
        </w:rPr>
        <w:t>w wykazie podmiotów o których mowa w art. 96b ust. 1) Ustawy o podatku od towarów i usług.</w:t>
      </w:r>
    </w:p>
    <w:p w14:paraId="4943B694" w14:textId="77777777" w:rsidR="008D2AB8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Default="00FE545C" w:rsidP="00FA587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6666C9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77777777" w:rsidR="00714F50" w:rsidRPr="006666C9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77777777" w:rsidR="00714F50" w:rsidRPr="006666C9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077528" w14:textId="77777777" w:rsidR="00714F50" w:rsidRPr="006666C9" w:rsidRDefault="00714F50" w:rsidP="00FA5871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6666C9" w:rsidRDefault="00714F50" w:rsidP="00FA5871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6666C9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4F50" w:rsidRPr="006666C9" w14:paraId="384562C5" w14:textId="77777777" w:rsidTr="00450E9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6666C9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6666C9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6666C9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6666C9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6666C9" w14:paraId="7625A92C" w14:textId="77777777" w:rsidTr="00450E9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6666C9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6666C9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6666C9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14F50" w:rsidRPr="006666C9" w14:paraId="7FA01A67" w14:textId="77777777" w:rsidTr="00450E9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6666C9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6666C9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6666C9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EB697F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EB697F" w:rsidRPr="00EB697F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EB697F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EB697F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EB697F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6666C9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6666C9" w:rsidRDefault="00714F50" w:rsidP="00FA5871">
      <w:pPr>
        <w:keepNext/>
        <w:spacing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24D9F70" w14:textId="77777777" w:rsidR="00714F50" w:rsidRPr="006666C9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76EA4741" w14:textId="77777777" w:rsidR="00714F50" w:rsidRPr="006666C9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6666C9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1C6CEA1F" w14:textId="77777777" w:rsidR="00714F50" w:rsidRPr="006666C9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195E757D" w14:textId="77777777" w:rsidR="00714F50" w:rsidRPr="006666C9" w:rsidRDefault="00714F50" w:rsidP="00FA5871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6666C9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161BFF3D" w14:textId="77777777" w:rsidR="00714F50" w:rsidRPr="006666C9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6666C9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6666C9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6666C9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EB697F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54FDE965" w14:textId="7C6198E3" w:rsidR="00714F50" w:rsidRPr="00FA5871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FA5871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FA5871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FA5871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FA5871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FA5871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FA5871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FA5871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FA5871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FA587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2135E" w14:textId="77777777" w:rsidR="00ED2626" w:rsidRDefault="00ED2626">
      <w:r>
        <w:separator/>
      </w:r>
    </w:p>
  </w:endnote>
  <w:endnote w:type="continuationSeparator" w:id="0">
    <w:p w14:paraId="039711F5" w14:textId="77777777" w:rsidR="00ED2626" w:rsidRDefault="00ED2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9546D" w14:textId="77777777" w:rsidR="00ED2626" w:rsidRDefault="00ED2626">
      <w:r>
        <w:separator/>
      </w:r>
    </w:p>
  </w:footnote>
  <w:footnote w:type="continuationSeparator" w:id="0">
    <w:p w14:paraId="3554FA65" w14:textId="77777777" w:rsidR="00ED2626" w:rsidRDefault="00ED2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0F059F91" w:rsidR="00FA5871" w:rsidRDefault="00FA5871" w:rsidP="00FA5871">
    <w:pPr>
      <w:pStyle w:val="Nagwek"/>
      <w:jc w:val="center"/>
    </w:pPr>
    <w:r w:rsidRPr="009A6EA4">
      <w:rPr>
        <w:noProof/>
      </w:rPr>
      <w:drawing>
        <wp:inline distT="0" distB="0" distL="0" distR="0" wp14:anchorId="2EB607A3" wp14:editId="132F0CAA">
          <wp:extent cx="4905375" cy="447675"/>
          <wp:effectExtent l="0" t="0" r="0" b="0"/>
          <wp:docPr id="1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B731D"/>
    <w:rsid w:val="000D6134"/>
    <w:rsid w:val="000E09C7"/>
    <w:rsid w:val="000F6589"/>
    <w:rsid w:val="00106636"/>
    <w:rsid w:val="00116EC6"/>
    <w:rsid w:val="001801DD"/>
    <w:rsid w:val="001B35E1"/>
    <w:rsid w:val="001D4612"/>
    <w:rsid w:val="00207E98"/>
    <w:rsid w:val="002723B0"/>
    <w:rsid w:val="00315A4A"/>
    <w:rsid w:val="004B7300"/>
    <w:rsid w:val="004C6753"/>
    <w:rsid w:val="00543892"/>
    <w:rsid w:val="00595C87"/>
    <w:rsid w:val="005D2C65"/>
    <w:rsid w:val="005E6D94"/>
    <w:rsid w:val="0063384F"/>
    <w:rsid w:val="00643C6F"/>
    <w:rsid w:val="00646202"/>
    <w:rsid w:val="0065290F"/>
    <w:rsid w:val="006815F6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83018"/>
    <w:rsid w:val="00B774DC"/>
    <w:rsid w:val="00BE5FCF"/>
    <w:rsid w:val="00C148A8"/>
    <w:rsid w:val="00C969A6"/>
    <w:rsid w:val="00CA7D36"/>
    <w:rsid w:val="00D24208"/>
    <w:rsid w:val="00D60C38"/>
    <w:rsid w:val="00D612B3"/>
    <w:rsid w:val="00D66893"/>
    <w:rsid w:val="00D90ACB"/>
    <w:rsid w:val="00DC1500"/>
    <w:rsid w:val="00E44371"/>
    <w:rsid w:val="00E949B0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1D37E-78E4-40E6-BFCD-BDEBDCE31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1899-12-31T23:00:00Z</cp:lastPrinted>
  <dcterms:created xsi:type="dcterms:W3CDTF">2023-05-11T07:56:00Z</dcterms:created>
  <dcterms:modified xsi:type="dcterms:W3CDTF">2023-05-11T07:56:00Z</dcterms:modified>
</cp:coreProperties>
</file>