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E24A2" w:rsidRDefault="004A0E8B" w:rsidP="00D665F5">
      <w:pPr>
        <w:spacing w:after="240"/>
        <w:jc w:val="right"/>
        <w:rPr>
          <w:sz w:val="24"/>
          <w:szCs w:val="24"/>
        </w:rPr>
      </w:pPr>
      <w:r w:rsidRPr="004A0E8B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A0E8B">
        <w:rPr>
          <w:sz w:val="24"/>
          <w:szCs w:val="24"/>
        </w:rPr>
        <w:t>2023-05-19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A0E8B" w:rsidRPr="004A0E8B">
        <w:rPr>
          <w:b/>
          <w:sz w:val="24"/>
          <w:szCs w:val="24"/>
        </w:rPr>
        <w:t>ZP/15/2023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A0E8B" w:rsidRPr="004A0E8B">
        <w:rPr>
          <w:sz w:val="24"/>
          <w:szCs w:val="24"/>
        </w:rPr>
        <w:t>podstawowy</w:t>
      </w:r>
      <w:r w:rsidR="009A1FA9">
        <w:rPr>
          <w:sz w:val="24"/>
          <w:szCs w:val="24"/>
        </w:rPr>
        <w:t>m</w:t>
      </w:r>
      <w:r w:rsidR="004A0E8B" w:rsidRPr="004A0E8B">
        <w:rPr>
          <w:sz w:val="24"/>
          <w:szCs w:val="24"/>
        </w:rPr>
        <w:t xml:space="preserve"> bez negocjacji - art. 275 pkt. 1 ustawy </w:t>
      </w:r>
      <w:proofErr w:type="spellStart"/>
      <w:r w:rsidR="004A0E8B" w:rsidRPr="004A0E8B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:rsidR="00A80738" w:rsidRPr="007E24A2" w:rsidRDefault="004A0E8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A0E8B">
        <w:rPr>
          <w:b/>
          <w:szCs w:val="24"/>
        </w:rPr>
        <w:t>Zakup i dostawa produktów antyseptycznych i dezynfekujących do skóry i błon śluzowych I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4A0E8B" w:rsidRPr="004A0E8B">
        <w:rPr>
          <w:sz w:val="24"/>
          <w:szCs w:val="24"/>
        </w:rPr>
        <w:t>(</w:t>
      </w:r>
      <w:proofErr w:type="spellStart"/>
      <w:r w:rsidR="004A0E8B" w:rsidRPr="004A0E8B">
        <w:rPr>
          <w:sz w:val="24"/>
          <w:szCs w:val="24"/>
        </w:rPr>
        <w:t>t.j</w:t>
      </w:r>
      <w:proofErr w:type="spellEnd"/>
      <w:r w:rsidR="004A0E8B" w:rsidRPr="004A0E8B">
        <w:rPr>
          <w:sz w:val="24"/>
          <w:szCs w:val="24"/>
        </w:rPr>
        <w:t>. Dz. U. z 2022r. poz. 1710)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A0E8B" w:rsidRPr="004A0E8B">
        <w:rPr>
          <w:sz w:val="24"/>
          <w:szCs w:val="24"/>
        </w:rPr>
        <w:t>19/05/2023</w:t>
      </w:r>
      <w:r w:rsidR="00FF4AB1" w:rsidRPr="007E24A2">
        <w:rPr>
          <w:sz w:val="24"/>
          <w:szCs w:val="24"/>
        </w:rPr>
        <w:t xml:space="preserve"> o godz. </w:t>
      </w:r>
      <w:r w:rsidR="004A0E8B" w:rsidRPr="004A0E8B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559"/>
      </w:tblGrid>
      <w:tr w:rsidR="00D665F5" w:rsidRPr="007E24A2" w:rsidTr="009A1FA9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5F5" w:rsidRPr="007E24A2" w:rsidRDefault="009A1FA9" w:rsidP="003F57CD">
            <w:pPr>
              <w:spacing w:before="120" w:after="120"/>
              <w:jc w:val="center"/>
            </w:pPr>
            <w:r>
              <w:t xml:space="preserve">Wartość oferty brutto </w:t>
            </w:r>
          </w:p>
        </w:tc>
      </w:tr>
      <w:tr w:rsidR="004A0E8B" w:rsidRPr="007E24A2" w:rsidTr="009A1FA9">
        <w:tc>
          <w:tcPr>
            <w:tcW w:w="993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1</w:t>
            </w:r>
          </w:p>
        </w:tc>
        <w:tc>
          <w:tcPr>
            <w:tcW w:w="6520" w:type="dxa"/>
            <w:shd w:val="clear" w:color="auto" w:fill="auto"/>
          </w:tcPr>
          <w:p w:rsidR="004A0E8B" w:rsidRPr="007E24A2" w:rsidRDefault="004A0E8B" w:rsidP="00AC134F">
            <w:pPr>
              <w:spacing w:before="80"/>
            </w:pPr>
            <w:proofErr w:type="spellStart"/>
            <w:r w:rsidRPr="004A0E8B">
              <w:t>Aesculap</w:t>
            </w:r>
            <w:proofErr w:type="spellEnd"/>
            <w:r w:rsidRPr="004A0E8B">
              <w:t xml:space="preserve"> </w:t>
            </w:r>
            <w:proofErr w:type="spellStart"/>
            <w:r w:rsidRPr="004A0E8B">
              <w:t>Chifa</w:t>
            </w:r>
            <w:proofErr w:type="spellEnd"/>
            <w:r w:rsidRPr="004A0E8B">
              <w:t xml:space="preserve"> </w:t>
            </w:r>
            <w:r w:rsidR="009A1FA9">
              <w:t>Sp. z o.o.</w:t>
            </w:r>
          </w:p>
          <w:p w:rsidR="004A0E8B" w:rsidRPr="007E24A2" w:rsidRDefault="009A1FA9" w:rsidP="00AC134F">
            <w:r>
              <w:t xml:space="preserve">ul. </w:t>
            </w:r>
            <w:r w:rsidR="004A0E8B" w:rsidRPr="004A0E8B">
              <w:t>Tysiąclecia</w:t>
            </w:r>
            <w:r w:rsidR="004A0E8B" w:rsidRPr="007E24A2">
              <w:t xml:space="preserve"> </w:t>
            </w:r>
            <w:r w:rsidR="004A0E8B" w:rsidRPr="004A0E8B">
              <w:t>14</w:t>
            </w:r>
            <w:r w:rsidR="004A0E8B" w:rsidRPr="007E24A2">
              <w:t xml:space="preserve"> </w:t>
            </w:r>
          </w:p>
          <w:p w:rsidR="004A0E8B" w:rsidRPr="007E24A2" w:rsidRDefault="004A0E8B" w:rsidP="00AC134F">
            <w:pPr>
              <w:spacing w:after="80"/>
              <w:jc w:val="both"/>
            </w:pPr>
            <w:r w:rsidRPr="004A0E8B">
              <w:t>64-300</w:t>
            </w:r>
            <w:r w:rsidRPr="007E24A2">
              <w:t xml:space="preserve"> </w:t>
            </w:r>
            <w:r w:rsidRPr="004A0E8B">
              <w:t>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50 263.20 zł</w:t>
            </w:r>
          </w:p>
        </w:tc>
      </w:tr>
      <w:tr w:rsidR="004A0E8B" w:rsidRPr="007E24A2" w:rsidTr="009A1FA9">
        <w:tc>
          <w:tcPr>
            <w:tcW w:w="993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2</w:t>
            </w:r>
          </w:p>
        </w:tc>
        <w:tc>
          <w:tcPr>
            <w:tcW w:w="6520" w:type="dxa"/>
            <w:shd w:val="clear" w:color="auto" w:fill="auto"/>
          </w:tcPr>
          <w:p w:rsidR="004A0E8B" w:rsidRPr="007E24A2" w:rsidRDefault="004A0E8B" w:rsidP="00AC134F">
            <w:pPr>
              <w:spacing w:before="80"/>
            </w:pPr>
            <w:proofErr w:type="spellStart"/>
            <w:r w:rsidRPr="004A0E8B">
              <w:t>Bialmed</w:t>
            </w:r>
            <w:proofErr w:type="spellEnd"/>
            <w:r w:rsidRPr="004A0E8B">
              <w:t xml:space="preserve"> Sp. z o.o.</w:t>
            </w:r>
          </w:p>
          <w:p w:rsidR="004A0E8B" w:rsidRPr="007E24A2" w:rsidRDefault="009A1FA9" w:rsidP="00AC134F">
            <w:r>
              <w:t>ul. Kazimierzowska 46/48/35</w:t>
            </w:r>
          </w:p>
          <w:p w:rsidR="004A0E8B" w:rsidRPr="007E24A2" w:rsidRDefault="009A1FA9" w:rsidP="00AC134F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60 805.84 zł</w:t>
            </w:r>
          </w:p>
        </w:tc>
      </w:tr>
      <w:tr w:rsidR="004A0E8B" w:rsidRPr="007E24A2" w:rsidTr="009A1FA9">
        <w:tc>
          <w:tcPr>
            <w:tcW w:w="993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3</w:t>
            </w:r>
          </w:p>
        </w:tc>
        <w:tc>
          <w:tcPr>
            <w:tcW w:w="6520" w:type="dxa"/>
            <w:shd w:val="clear" w:color="auto" w:fill="auto"/>
          </w:tcPr>
          <w:p w:rsidR="004A0E8B" w:rsidRPr="007E24A2" w:rsidRDefault="004A0E8B" w:rsidP="00AC134F">
            <w:pPr>
              <w:spacing w:before="80"/>
            </w:pPr>
            <w:r w:rsidRPr="004A0E8B">
              <w:t>Centrum Zaopatrzenia Medycznego "</w:t>
            </w:r>
            <w:proofErr w:type="spellStart"/>
            <w:r w:rsidRPr="004A0E8B">
              <w:t>Cezal</w:t>
            </w:r>
            <w:proofErr w:type="spellEnd"/>
            <w:r w:rsidRPr="004A0E8B">
              <w:t>" S</w:t>
            </w:r>
            <w:r w:rsidR="009A1FA9">
              <w:t>.</w:t>
            </w:r>
            <w:r w:rsidRPr="004A0E8B">
              <w:t>A</w:t>
            </w:r>
            <w:r w:rsidR="009A1FA9">
              <w:t>.</w:t>
            </w:r>
            <w:r w:rsidRPr="004A0E8B">
              <w:t xml:space="preserve"> Wrocław</w:t>
            </w:r>
            <w:r w:rsidR="009A1FA9">
              <w:t>, Oddział Kraków</w:t>
            </w:r>
          </w:p>
          <w:p w:rsidR="004A0E8B" w:rsidRPr="007E24A2" w:rsidRDefault="009A1FA9" w:rsidP="00AC134F">
            <w:r>
              <w:t xml:space="preserve">ul. </w:t>
            </w:r>
            <w:r w:rsidR="004A0E8B" w:rsidRPr="004A0E8B">
              <w:t>Balicka</w:t>
            </w:r>
            <w:r w:rsidR="004A0E8B" w:rsidRPr="007E24A2">
              <w:t xml:space="preserve"> </w:t>
            </w:r>
            <w:r w:rsidR="004A0E8B" w:rsidRPr="004A0E8B">
              <w:t>117</w:t>
            </w:r>
            <w:r w:rsidR="004A0E8B" w:rsidRPr="007E24A2">
              <w:t xml:space="preserve"> </w:t>
            </w:r>
          </w:p>
          <w:p w:rsidR="004A0E8B" w:rsidRPr="007E24A2" w:rsidRDefault="004A0E8B" w:rsidP="00AC134F">
            <w:pPr>
              <w:spacing w:after="80"/>
              <w:jc w:val="both"/>
            </w:pPr>
            <w:r w:rsidRPr="004A0E8B">
              <w:t>30-149</w:t>
            </w:r>
            <w:r w:rsidRPr="007E24A2">
              <w:t xml:space="preserve"> </w:t>
            </w:r>
            <w:r w:rsidRPr="004A0E8B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0E8B" w:rsidRPr="007E24A2" w:rsidRDefault="004A0E8B" w:rsidP="00AC134F">
            <w:pPr>
              <w:spacing w:before="80" w:after="80"/>
              <w:jc w:val="center"/>
            </w:pPr>
            <w:r w:rsidRPr="004A0E8B">
              <w:t>43 355.52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4441" w:rsidRDefault="00E34441">
      <w:r>
        <w:separator/>
      </w:r>
    </w:p>
  </w:endnote>
  <w:endnote w:type="continuationSeparator" w:id="0">
    <w:p w:rsidR="00E34441" w:rsidRDefault="00E34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4441" w:rsidRDefault="00E34441">
      <w:r>
        <w:separator/>
      </w:r>
    </w:p>
  </w:footnote>
  <w:footnote w:type="continuationSeparator" w:id="0">
    <w:p w:rsidR="00E34441" w:rsidRDefault="00E34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E8B" w:rsidRDefault="004A0E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E8B" w:rsidRDefault="004A0E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0E8B" w:rsidRDefault="004A0E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44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0E8B"/>
    <w:rsid w:val="004C7E9B"/>
    <w:rsid w:val="00577BC6"/>
    <w:rsid w:val="00601802"/>
    <w:rsid w:val="0069085C"/>
    <w:rsid w:val="007E24A2"/>
    <w:rsid w:val="00843263"/>
    <w:rsid w:val="00861E75"/>
    <w:rsid w:val="008A26A5"/>
    <w:rsid w:val="009A1FA9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3444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F0DBD"/>
  <w15:chartTrackingRefBased/>
  <w15:docId w15:val="{84CF9D1E-37BF-449F-89FF-68FA3DC5F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2023-05-19T10:09:00Z</cp:lastPrinted>
  <dcterms:created xsi:type="dcterms:W3CDTF">2023-05-19T10:07:00Z</dcterms:created>
  <dcterms:modified xsi:type="dcterms:W3CDTF">2023-05-19T10:09:00Z</dcterms:modified>
</cp:coreProperties>
</file>