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801937" w:rsidRDefault="00657A47" w:rsidP="00801937">
      <w:pPr>
        <w:pStyle w:val="Nagwek4"/>
        <w:spacing w:after="480"/>
        <w:rPr>
          <w:rFonts w:ascii="Arial" w:hAnsi="Arial" w:cs="Arial"/>
          <w:bCs/>
          <w:i w:val="0"/>
          <w:szCs w:val="24"/>
        </w:rPr>
      </w:pPr>
      <w:bookmarkStart w:id="0" w:name="_Hlk60301409"/>
      <w:r w:rsidRPr="00801937">
        <w:rPr>
          <w:rFonts w:ascii="Arial" w:hAnsi="Arial" w:cs="Arial"/>
          <w:bCs/>
          <w:i w:val="0"/>
          <w:szCs w:val="24"/>
        </w:rPr>
        <w:t xml:space="preserve">Załącznik nr </w:t>
      </w:r>
      <w:r w:rsidR="00517168" w:rsidRPr="00801937">
        <w:rPr>
          <w:rFonts w:ascii="Arial" w:hAnsi="Arial" w:cs="Arial"/>
          <w:bCs/>
          <w:i w:val="0"/>
          <w:szCs w:val="24"/>
        </w:rPr>
        <w:t>2</w:t>
      </w:r>
      <w:r w:rsidR="007666D6" w:rsidRPr="0080193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0193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801937" w:rsidRDefault="008D442B" w:rsidP="00801937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1937">
              <w:rPr>
                <w:rFonts w:ascii="Arial" w:hAnsi="Arial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801937" w:rsidRDefault="008D442B" w:rsidP="00801937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1937">
              <w:rPr>
                <w:rFonts w:ascii="Arial" w:hAnsi="Arial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80193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801937" w:rsidRDefault="00053927" w:rsidP="00801937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01937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801937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801937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801937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801937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801937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801937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801937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801937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801937" w:rsidRDefault="008D442B" w:rsidP="00801937">
      <w:pPr>
        <w:widowControl w:val="0"/>
        <w:suppressAutoHyphens/>
        <w:autoSpaceDE w:val="0"/>
        <w:autoSpaceDN w:val="0"/>
        <w:adjustRightInd w:val="0"/>
        <w:spacing w:before="48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1937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801937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801937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811"/>
        <w:gridCol w:w="4859"/>
      </w:tblGrid>
      <w:tr w:rsidR="003A486D" w:rsidRPr="00801937" w:rsidTr="0087706D">
        <w:tc>
          <w:tcPr>
            <w:tcW w:w="550" w:type="dxa"/>
            <w:shd w:val="clear" w:color="auto" w:fill="auto"/>
            <w:vAlign w:val="center"/>
          </w:tcPr>
          <w:p w:rsidR="003A486D" w:rsidRPr="00801937" w:rsidRDefault="003A486D" w:rsidP="0080193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0193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01937" w:rsidRDefault="003A486D" w:rsidP="0080193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0193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80193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80193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80193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801937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01937" w:rsidRDefault="003A486D" w:rsidP="0080193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0193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01937" w:rsidTr="0087706D">
        <w:tc>
          <w:tcPr>
            <w:tcW w:w="550" w:type="dxa"/>
            <w:shd w:val="clear" w:color="auto" w:fill="auto"/>
            <w:vAlign w:val="center"/>
          </w:tcPr>
          <w:p w:rsidR="003A486D" w:rsidRPr="00801937" w:rsidRDefault="003A486D" w:rsidP="00801937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0193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01937" w:rsidRDefault="003A486D" w:rsidP="00801937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01937" w:rsidRDefault="003A486D" w:rsidP="00801937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01937" w:rsidTr="0087706D">
        <w:tc>
          <w:tcPr>
            <w:tcW w:w="550" w:type="dxa"/>
            <w:shd w:val="clear" w:color="auto" w:fill="auto"/>
            <w:vAlign w:val="center"/>
          </w:tcPr>
          <w:p w:rsidR="003A486D" w:rsidRPr="00801937" w:rsidRDefault="003A486D" w:rsidP="00801937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0193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01937" w:rsidRDefault="003A486D" w:rsidP="00801937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01937" w:rsidRDefault="003A486D" w:rsidP="00801937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E3BCE" w:rsidRPr="00801937" w:rsidRDefault="0024648D" w:rsidP="00801937">
      <w:pPr>
        <w:widowControl w:val="0"/>
        <w:suppressAutoHyphens/>
        <w:autoSpaceDE w:val="0"/>
        <w:autoSpaceDN w:val="0"/>
        <w:adjustRightInd w:val="0"/>
        <w:spacing w:before="36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0193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80193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801937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80193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17168" w:rsidRPr="00801937">
        <w:rPr>
          <w:rFonts w:ascii="Arial" w:hAnsi="Arial" w:cs="Arial"/>
          <w:sz w:val="24"/>
          <w:szCs w:val="24"/>
        </w:rPr>
        <w:t>(</w:t>
      </w:r>
      <w:proofErr w:type="spellStart"/>
      <w:r w:rsidR="00517168" w:rsidRPr="00801937">
        <w:rPr>
          <w:rFonts w:ascii="Arial" w:hAnsi="Arial" w:cs="Arial"/>
          <w:sz w:val="24"/>
          <w:szCs w:val="24"/>
        </w:rPr>
        <w:t>t.j</w:t>
      </w:r>
      <w:proofErr w:type="spellEnd"/>
      <w:r w:rsidR="00517168" w:rsidRPr="00801937">
        <w:rPr>
          <w:rFonts w:ascii="Arial" w:hAnsi="Arial" w:cs="Arial"/>
          <w:sz w:val="24"/>
          <w:szCs w:val="24"/>
        </w:rPr>
        <w:t>. Dz. U. z 2022r. poz. 1710)</w:t>
      </w:r>
      <w:r w:rsidRPr="00801937">
        <w:rPr>
          <w:rFonts w:ascii="Arial" w:hAnsi="Arial" w:cs="Arial"/>
          <w:sz w:val="24"/>
          <w:szCs w:val="24"/>
        </w:rPr>
        <w:t>, że w ramach zamówienia</w:t>
      </w:r>
      <w:r w:rsidR="00BE3BCE" w:rsidRPr="0080193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Pr="00801937" w:rsidRDefault="00517168" w:rsidP="00801937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01937">
        <w:rPr>
          <w:rFonts w:ascii="Arial" w:eastAsia="Times New Roman" w:hAnsi="Arial" w:cs="Arial"/>
          <w:b/>
          <w:sz w:val="24"/>
          <w:szCs w:val="24"/>
          <w:lang w:eastAsia="pl-PL"/>
        </w:rPr>
        <w:t>Dozorowanie i ochrona</w:t>
      </w:r>
      <w:bookmarkStart w:id="1" w:name="_GoBack"/>
      <w:bookmarkEnd w:id="1"/>
      <w:r w:rsidRPr="0080193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obiektów Politechniki Częstochowskiej – Wydział Budownictwa, ul. Akademicka 3, Wydział Zarządzania – Aula Politechniki Częstochowskiej, al. Armii Krajowej 19</w:t>
      </w:r>
    </w:p>
    <w:p w:rsidR="00EC10EE" w:rsidRPr="00801937" w:rsidRDefault="00EC10EE" w:rsidP="00801937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0193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517168" w:rsidRPr="00801937">
        <w:rPr>
          <w:rFonts w:ascii="Arial" w:eastAsia="Times New Roman" w:hAnsi="Arial" w:cs="Arial"/>
          <w:b/>
          <w:sz w:val="24"/>
          <w:szCs w:val="24"/>
          <w:lang w:eastAsia="pl-PL"/>
        </w:rPr>
        <w:t>RK-NZ.261.26.2023.MT</w:t>
      </w:r>
    </w:p>
    <w:p w:rsidR="00DC652A" w:rsidRPr="00801937" w:rsidRDefault="00801937" w:rsidP="00801937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801937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24648D" w:rsidRPr="00801937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80193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24648D" w:rsidRPr="00801937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80193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01937" w:rsidTr="0087706D">
        <w:tc>
          <w:tcPr>
            <w:tcW w:w="617" w:type="dxa"/>
            <w:shd w:val="clear" w:color="auto" w:fill="auto"/>
            <w:vAlign w:val="center"/>
          </w:tcPr>
          <w:p w:rsidR="00B641BE" w:rsidRPr="00801937" w:rsidRDefault="00B641BE" w:rsidP="0080193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0193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01937" w:rsidRDefault="00B641BE" w:rsidP="0080193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0193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01937" w:rsidRDefault="00801937" w:rsidP="0080193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Wykaz realizowanych </w:t>
            </w:r>
            <w:r w:rsidR="00B641BE" w:rsidRPr="0080193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usług</w:t>
            </w:r>
          </w:p>
        </w:tc>
      </w:tr>
      <w:tr w:rsidR="00B641BE" w:rsidRPr="00801937" w:rsidTr="0087706D">
        <w:tc>
          <w:tcPr>
            <w:tcW w:w="617" w:type="dxa"/>
            <w:shd w:val="clear" w:color="auto" w:fill="auto"/>
            <w:vAlign w:val="center"/>
          </w:tcPr>
          <w:p w:rsidR="00B641BE" w:rsidRPr="00801937" w:rsidRDefault="00B641BE" w:rsidP="0080193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0193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01937" w:rsidRDefault="00B641BE" w:rsidP="0080193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01937" w:rsidRDefault="00B641BE" w:rsidP="0080193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01937" w:rsidTr="0087706D">
        <w:tc>
          <w:tcPr>
            <w:tcW w:w="617" w:type="dxa"/>
            <w:shd w:val="clear" w:color="auto" w:fill="auto"/>
            <w:vAlign w:val="center"/>
          </w:tcPr>
          <w:p w:rsidR="00B641BE" w:rsidRPr="00801937" w:rsidRDefault="00B641BE" w:rsidP="0080193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0193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01937" w:rsidRDefault="00B641BE" w:rsidP="0080193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01937" w:rsidRDefault="00B641BE" w:rsidP="0080193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801937" w:rsidRDefault="007A2C38" w:rsidP="00801937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801937" w:rsidRDefault="00E27ABB" w:rsidP="00801937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670"/>
        <w:gridCol w:w="4618"/>
      </w:tblGrid>
      <w:tr w:rsidR="00053927" w:rsidRPr="00801937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01937" w:rsidRDefault="00053927" w:rsidP="00801937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801937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lastRenderedPageBreak/>
              <w:t>………………………………………………..</w:t>
            </w:r>
          </w:p>
          <w:p w:rsidR="00053927" w:rsidRPr="00801937" w:rsidRDefault="00053927" w:rsidP="00801937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34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801937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01937" w:rsidRDefault="00801937" w:rsidP="00801937">
            <w:pPr>
              <w:spacing w:before="60" w:after="0" w:line="360" w:lineRule="auto"/>
              <w:ind w:left="-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1937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="00053927" w:rsidRPr="00801937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801937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="00053927" w:rsidRPr="00801937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801937" w:rsidRDefault="007A2C38" w:rsidP="0080193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801937" w:rsidRDefault="007A2C38" w:rsidP="0080193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801937" w:rsidRDefault="007A2C38" w:rsidP="0080193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801937" w:rsidRDefault="007A2C38" w:rsidP="0080193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801937" w:rsidRDefault="007A2C38" w:rsidP="0080193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801937" w:rsidRDefault="007A2C38" w:rsidP="0080193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801937" w:rsidRDefault="007A2C38" w:rsidP="0080193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801937" w:rsidRDefault="007A2C38" w:rsidP="0080193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801937" w:rsidRDefault="004A0686" w:rsidP="0080193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801937" w:rsidRDefault="004A0686" w:rsidP="00801937">
      <w:pPr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801937">
        <w:rPr>
          <w:rFonts w:ascii="Arial" w:hAnsi="Arial" w:cs="Arial"/>
          <w:sz w:val="24"/>
          <w:szCs w:val="24"/>
        </w:rPr>
        <w:t>* wypełnić tyle razy ile to konieczne.</w:t>
      </w:r>
    </w:p>
    <w:sectPr w:rsidR="004A0686" w:rsidRPr="00801937" w:rsidSect="00EC10EE">
      <w:foot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CF6" w:rsidRDefault="008B2CF6" w:rsidP="00025386">
      <w:pPr>
        <w:spacing w:after="0" w:line="240" w:lineRule="auto"/>
      </w:pPr>
      <w:r>
        <w:separator/>
      </w:r>
    </w:p>
  </w:endnote>
  <w:endnote w:type="continuationSeparator" w:id="0">
    <w:p w:rsidR="008B2CF6" w:rsidRDefault="008B2CF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80193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19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193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CF6" w:rsidRDefault="008B2CF6" w:rsidP="00025386">
      <w:pPr>
        <w:spacing w:after="0" w:line="240" w:lineRule="auto"/>
      </w:pPr>
      <w:r>
        <w:separator/>
      </w:r>
    </w:p>
  </w:footnote>
  <w:footnote w:type="continuationSeparator" w:id="0">
    <w:p w:rsidR="008B2CF6" w:rsidRDefault="008B2CF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2CF6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17168"/>
    <w:rsid w:val="0055145C"/>
    <w:rsid w:val="005624D8"/>
    <w:rsid w:val="00620476"/>
    <w:rsid w:val="00657A47"/>
    <w:rsid w:val="00745A44"/>
    <w:rsid w:val="007666D6"/>
    <w:rsid w:val="007A2C38"/>
    <w:rsid w:val="00801937"/>
    <w:rsid w:val="00824D73"/>
    <w:rsid w:val="00830970"/>
    <w:rsid w:val="0087706D"/>
    <w:rsid w:val="008833CF"/>
    <w:rsid w:val="008B2CF6"/>
    <w:rsid w:val="008B797E"/>
    <w:rsid w:val="008D442B"/>
    <w:rsid w:val="008F2498"/>
    <w:rsid w:val="0093388F"/>
    <w:rsid w:val="00961FE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03C9C45"/>
  <w15:chartTrackingRefBased/>
  <w15:docId w15:val="{00EBC4FF-8B1A-419B-A095-0F3D7A71C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2023-05-18T12:45:00Z</dcterms:created>
  <dcterms:modified xsi:type="dcterms:W3CDTF">2023-05-18T12:45:00Z</dcterms:modified>
</cp:coreProperties>
</file>