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B16C6" w:rsidP="005C61FE">
      <w:pPr>
        <w:spacing w:after="240"/>
        <w:jc w:val="right"/>
        <w:rPr>
          <w:sz w:val="22"/>
          <w:szCs w:val="22"/>
        </w:rPr>
      </w:pPr>
      <w:bookmarkStart w:id="0" w:name="_Hlk53520193"/>
      <w:r w:rsidRPr="003B16C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B16C6">
        <w:rPr>
          <w:sz w:val="22"/>
          <w:szCs w:val="22"/>
        </w:rPr>
        <w:t>2023-05-1</w:t>
      </w:r>
      <w:r w:rsidR="00A91615">
        <w:rPr>
          <w:sz w:val="22"/>
          <w:szCs w:val="22"/>
        </w:rPr>
        <w:t>9</w:t>
      </w:r>
      <w:bookmarkStart w:id="1" w:name="_GoBack"/>
      <w:bookmarkEnd w:id="1"/>
    </w:p>
    <w:p w:rsidR="003B16C6" w:rsidRPr="003B16C6" w:rsidRDefault="003B16C6" w:rsidP="00FB7F50">
      <w:pPr>
        <w:spacing w:after="40"/>
        <w:rPr>
          <w:b/>
          <w:bCs/>
          <w:sz w:val="22"/>
          <w:szCs w:val="22"/>
        </w:rPr>
      </w:pPr>
      <w:r w:rsidRPr="003B16C6">
        <w:rPr>
          <w:b/>
          <w:bCs/>
          <w:sz w:val="22"/>
          <w:szCs w:val="22"/>
        </w:rPr>
        <w:t>Akademia Górniczo - Hutnicza</w:t>
      </w:r>
    </w:p>
    <w:p w:rsidR="003B16C6" w:rsidRPr="003B16C6" w:rsidRDefault="003B16C6" w:rsidP="00FB7F50">
      <w:pPr>
        <w:spacing w:after="40"/>
        <w:rPr>
          <w:b/>
          <w:bCs/>
          <w:sz w:val="22"/>
          <w:szCs w:val="22"/>
        </w:rPr>
      </w:pPr>
      <w:r w:rsidRPr="003B16C6">
        <w:rPr>
          <w:b/>
          <w:bCs/>
          <w:sz w:val="22"/>
          <w:szCs w:val="22"/>
        </w:rPr>
        <w:t>im. Stanisława Staszica w Krakowie</w:t>
      </w:r>
    </w:p>
    <w:p w:rsidR="00FB7F50" w:rsidRPr="002245BE" w:rsidRDefault="003B16C6" w:rsidP="00FB7F50">
      <w:pPr>
        <w:spacing w:after="40"/>
        <w:rPr>
          <w:b/>
          <w:bCs/>
          <w:sz w:val="22"/>
          <w:szCs w:val="22"/>
        </w:rPr>
      </w:pPr>
      <w:r w:rsidRPr="003B16C6">
        <w:rPr>
          <w:b/>
          <w:bCs/>
          <w:sz w:val="22"/>
          <w:szCs w:val="22"/>
        </w:rPr>
        <w:t>Dział Zamówień Publicznych</w:t>
      </w:r>
    </w:p>
    <w:p w:rsidR="00FB7F50" w:rsidRPr="002245BE" w:rsidRDefault="003B16C6" w:rsidP="00FB7F50">
      <w:pPr>
        <w:rPr>
          <w:sz w:val="22"/>
          <w:szCs w:val="22"/>
        </w:rPr>
      </w:pPr>
      <w:r w:rsidRPr="003B16C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B16C6">
        <w:rPr>
          <w:sz w:val="22"/>
          <w:szCs w:val="22"/>
        </w:rPr>
        <w:t>30</w:t>
      </w:r>
    </w:p>
    <w:p w:rsidR="00FB7F50" w:rsidRPr="002245BE" w:rsidRDefault="003B16C6" w:rsidP="00FB7F50">
      <w:pPr>
        <w:rPr>
          <w:sz w:val="22"/>
          <w:szCs w:val="22"/>
        </w:rPr>
      </w:pPr>
      <w:r w:rsidRPr="003B16C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B16C6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B16C6" w:rsidRPr="00607F9B" w:rsidTr="009813F6">
        <w:trPr>
          <w:trHeight w:val="638"/>
        </w:trPr>
        <w:tc>
          <w:tcPr>
            <w:tcW w:w="959" w:type="dxa"/>
            <w:shd w:val="clear" w:color="auto" w:fill="auto"/>
          </w:tcPr>
          <w:p w:rsidR="003B16C6" w:rsidRPr="00607F9B" w:rsidRDefault="003B16C6" w:rsidP="009813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B16C6" w:rsidRPr="00607F9B" w:rsidRDefault="003B16C6" w:rsidP="009813F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B16C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B16C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B16C6">
              <w:rPr>
                <w:b/>
                <w:bCs/>
                <w:sz w:val="22"/>
                <w:szCs w:val="22"/>
              </w:rPr>
              <w:t>Wykonywanie drobnych prac budowlanych i instalacyjnych w obiektach AGH w Krakowie wynikających z bieżących potrzeb remontowych, zaistniałych awarii oraz konieczności utrzymania obiektów i infrastruktury w pełnej sprawności technicznej - KC-zp.272-229/23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B16C6">
              <w:rPr>
                <w:b/>
                <w:sz w:val="22"/>
                <w:szCs w:val="22"/>
              </w:rPr>
              <w:t>KC-zp.272-229/23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770FC6">
      <w:pPr>
        <w:pStyle w:val="Nagwek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FE4E38">
        <w:rPr>
          <w:sz w:val="22"/>
          <w:szCs w:val="22"/>
        </w:rPr>
        <w:t>(Dz. U. z 2022 r. poz. 1710</w:t>
      </w:r>
      <w:r w:rsidR="00770FC6">
        <w:rPr>
          <w:sz w:val="22"/>
          <w:szCs w:val="22"/>
        </w:rPr>
        <w:t xml:space="preserve"> ze zm.</w:t>
      </w:r>
      <w:r w:rsidR="00FE4E38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B16C6" w:rsidTr="009813F6">
        <w:trPr>
          <w:cantSplit/>
        </w:trPr>
        <w:tc>
          <w:tcPr>
            <w:tcW w:w="9498" w:type="dxa"/>
          </w:tcPr>
          <w:p w:rsidR="003B16C6" w:rsidRPr="00D26ED6" w:rsidRDefault="003B16C6" w:rsidP="00770FC6">
            <w:pPr>
              <w:jc w:val="both"/>
              <w:rPr>
                <w:b/>
                <w:sz w:val="22"/>
                <w:szCs w:val="22"/>
              </w:rPr>
            </w:pPr>
            <w:r w:rsidRPr="003B16C6">
              <w:rPr>
                <w:b/>
                <w:sz w:val="22"/>
                <w:szCs w:val="22"/>
              </w:rPr>
              <w:t>"RAD-REM" Usługi Remontowo Budowlane Radomir Kowalczyk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/22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Kraków</w:t>
            </w:r>
          </w:p>
          <w:p w:rsidR="003B16C6" w:rsidRDefault="003B16C6" w:rsidP="00770FC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16C6" w:rsidRPr="00211A34" w:rsidRDefault="003B16C6" w:rsidP="00770FC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16C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16C6">
              <w:rPr>
                <w:sz w:val="22"/>
                <w:szCs w:val="22"/>
              </w:rPr>
              <w:t>Wykonanie bieżących robót budowlanych i instalacyjnych w kompleksie pawilonów "A"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16C6">
              <w:rPr>
                <w:b/>
                <w:sz w:val="22"/>
                <w:szCs w:val="22"/>
              </w:rPr>
              <w:t>614 015.30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16C6" w:rsidRDefault="003B16C6" w:rsidP="00770FC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3B16C6" w:rsidTr="009813F6">
        <w:trPr>
          <w:cantSplit/>
        </w:trPr>
        <w:tc>
          <w:tcPr>
            <w:tcW w:w="9498" w:type="dxa"/>
          </w:tcPr>
          <w:p w:rsidR="003B16C6" w:rsidRPr="00D26ED6" w:rsidRDefault="003B16C6" w:rsidP="00770FC6">
            <w:pPr>
              <w:jc w:val="both"/>
              <w:rPr>
                <w:b/>
                <w:sz w:val="22"/>
                <w:szCs w:val="22"/>
              </w:rPr>
            </w:pPr>
            <w:r w:rsidRPr="003B16C6">
              <w:rPr>
                <w:b/>
                <w:sz w:val="22"/>
                <w:szCs w:val="22"/>
              </w:rPr>
              <w:t>"RAD-REM" Usługi Remontowo Budowlane Radomir Kowalczyk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Filtrowa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/22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30-148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Kraków</w:t>
            </w:r>
          </w:p>
          <w:p w:rsidR="003B16C6" w:rsidRDefault="003B16C6" w:rsidP="00770FC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16C6" w:rsidRPr="00211A34" w:rsidRDefault="003B16C6" w:rsidP="00770FC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16C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16C6">
              <w:rPr>
                <w:sz w:val="22"/>
                <w:szCs w:val="22"/>
              </w:rPr>
              <w:t xml:space="preserve"> Wykonanie bieżących robót budowlanych i instalacyjnych w kompleksie pawilonów "B"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16C6">
              <w:rPr>
                <w:b/>
                <w:sz w:val="22"/>
                <w:szCs w:val="22"/>
              </w:rPr>
              <w:t>614 015.30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16C6" w:rsidRDefault="003B16C6" w:rsidP="00770FC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3B16C6" w:rsidTr="009813F6">
        <w:trPr>
          <w:cantSplit/>
        </w:trPr>
        <w:tc>
          <w:tcPr>
            <w:tcW w:w="9498" w:type="dxa"/>
          </w:tcPr>
          <w:p w:rsidR="003B16C6" w:rsidRPr="00D26ED6" w:rsidRDefault="003B16C6" w:rsidP="00770FC6">
            <w:pPr>
              <w:jc w:val="both"/>
              <w:rPr>
                <w:b/>
                <w:sz w:val="22"/>
                <w:szCs w:val="22"/>
              </w:rPr>
            </w:pPr>
            <w:r w:rsidRPr="003B16C6">
              <w:rPr>
                <w:b/>
                <w:sz w:val="22"/>
                <w:szCs w:val="22"/>
              </w:rPr>
              <w:t>FRB "MASTER" Bartłomiej Żurek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Bęczarka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270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/270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32-444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Bęczarka</w:t>
            </w:r>
          </w:p>
          <w:p w:rsidR="003B16C6" w:rsidRDefault="003B16C6" w:rsidP="00770FC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16C6" w:rsidRPr="00211A34" w:rsidRDefault="003B16C6" w:rsidP="00770FC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16C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16C6">
              <w:rPr>
                <w:sz w:val="22"/>
                <w:szCs w:val="22"/>
              </w:rPr>
              <w:t>Wykonanie bieżących robót budowlanych i instalacyjnych w kompleksie pawilonów "C"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16C6">
              <w:rPr>
                <w:b/>
                <w:sz w:val="22"/>
                <w:szCs w:val="22"/>
              </w:rPr>
              <w:t>679 343.17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16C6" w:rsidRDefault="003B16C6" w:rsidP="00770FC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3B16C6" w:rsidTr="009813F6">
        <w:trPr>
          <w:cantSplit/>
        </w:trPr>
        <w:tc>
          <w:tcPr>
            <w:tcW w:w="9498" w:type="dxa"/>
          </w:tcPr>
          <w:p w:rsidR="003B16C6" w:rsidRPr="00D26ED6" w:rsidRDefault="003B16C6" w:rsidP="00770FC6">
            <w:pPr>
              <w:jc w:val="both"/>
              <w:rPr>
                <w:b/>
                <w:sz w:val="22"/>
                <w:szCs w:val="22"/>
              </w:rPr>
            </w:pPr>
            <w:r w:rsidRPr="003B16C6">
              <w:rPr>
                <w:b/>
                <w:sz w:val="22"/>
                <w:szCs w:val="22"/>
              </w:rPr>
              <w:t>Zakład Budowlano-Ślusarski TOMBUDOS Kazimierz Tomczyk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B16C6" w:rsidRPr="009F0E5C" w:rsidRDefault="003B16C6" w:rsidP="00770FC6">
            <w:pPr>
              <w:jc w:val="both"/>
              <w:rPr>
                <w:bCs/>
                <w:sz w:val="22"/>
                <w:szCs w:val="22"/>
              </w:rPr>
            </w:pPr>
            <w:r w:rsidRPr="003B16C6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B16C6">
              <w:rPr>
                <w:bCs/>
                <w:sz w:val="22"/>
                <w:szCs w:val="22"/>
              </w:rPr>
              <w:t>Gdów</w:t>
            </w:r>
          </w:p>
          <w:p w:rsidR="003B16C6" w:rsidRDefault="003B16C6" w:rsidP="00770FC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3B16C6" w:rsidRPr="00211A34" w:rsidRDefault="003B16C6" w:rsidP="00770FC6">
            <w:pPr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3B16C6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3B16C6">
              <w:rPr>
                <w:sz w:val="22"/>
                <w:szCs w:val="22"/>
              </w:rPr>
              <w:t>Wykonanie bieżących robót budowlanych i instalacyjnych w kompleksie pawilonów "S,U,Z"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3B16C6">
              <w:rPr>
                <w:b/>
                <w:sz w:val="22"/>
                <w:szCs w:val="22"/>
              </w:rPr>
              <w:t>734 742.17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3B16C6" w:rsidRDefault="003B16C6" w:rsidP="00770FC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70FC6" w:rsidRDefault="00770FC6" w:rsidP="00770FC6">
      <w:pPr>
        <w:jc w:val="both"/>
        <w:rPr>
          <w:color w:val="000000"/>
          <w:sz w:val="22"/>
          <w:szCs w:val="22"/>
        </w:rPr>
      </w:pPr>
    </w:p>
    <w:p w:rsidR="00770FC6" w:rsidRDefault="00770FC6" w:rsidP="00770FC6">
      <w:pPr>
        <w:jc w:val="both"/>
        <w:rPr>
          <w:color w:val="000000"/>
          <w:sz w:val="22"/>
          <w:szCs w:val="22"/>
        </w:rPr>
      </w:pPr>
    </w:p>
    <w:p w:rsidR="003A0AFC" w:rsidRDefault="00915B9E" w:rsidP="00770FC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:rsidR="00770FC6" w:rsidRPr="00756CDA" w:rsidRDefault="00770FC6" w:rsidP="00770FC6">
      <w:pPr>
        <w:jc w:val="both"/>
        <w:rPr>
          <w:color w:val="000000"/>
          <w:sz w:val="22"/>
          <w:szCs w:val="22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977"/>
        <w:gridCol w:w="2835"/>
        <w:gridCol w:w="1134"/>
      </w:tblGrid>
      <w:tr w:rsidR="00770FC6" w:rsidRPr="00834EF4" w:rsidTr="009813F6">
        <w:tc>
          <w:tcPr>
            <w:tcW w:w="2552" w:type="dxa"/>
            <w:shd w:val="clear" w:color="auto" w:fill="F3F3F3"/>
          </w:tcPr>
          <w:p w:rsidR="00770FC6" w:rsidRPr="00211A34" w:rsidRDefault="00770FC6" w:rsidP="00770FC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977" w:type="dxa"/>
            <w:shd w:val="clear" w:color="auto" w:fill="F3F3F3"/>
          </w:tcPr>
          <w:p w:rsidR="00770FC6" w:rsidRPr="00211A34" w:rsidRDefault="00770FC6" w:rsidP="00770FC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F3F3F3"/>
          </w:tcPr>
          <w:p w:rsidR="00770FC6" w:rsidRPr="00211A34" w:rsidRDefault="00770FC6" w:rsidP="00770FC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770FC6" w:rsidRPr="00211A34" w:rsidRDefault="00770FC6" w:rsidP="00770FC6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4/22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- 60.00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100,00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F.H.U "BARTEK" ROMAN ŻUREK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Praska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54/23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- 55.24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ind w:left="-529" w:firstLine="529"/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95,24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"A"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BB2D6C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BB2D6C">
              <w:rPr>
                <w:b/>
                <w:bCs/>
                <w:sz w:val="20"/>
                <w:szCs w:val="20"/>
              </w:rPr>
              <w:t xml:space="preserve"> Sp. z o.o.</w:t>
            </w:r>
            <w:r>
              <w:rPr>
                <w:b/>
                <w:bCs/>
                <w:sz w:val="20"/>
                <w:szCs w:val="20"/>
              </w:rPr>
              <w:t xml:space="preserve"> i 2-K Budownictwo sp. z o.o. sp.k.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Św. Wojciecha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89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Modlnica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- 37.42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77,42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 xml:space="preserve"> Wykonanie bieżących robót budowlanych i instalacyjnych w kompleksie pawilonów "B"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"RAD-REM" Usługi Remontowo Budowlane Radomir Kowalczyk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Filtrowa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4/22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30-148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- 60.00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100,00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 xml:space="preserve"> Wykonanie bieżących robót budowlanych i instalacyjnych w kompleksie pawilonów "B"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F.H.U "BARTEK" ROMAN ŻUREK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Praska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54/23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Kraków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- 52.38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92,38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 xml:space="preserve"> Wykonanie bieżących robót budowlanych i instalacyjnych w kompleksie pawilonów "B"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BB2D6C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BB2D6C">
              <w:rPr>
                <w:b/>
                <w:bCs/>
                <w:sz w:val="20"/>
                <w:szCs w:val="20"/>
              </w:rPr>
              <w:t xml:space="preserve"> Sp. z o.o.</w:t>
            </w:r>
            <w:r>
              <w:rPr>
                <w:b/>
                <w:bCs/>
                <w:sz w:val="20"/>
                <w:szCs w:val="20"/>
              </w:rPr>
              <w:t xml:space="preserve"> i 2-K Budownictwo sp. z o.o. sp.k.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Św. Wojciecha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89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Modlnica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- 37.42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77,42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"C"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FRB "MASTER" Bartłomiej Żurek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Bęczarka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270/270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32-444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Bęczarka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- 60.00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100,00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"C"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BB2D6C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BB2D6C">
              <w:rPr>
                <w:b/>
                <w:bCs/>
                <w:sz w:val="20"/>
                <w:szCs w:val="20"/>
              </w:rPr>
              <w:t xml:space="preserve"> Sp. z o.o.</w:t>
            </w:r>
            <w:r>
              <w:rPr>
                <w:b/>
                <w:bCs/>
                <w:sz w:val="20"/>
                <w:szCs w:val="20"/>
              </w:rPr>
              <w:t xml:space="preserve"> i 2-K Budownictwo sp. z o.o. sp.k.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Św. Wojciecha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89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Modlnica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- 41.40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81,40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"S,U,Z"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 w:rsidRPr="00BB2D6C">
              <w:rPr>
                <w:b/>
                <w:bCs/>
                <w:sz w:val="20"/>
                <w:szCs w:val="20"/>
              </w:rPr>
              <w:t>Zakład Budowlano-Ślusarski TOMBUDOS Kazimierz Tomczyk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Zręczyce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60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32-420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Gdów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- 60.00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100,00</w:t>
            </w:r>
          </w:p>
        </w:tc>
      </w:tr>
      <w:tr w:rsidR="00770FC6" w:rsidRPr="00834EF4" w:rsidTr="009813F6">
        <w:tc>
          <w:tcPr>
            <w:tcW w:w="2552" w:type="dxa"/>
            <w:shd w:val="clear" w:color="auto" w:fill="auto"/>
          </w:tcPr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BB2D6C">
              <w:rPr>
                <w:sz w:val="20"/>
                <w:szCs w:val="20"/>
              </w:rPr>
              <w:t>Wykonanie bieżących robót budowlanych i instalacyjnych w kompleksie pawilonów "S,U,Z"</w:t>
            </w:r>
          </w:p>
        </w:tc>
        <w:tc>
          <w:tcPr>
            <w:tcW w:w="2977" w:type="dxa"/>
            <w:shd w:val="clear" w:color="auto" w:fill="auto"/>
          </w:tcPr>
          <w:p w:rsidR="00770FC6" w:rsidRPr="00211A34" w:rsidRDefault="00770FC6" w:rsidP="00770FC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BB2D6C">
              <w:rPr>
                <w:b/>
                <w:bCs/>
                <w:sz w:val="20"/>
                <w:szCs w:val="20"/>
              </w:rPr>
              <w:t>Stambud</w:t>
            </w:r>
            <w:proofErr w:type="spellEnd"/>
            <w:r w:rsidRPr="00BB2D6C">
              <w:rPr>
                <w:b/>
                <w:bCs/>
                <w:sz w:val="20"/>
                <w:szCs w:val="20"/>
              </w:rPr>
              <w:t xml:space="preserve"> Sp. z o.o.</w:t>
            </w:r>
            <w:r>
              <w:rPr>
                <w:b/>
                <w:bCs/>
                <w:sz w:val="20"/>
                <w:szCs w:val="20"/>
              </w:rPr>
              <w:t xml:space="preserve"> i 2-K Budownictwo sp. z o.o. sp.k.</w:t>
            </w:r>
          </w:p>
          <w:p w:rsidR="00770FC6" w:rsidRPr="00211A34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Św. Wojciecha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89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32-085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BB2D6C">
              <w:rPr>
                <w:sz w:val="20"/>
                <w:szCs w:val="20"/>
              </w:rPr>
              <w:t>Modlnica</w:t>
            </w:r>
          </w:p>
        </w:tc>
        <w:tc>
          <w:tcPr>
            <w:tcW w:w="2835" w:type="dxa"/>
            <w:shd w:val="clear" w:color="auto" w:fill="auto"/>
          </w:tcPr>
          <w:p w:rsidR="00770FC6" w:rsidRPr="00BB2D6C" w:rsidRDefault="00770FC6" w:rsidP="00770FC6">
            <w:pPr>
              <w:rPr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1 - Cena - 44.77</w:t>
            </w:r>
          </w:p>
          <w:p w:rsidR="00770FC6" w:rsidRPr="00211A34" w:rsidRDefault="00770FC6" w:rsidP="00770FC6">
            <w:pPr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>2 - okres udzielonej gwarancji - 40.00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0FC6" w:rsidRPr="00211A34" w:rsidRDefault="00770FC6" w:rsidP="00770FC6">
            <w:pPr>
              <w:jc w:val="center"/>
              <w:rPr>
                <w:color w:val="000000"/>
                <w:sz w:val="20"/>
                <w:szCs w:val="20"/>
              </w:rPr>
            </w:pPr>
            <w:r w:rsidRPr="00BB2D6C">
              <w:rPr>
                <w:sz w:val="20"/>
                <w:szCs w:val="20"/>
              </w:rPr>
              <w:t xml:space="preserve">  84,77</w:t>
            </w:r>
          </w:p>
        </w:tc>
      </w:tr>
    </w:tbl>
    <w:p w:rsidR="00770FC6" w:rsidRPr="00B464D3" w:rsidRDefault="00770FC6" w:rsidP="00770FC6">
      <w:pPr>
        <w:jc w:val="both"/>
        <w:rPr>
          <w:bCs/>
          <w:sz w:val="22"/>
          <w:szCs w:val="22"/>
        </w:rPr>
      </w:pP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4A79" w:rsidRDefault="00044A79">
      <w:r>
        <w:separator/>
      </w:r>
    </w:p>
  </w:endnote>
  <w:endnote w:type="continuationSeparator" w:id="0">
    <w:p w:rsidR="00044A79" w:rsidRDefault="00044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4A79" w:rsidRDefault="00044A79">
      <w:r>
        <w:separator/>
      </w:r>
    </w:p>
  </w:footnote>
  <w:footnote w:type="continuationSeparator" w:id="0">
    <w:p w:rsidR="00044A79" w:rsidRDefault="00044A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4A79"/>
    <w:rsid w:val="00022322"/>
    <w:rsid w:val="00042497"/>
    <w:rsid w:val="00044A7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B16C6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C61FE"/>
    <w:rsid w:val="005E5BFF"/>
    <w:rsid w:val="00607F9B"/>
    <w:rsid w:val="00644DCB"/>
    <w:rsid w:val="00657C1E"/>
    <w:rsid w:val="006E3089"/>
    <w:rsid w:val="006F7F60"/>
    <w:rsid w:val="00712C39"/>
    <w:rsid w:val="00756CDA"/>
    <w:rsid w:val="00770FC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91615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5425D"/>
  <w15:chartTrackingRefBased/>
  <w15:docId w15:val="{EC8DBE8A-86E8-4460-9263-939DC82BC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691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dc:description/>
  <cp:lastModifiedBy>Renata Kwas-Rogowska</cp:lastModifiedBy>
  <cp:revision>5</cp:revision>
  <cp:lastPrinted>1899-12-31T23:00:00Z</cp:lastPrinted>
  <dcterms:created xsi:type="dcterms:W3CDTF">2023-05-18T06:58:00Z</dcterms:created>
  <dcterms:modified xsi:type="dcterms:W3CDTF">2023-05-19T04:16:00Z</dcterms:modified>
</cp:coreProperties>
</file>