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0D1882E9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054478" w:rsidRPr="00054478">
        <w:rPr>
          <w:b/>
        </w:rPr>
        <w:t xml:space="preserve"> </w:t>
      </w:r>
      <w:r w:rsidR="009D5C57" w:rsidRPr="009C6611">
        <w:rPr>
          <w:b/>
        </w:rPr>
        <w:t xml:space="preserve">materiałów i elementów wraz z wykonaniem niestandardowych niezbędnych części dla rozbudowy prototypowej instalacji badawczej skraplaczy </w:t>
      </w:r>
      <w:proofErr w:type="spellStart"/>
      <w:r w:rsidR="009D5C57" w:rsidRPr="009C6611">
        <w:rPr>
          <w:b/>
        </w:rPr>
        <w:t>strumienicowych</w:t>
      </w:r>
      <w:proofErr w:type="spellEnd"/>
      <w:r w:rsidR="009D5C57" w:rsidRPr="009C6611">
        <w:rPr>
          <w:b/>
        </w:rPr>
        <w:t xml:space="preserve"> - KC-</w:t>
      </w:r>
      <w:proofErr w:type="spellStart"/>
      <w:r w:rsidR="009D5C57" w:rsidRPr="009C6611">
        <w:rPr>
          <w:b/>
        </w:rPr>
        <w:t>zp</w:t>
      </w:r>
      <w:proofErr w:type="spellEnd"/>
      <w:r w:rsidR="009D5C57" w:rsidRPr="009C6611">
        <w:rPr>
          <w:b/>
        </w:rPr>
        <w:t>. 272-269/23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EF477" w14:textId="0B151083" w:rsidR="00B54743" w:rsidRDefault="00B54743" w:rsidP="00B54743">
    <w:pPr>
      <w:pStyle w:val="Nagwek"/>
    </w:pPr>
    <w:r>
      <w:rPr>
        <w:noProof/>
        <w:lang w:eastAsia="pl-PL"/>
      </w:rPr>
      <w:drawing>
        <wp:inline distT="0" distB="0" distL="0" distR="0" wp14:anchorId="0F9A19E3" wp14:editId="46F7DC86">
          <wp:extent cx="5760720" cy="904875"/>
          <wp:effectExtent l="0" t="0" r="0" b="9525"/>
          <wp:docPr id="2092743379" name="Obraz 1" descr="Obraz zawierający tekst, Czcionka, zrzut ekranu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2743379" name="Obraz 1" descr="Obraz zawierający tekst, Czcionka, zrzut ekranu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54478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5C96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9D5C57"/>
    <w:rsid w:val="00A15F7E"/>
    <w:rsid w:val="00A166B0"/>
    <w:rsid w:val="00A2128C"/>
    <w:rsid w:val="00A22DCF"/>
    <w:rsid w:val="00A24C2D"/>
    <w:rsid w:val="00A276E4"/>
    <w:rsid w:val="00A3062E"/>
    <w:rsid w:val="00A347DE"/>
    <w:rsid w:val="00A95882"/>
    <w:rsid w:val="00AE1CBE"/>
    <w:rsid w:val="00AE6FF2"/>
    <w:rsid w:val="00B0088C"/>
    <w:rsid w:val="00B15219"/>
    <w:rsid w:val="00B15FD3"/>
    <w:rsid w:val="00B34079"/>
    <w:rsid w:val="00B54743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2023-03-02T14:21:00Z</cp:lastPrinted>
  <dcterms:created xsi:type="dcterms:W3CDTF">2023-05-10T08:02:00Z</dcterms:created>
  <dcterms:modified xsi:type="dcterms:W3CDTF">2023-05-10T08:02:00Z</dcterms:modified>
</cp:coreProperties>
</file>