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B6A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6A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6A6D">
        <w:rPr>
          <w:sz w:val="22"/>
          <w:szCs w:val="22"/>
        </w:rPr>
        <w:t>2023-05-18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B6A6D" w:rsidRPr="002B6A6D" w:rsidRDefault="002B6A6D" w:rsidP="00FB7F50">
      <w:pPr>
        <w:spacing w:after="40"/>
        <w:rPr>
          <w:b/>
          <w:bCs/>
          <w:sz w:val="22"/>
          <w:szCs w:val="22"/>
        </w:rPr>
      </w:pPr>
      <w:r w:rsidRPr="002B6A6D">
        <w:rPr>
          <w:b/>
          <w:bCs/>
          <w:sz w:val="22"/>
          <w:szCs w:val="22"/>
        </w:rPr>
        <w:t>Akademia Górniczo - Hutnicza</w:t>
      </w:r>
    </w:p>
    <w:p w:rsidR="002B6A6D" w:rsidRPr="002B6A6D" w:rsidRDefault="002B6A6D" w:rsidP="00FB7F50">
      <w:pPr>
        <w:spacing w:after="40"/>
        <w:rPr>
          <w:b/>
          <w:bCs/>
          <w:sz w:val="22"/>
          <w:szCs w:val="22"/>
        </w:rPr>
      </w:pPr>
      <w:r w:rsidRPr="002B6A6D">
        <w:rPr>
          <w:b/>
          <w:bCs/>
          <w:sz w:val="22"/>
          <w:szCs w:val="22"/>
        </w:rPr>
        <w:t>im. Stanisława Staszica w Krakowie</w:t>
      </w:r>
    </w:p>
    <w:p w:rsidR="00FB7F50" w:rsidRPr="002245BE" w:rsidRDefault="002B6A6D" w:rsidP="00FB7F50">
      <w:pPr>
        <w:spacing w:after="40"/>
        <w:rPr>
          <w:b/>
          <w:bCs/>
          <w:sz w:val="22"/>
          <w:szCs w:val="22"/>
        </w:rPr>
      </w:pPr>
      <w:r w:rsidRPr="002B6A6D">
        <w:rPr>
          <w:b/>
          <w:bCs/>
          <w:sz w:val="22"/>
          <w:szCs w:val="22"/>
        </w:rPr>
        <w:t>Dział Zamówień Publicznych</w:t>
      </w:r>
    </w:p>
    <w:p w:rsidR="00FB7F50" w:rsidRPr="002245BE" w:rsidRDefault="002B6A6D" w:rsidP="00FB7F50">
      <w:pPr>
        <w:rPr>
          <w:sz w:val="22"/>
          <w:szCs w:val="22"/>
        </w:rPr>
      </w:pPr>
      <w:r w:rsidRPr="002B6A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6A6D">
        <w:rPr>
          <w:sz w:val="22"/>
          <w:szCs w:val="22"/>
        </w:rPr>
        <w:t>30</w:t>
      </w:r>
    </w:p>
    <w:p w:rsidR="00FB7F50" w:rsidRPr="002245BE" w:rsidRDefault="002B6A6D" w:rsidP="00FB7F50">
      <w:pPr>
        <w:rPr>
          <w:sz w:val="22"/>
          <w:szCs w:val="22"/>
        </w:rPr>
      </w:pPr>
      <w:r w:rsidRPr="002B6A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6A6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6A6D" w:rsidRPr="00607F9B" w:rsidTr="0040186A">
        <w:trPr>
          <w:trHeight w:val="638"/>
        </w:trPr>
        <w:tc>
          <w:tcPr>
            <w:tcW w:w="959" w:type="dxa"/>
            <w:shd w:val="clear" w:color="auto" w:fill="auto"/>
          </w:tcPr>
          <w:p w:rsidR="002B6A6D" w:rsidRPr="00607F9B" w:rsidRDefault="002B6A6D" w:rsidP="004018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6A6D" w:rsidRPr="00607F9B" w:rsidRDefault="002B6A6D" w:rsidP="004018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6A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B6A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6A6D">
              <w:rPr>
                <w:b/>
                <w:bCs/>
                <w:sz w:val="22"/>
                <w:szCs w:val="22"/>
              </w:rPr>
              <w:t xml:space="preserve">wynajem autokarów wraz z kierowcą do przewozu studentów </w:t>
            </w:r>
            <w:proofErr w:type="spellStart"/>
            <w:r w:rsidRPr="002B6A6D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2B6A6D">
              <w:rPr>
                <w:b/>
                <w:bCs/>
                <w:sz w:val="22"/>
                <w:szCs w:val="22"/>
              </w:rPr>
              <w:t xml:space="preserve">  AGH w czasie zajęć terenowych - KC-zp.272-262/23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6A6D">
              <w:rPr>
                <w:b/>
                <w:sz w:val="22"/>
                <w:szCs w:val="22"/>
              </w:rPr>
              <w:t>KC-zp.272-262/23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2B6A6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6A6D" w:rsidTr="0040186A">
        <w:trPr>
          <w:cantSplit/>
        </w:trPr>
        <w:tc>
          <w:tcPr>
            <w:tcW w:w="10150" w:type="dxa"/>
          </w:tcPr>
          <w:p w:rsidR="002B6A6D" w:rsidRPr="00D26ED6" w:rsidRDefault="002B6A6D" w:rsidP="004018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6A6D">
              <w:rPr>
                <w:b/>
                <w:sz w:val="22"/>
                <w:szCs w:val="22"/>
              </w:rPr>
              <w:t>FUH ADAM-TOURS</w:t>
            </w:r>
          </w:p>
          <w:p w:rsidR="002B6A6D" w:rsidRPr="009F0E5C" w:rsidRDefault="002B6A6D" w:rsidP="0040186A">
            <w:pPr>
              <w:jc w:val="both"/>
              <w:rPr>
                <w:bCs/>
                <w:sz w:val="22"/>
                <w:szCs w:val="22"/>
              </w:rPr>
            </w:pPr>
            <w:r w:rsidRPr="002B6A6D">
              <w:rPr>
                <w:bCs/>
                <w:sz w:val="22"/>
                <w:szCs w:val="22"/>
              </w:rPr>
              <w:t xml:space="preserve">Stare </w:t>
            </w:r>
            <w:proofErr w:type="spellStart"/>
            <w:r w:rsidRPr="002B6A6D">
              <w:rPr>
                <w:bCs/>
                <w:sz w:val="22"/>
                <w:szCs w:val="22"/>
              </w:rPr>
              <w:t>Wiślisko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6A6D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B6A6D" w:rsidRPr="009F0E5C" w:rsidRDefault="002B6A6D" w:rsidP="0040186A">
            <w:pPr>
              <w:jc w:val="both"/>
              <w:rPr>
                <w:bCs/>
                <w:sz w:val="22"/>
                <w:szCs w:val="22"/>
              </w:rPr>
            </w:pPr>
            <w:r w:rsidRPr="002B6A6D">
              <w:rPr>
                <w:bCs/>
                <w:sz w:val="22"/>
                <w:szCs w:val="22"/>
              </w:rPr>
              <w:t>31-979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6A6D">
              <w:rPr>
                <w:bCs/>
                <w:sz w:val="22"/>
                <w:szCs w:val="22"/>
              </w:rPr>
              <w:t>Kraków</w:t>
            </w:r>
          </w:p>
          <w:p w:rsidR="002B6A6D" w:rsidRPr="00D26ED6" w:rsidRDefault="00C86155" w:rsidP="0040186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="002B6A6D" w:rsidRPr="002B6A6D">
              <w:rPr>
                <w:b/>
                <w:sz w:val="22"/>
                <w:szCs w:val="22"/>
              </w:rPr>
              <w:t>3 780.00 zł</w:t>
            </w:r>
            <w:r w:rsidR="002B6A6D" w:rsidRPr="004657DA">
              <w:rPr>
                <w:bCs/>
                <w:sz w:val="22"/>
                <w:szCs w:val="22"/>
              </w:rPr>
              <w:t>.</w:t>
            </w:r>
          </w:p>
          <w:p w:rsidR="002B6A6D" w:rsidRDefault="002B6A6D" w:rsidP="0040186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E327F1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2B6A6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3402"/>
        <w:gridCol w:w="1985"/>
      </w:tblGrid>
      <w:tr w:rsidR="00E327F1" w:rsidRPr="008567C7" w:rsidTr="00E327F1">
        <w:trPr>
          <w:trHeight w:val="510"/>
        </w:trPr>
        <w:tc>
          <w:tcPr>
            <w:tcW w:w="709" w:type="dxa"/>
            <w:vAlign w:val="center"/>
          </w:tcPr>
          <w:p w:rsidR="00E327F1" w:rsidRPr="008567C7" w:rsidRDefault="00E327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E327F1" w:rsidRPr="008567C7" w:rsidRDefault="00E327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327F1" w:rsidRPr="008567C7" w:rsidRDefault="00E327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:rsidR="00E327F1" w:rsidRPr="008567C7" w:rsidRDefault="00E327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985" w:type="dxa"/>
            <w:vAlign w:val="center"/>
          </w:tcPr>
          <w:p w:rsidR="00E327F1" w:rsidRPr="008567C7" w:rsidRDefault="00E327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327F1" w:rsidRPr="008567C7" w:rsidTr="00E327F1">
        <w:tc>
          <w:tcPr>
            <w:tcW w:w="709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E327F1" w:rsidRPr="002B6761" w:rsidRDefault="00E327F1" w:rsidP="004018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:rsidR="00E327F1" w:rsidRPr="008567C7" w:rsidRDefault="00E327F1" w:rsidP="004018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27F1" w:rsidRPr="001B7815" w:rsidRDefault="00E327F1" w:rsidP="004018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327F1" w:rsidRPr="008567C7" w:rsidTr="00E327F1">
        <w:tc>
          <w:tcPr>
            <w:tcW w:w="709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E327F1" w:rsidRDefault="00E327F1" w:rsidP="004018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Jacek Legendziewicz</w:t>
            </w:r>
          </w:p>
          <w:p w:rsidR="00E327F1" w:rsidRPr="002B6761" w:rsidRDefault="00E327F1" w:rsidP="004018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Jordan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</w:p>
          <w:p w:rsidR="00E327F1" w:rsidRPr="008567C7" w:rsidRDefault="00E327F1" w:rsidP="004018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Gęsia 8</w:t>
            </w:r>
          </w:p>
          <w:p w:rsidR="00E327F1" w:rsidRPr="001B7815" w:rsidRDefault="00E327F1" w:rsidP="004018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31-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A6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 xml:space="preserve">  21,00</w:t>
            </w:r>
          </w:p>
        </w:tc>
        <w:tc>
          <w:tcPr>
            <w:tcW w:w="3402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985" w:type="dxa"/>
            <w:vAlign w:val="center"/>
          </w:tcPr>
          <w:p w:rsidR="00E327F1" w:rsidRPr="008567C7" w:rsidRDefault="00E327F1" w:rsidP="004018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A6D">
              <w:rPr>
                <w:rFonts w:ascii="Times New Roman" w:hAnsi="Times New Roman" w:cs="Times New Roman"/>
                <w:sz w:val="18"/>
                <w:szCs w:val="18"/>
              </w:rPr>
              <w:t xml:space="preserve">  53,00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D8C" w:rsidRDefault="003F4D8C">
      <w:r>
        <w:separator/>
      </w:r>
    </w:p>
  </w:endnote>
  <w:endnote w:type="continuationSeparator" w:id="0">
    <w:p w:rsidR="003F4D8C" w:rsidRDefault="003F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D8C" w:rsidRDefault="003F4D8C">
      <w:r>
        <w:separator/>
      </w:r>
    </w:p>
  </w:footnote>
  <w:footnote w:type="continuationSeparator" w:id="0">
    <w:p w:rsidR="003F4D8C" w:rsidRDefault="003F4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D8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B6A6D"/>
    <w:rsid w:val="003445A0"/>
    <w:rsid w:val="003A0AFC"/>
    <w:rsid w:val="003D611C"/>
    <w:rsid w:val="003F4D8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6155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27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588CB-9013-4463-A5CA-675AC593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2023-05-18T12:47:00Z</cp:lastPrinted>
  <dcterms:created xsi:type="dcterms:W3CDTF">2023-05-18T12:47:00Z</dcterms:created>
  <dcterms:modified xsi:type="dcterms:W3CDTF">2023-05-18T12:47:00Z</dcterms:modified>
</cp:coreProperties>
</file>