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556EC" w14:textId="058333BC" w:rsidR="008D2AB8" w:rsidRPr="00532AC3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532AC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32AC3">
        <w:rPr>
          <w:rFonts w:ascii="Times New Roman" w:hAnsi="Times New Roman"/>
          <w:sz w:val="22"/>
          <w:szCs w:val="22"/>
        </w:rPr>
        <w:t>1</w:t>
      </w:r>
    </w:p>
    <w:p w14:paraId="7E4471D3" w14:textId="77777777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4332757" w14:textId="77777777" w:rsidR="00667D45" w:rsidRDefault="00667D45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07487E6" w14:textId="77777777" w:rsidR="00667D45" w:rsidRDefault="00667D45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2CFA08B" w14:textId="0978F5A6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FORMULARZ OFERTY</w:t>
      </w:r>
    </w:p>
    <w:p w14:paraId="124EB5C3" w14:textId="77777777" w:rsidR="008D2AB8" w:rsidRPr="00532AC3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10855E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NAZWA WYKONAWCY:……………………………………………………………………..</w:t>
      </w:r>
    </w:p>
    <w:p w14:paraId="77D3E37E" w14:textId="77777777" w:rsidR="00BD0BFE" w:rsidRPr="00532AC3" w:rsidRDefault="00BD0BFE" w:rsidP="00BD0BF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6CB468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ADRES:…………………………………………………………………………………………</w:t>
      </w:r>
    </w:p>
    <w:p w14:paraId="0F5E2062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90D19EF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TEL.</w:t>
      </w:r>
      <w:r w:rsidRPr="00532AC3">
        <w:rPr>
          <w:sz w:val="22"/>
          <w:szCs w:val="22"/>
        </w:rPr>
        <w:t>……………………………………………………………………………………………..</w:t>
      </w:r>
    </w:p>
    <w:p w14:paraId="76A8A07D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 xml:space="preserve">FAX </w:t>
      </w:r>
      <w:r w:rsidRPr="00532AC3">
        <w:rPr>
          <w:sz w:val="22"/>
          <w:szCs w:val="22"/>
        </w:rPr>
        <w:t>…………………………………………………………………………………………….</w:t>
      </w:r>
    </w:p>
    <w:p w14:paraId="3E21E43B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53D78F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  <w:lang w:val="de-DE"/>
        </w:rPr>
        <w:t xml:space="preserve">NIP…………………………………. </w:t>
      </w:r>
      <w:r w:rsidRPr="00532AC3">
        <w:rPr>
          <w:sz w:val="22"/>
          <w:szCs w:val="22"/>
        </w:rPr>
        <w:t>REGON:………………………………………………...</w:t>
      </w:r>
    </w:p>
    <w:p w14:paraId="12573550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BANK/ NR KONTA ……………………………………………………………………………</w:t>
      </w:r>
    </w:p>
    <w:p w14:paraId="36A508C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744E24B6" w14:textId="77777777" w:rsidR="00BD0BFE" w:rsidRPr="00532AC3" w:rsidRDefault="00BD0BFE" w:rsidP="00BD0BFE">
      <w:pPr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Do: Nazwa i siedziba Zamawiającego:</w:t>
      </w:r>
    </w:p>
    <w:p w14:paraId="74E34E54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Akademia Górniczo - Hutnicza</w:t>
      </w:r>
    </w:p>
    <w:p w14:paraId="4F40E23A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im. Stanisława Staszica w Krakowie</w:t>
      </w:r>
    </w:p>
    <w:p w14:paraId="0733B2B3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Dział Zamówień Publicznych  </w:t>
      </w:r>
    </w:p>
    <w:p w14:paraId="655B3885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Al. Mickiewicza 30 </w:t>
      </w:r>
    </w:p>
    <w:p w14:paraId="779428B2" w14:textId="77777777" w:rsidR="00BD0BFE" w:rsidRPr="00532AC3" w:rsidRDefault="00BD0BFE" w:rsidP="00BD0BFE">
      <w:pPr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30-059 Kraków,  </w:t>
      </w:r>
    </w:p>
    <w:p w14:paraId="09EA2177" w14:textId="77777777" w:rsidR="00BD0BFE" w:rsidRPr="00532AC3" w:rsidRDefault="00BD0BFE" w:rsidP="00BD0BFE">
      <w:pPr>
        <w:ind w:firstLine="3969"/>
        <w:rPr>
          <w:b/>
          <w:sz w:val="22"/>
          <w:szCs w:val="22"/>
        </w:rPr>
      </w:pPr>
    </w:p>
    <w:p w14:paraId="76127BD0" w14:textId="358BCD21" w:rsidR="00BD0BFE" w:rsidRPr="00532AC3" w:rsidRDefault="00BD0BFE" w:rsidP="00BD0BFE">
      <w:pPr>
        <w:widowControl w:val="0"/>
        <w:ind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Przystępując do postępowania o udzielenie zamówienia publicznego, którego przedmiotem jest </w:t>
      </w:r>
      <w:r w:rsidRPr="00532AC3">
        <w:rPr>
          <w:b/>
          <w:sz w:val="22"/>
          <w:szCs w:val="22"/>
        </w:rPr>
        <w:t xml:space="preserve">dostawa </w:t>
      </w:r>
      <w:r w:rsidR="00FB3A15" w:rsidRPr="00FB3A15">
        <w:rPr>
          <w:b/>
          <w:sz w:val="22"/>
          <w:szCs w:val="22"/>
        </w:rPr>
        <w:t>bezzałogowego statku powietrznego (BSP) wraz z akcesoriami - Kc-zp.272-253/23</w:t>
      </w:r>
      <w:r w:rsidRPr="00532AC3">
        <w:rPr>
          <w:b/>
          <w:sz w:val="22"/>
          <w:szCs w:val="22"/>
        </w:rPr>
        <w:t xml:space="preserve">, </w:t>
      </w:r>
      <w:r w:rsidRPr="00532AC3">
        <w:rPr>
          <w:sz w:val="22"/>
          <w:szCs w:val="22"/>
        </w:rPr>
        <w:t>oferuję realizację przedmiotu zamówienia, zgodnie z zasadami określonymi w specyfikacji warunków zamówienia.</w:t>
      </w:r>
    </w:p>
    <w:p w14:paraId="5B129E53" w14:textId="77777777" w:rsidR="00170C2D" w:rsidRPr="00532AC3" w:rsidRDefault="00170C2D" w:rsidP="00BD0BFE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01"/>
        <w:gridCol w:w="709"/>
        <w:gridCol w:w="1332"/>
        <w:gridCol w:w="992"/>
        <w:gridCol w:w="9"/>
        <w:gridCol w:w="739"/>
        <w:gridCol w:w="9"/>
        <w:gridCol w:w="1795"/>
      </w:tblGrid>
      <w:tr w:rsidR="00C875A9" w:rsidRPr="002A16E2" w14:paraId="5A8EE51B" w14:textId="77777777" w:rsidTr="007934A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3B6BAB" w14:textId="77777777" w:rsidR="00C875A9" w:rsidRPr="002A16E2" w:rsidRDefault="00C875A9" w:rsidP="009408F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9E2B1C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4EE87630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0ADEF0" w14:textId="77777777" w:rsidR="00C875A9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producenta/</w:t>
            </w:r>
          </w:p>
          <w:p w14:paraId="071777C8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5AD7EC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7A1A4F46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6028C3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08B641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2B44A74B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748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D2AD42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444D7B9E" w14:textId="77777777" w:rsidR="00C875A9" w:rsidRPr="002A16E2" w:rsidRDefault="00C875A9" w:rsidP="009408F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6B8C308A" w14:textId="77777777" w:rsidR="00C875A9" w:rsidRPr="002A16E2" w:rsidRDefault="00C875A9" w:rsidP="009408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C2F1DA8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691BC3B" w14:textId="77777777" w:rsidR="00C875A9" w:rsidRPr="002A16E2" w:rsidRDefault="00C875A9" w:rsidP="009408F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0FEEE333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C875A9" w:rsidRPr="002A16E2" w14:paraId="61D5A069" w14:textId="77777777" w:rsidTr="007934A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F824E3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ABD767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737A70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2CE35F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1B6E54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647CE9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18BBCF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9E99A6B" w14:textId="77777777" w:rsidR="00C875A9" w:rsidRPr="002A16E2" w:rsidRDefault="00C875A9" w:rsidP="009408F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875A9" w:rsidRPr="002A16E2" w14:paraId="70A56E08" w14:textId="77777777" w:rsidTr="007934A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77CD0D" w14:textId="77777777" w:rsidR="00C875A9" w:rsidRPr="002A16E2" w:rsidRDefault="00C875A9" w:rsidP="009408F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5260" w14:textId="436A70C4" w:rsidR="00C875A9" w:rsidRPr="00D26F83" w:rsidRDefault="007934A3" w:rsidP="009408F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7934A3">
              <w:rPr>
                <w:b/>
                <w:sz w:val="22"/>
                <w:szCs w:val="22"/>
                <w:lang w:eastAsia="zh-CN"/>
              </w:rPr>
              <w:t>Bezzałogowy statek powietrzny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F00DE" w14:textId="77777777" w:rsidR="00C875A9" w:rsidRPr="00D26F83" w:rsidRDefault="00C875A9" w:rsidP="009408F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363D" w14:textId="1846A0E2" w:rsidR="00C875A9" w:rsidRPr="00D26F83" w:rsidRDefault="007934A3" w:rsidP="009408F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 </w:t>
            </w:r>
            <w:r w:rsidR="00C875A9" w:rsidRPr="00D26F8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AA15" w14:textId="77777777" w:rsidR="00C875A9" w:rsidRPr="002A16E2" w:rsidRDefault="00C875A9" w:rsidP="009408FF">
            <w:pPr>
              <w:rPr>
                <w:sz w:val="22"/>
                <w:szCs w:val="22"/>
              </w:rPr>
            </w:pPr>
          </w:p>
        </w:tc>
        <w:tc>
          <w:tcPr>
            <w:tcW w:w="100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E56E" w14:textId="77777777" w:rsidR="00C875A9" w:rsidRPr="002A16E2" w:rsidRDefault="00C875A9" w:rsidP="009408FF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BDAC45" w14:textId="77777777" w:rsidR="00C875A9" w:rsidRPr="002A16E2" w:rsidRDefault="00C875A9" w:rsidP="009408F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86778E" w14:textId="77777777" w:rsidR="00C875A9" w:rsidRPr="002A16E2" w:rsidRDefault="00C875A9" w:rsidP="009408FF">
            <w:pPr>
              <w:ind w:right="425"/>
              <w:rPr>
                <w:sz w:val="22"/>
                <w:szCs w:val="22"/>
              </w:rPr>
            </w:pPr>
          </w:p>
        </w:tc>
      </w:tr>
      <w:tr w:rsidR="00C875A9" w:rsidRPr="002A16E2" w14:paraId="0BB09164" w14:textId="77777777" w:rsidTr="007934A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7B1508" w14:textId="77777777" w:rsidR="00C875A9" w:rsidRPr="002A16E2" w:rsidRDefault="00C875A9" w:rsidP="009408F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28B94" w14:textId="45B60BA8" w:rsidR="00C875A9" w:rsidRPr="00D26F83" w:rsidRDefault="007934A3" w:rsidP="009408F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7934A3">
              <w:rPr>
                <w:b/>
                <w:sz w:val="22"/>
                <w:szCs w:val="22"/>
                <w:lang w:eastAsia="zh-CN"/>
              </w:rPr>
              <w:t>Kontroler zdalnego sterowania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8507" w14:textId="77777777" w:rsidR="00C875A9" w:rsidRPr="00D26F83" w:rsidRDefault="00C875A9" w:rsidP="009408F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26295CB3" w14:textId="77777777" w:rsidR="00C875A9" w:rsidRPr="00D26F83" w:rsidRDefault="00C875A9" w:rsidP="009408F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FBDF" w14:textId="7149AC34" w:rsidR="00C875A9" w:rsidRPr="00D26F83" w:rsidRDefault="007934A3" w:rsidP="009408F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C875A9" w:rsidRPr="00D26F83">
              <w:rPr>
                <w:b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605E" w14:textId="77777777" w:rsidR="00C875A9" w:rsidRPr="002A16E2" w:rsidRDefault="00C875A9" w:rsidP="009408FF">
            <w:pPr>
              <w:rPr>
                <w:sz w:val="22"/>
                <w:szCs w:val="22"/>
              </w:rPr>
            </w:pPr>
          </w:p>
        </w:tc>
        <w:tc>
          <w:tcPr>
            <w:tcW w:w="100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E57D" w14:textId="77777777" w:rsidR="00C875A9" w:rsidRPr="002A16E2" w:rsidRDefault="00C875A9" w:rsidP="009408FF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65E99E" w14:textId="77777777" w:rsidR="00C875A9" w:rsidRPr="002A16E2" w:rsidRDefault="00C875A9" w:rsidP="009408F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C019F4" w14:textId="77777777" w:rsidR="00C875A9" w:rsidRPr="002A16E2" w:rsidRDefault="00C875A9" w:rsidP="009408FF">
            <w:pPr>
              <w:ind w:right="425"/>
              <w:rPr>
                <w:sz w:val="22"/>
                <w:szCs w:val="22"/>
              </w:rPr>
            </w:pPr>
          </w:p>
        </w:tc>
      </w:tr>
      <w:tr w:rsidR="00C875A9" w:rsidRPr="002A16E2" w14:paraId="22BA815C" w14:textId="77777777" w:rsidTr="007934A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C66473" w14:textId="77777777" w:rsidR="00C875A9" w:rsidRPr="002A16E2" w:rsidRDefault="00C875A9" w:rsidP="009408F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4F51" w14:textId="59B764C7" w:rsidR="00C875A9" w:rsidRPr="00D26F83" w:rsidRDefault="007934A3" w:rsidP="009408F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7934A3">
              <w:rPr>
                <w:b/>
                <w:sz w:val="22"/>
                <w:szCs w:val="22"/>
                <w:lang w:eastAsia="zh-CN"/>
              </w:rPr>
              <w:t>Zestaw trzech akumulatorów wraz z ładowarką sieciową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B176" w14:textId="77777777" w:rsidR="00C875A9" w:rsidRPr="00D26F83" w:rsidRDefault="00C875A9" w:rsidP="009408F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F04F" w14:textId="41DD5F29" w:rsidR="00C875A9" w:rsidRPr="00D26F83" w:rsidRDefault="00C875A9" w:rsidP="009408FF">
            <w:pPr>
              <w:rPr>
                <w:b/>
                <w:bCs/>
                <w:sz w:val="22"/>
                <w:szCs w:val="22"/>
              </w:rPr>
            </w:pPr>
            <w:r w:rsidRPr="00D26F83">
              <w:rPr>
                <w:b/>
                <w:bCs/>
                <w:sz w:val="22"/>
                <w:szCs w:val="22"/>
              </w:rPr>
              <w:t>1 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C484" w14:textId="77777777" w:rsidR="00C875A9" w:rsidRPr="002A16E2" w:rsidRDefault="00C875A9" w:rsidP="009408FF">
            <w:pPr>
              <w:rPr>
                <w:sz w:val="22"/>
                <w:szCs w:val="22"/>
              </w:rPr>
            </w:pPr>
          </w:p>
        </w:tc>
        <w:tc>
          <w:tcPr>
            <w:tcW w:w="100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D02C" w14:textId="77777777" w:rsidR="00C875A9" w:rsidRPr="002A16E2" w:rsidRDefault="00C875A9" w:rsidP="009408FF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E4081E" w14:textId="77777777" w:rsidR="00C875A9" w:rsidRPr="002A16E2" w:rsidRDefault="00C875A9" w:rsidP="009408F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184276" w14:textId="77777777" w:rsidR="00C875A9" w:rsidRPr="002A16E2" w:rsidRDefault="00C875A9" w:rsidP="009408FF">
            <w:pPr>
              <w:ind w:right="425"/>
              <w:rPr>
                <w:sz w:val="22"/>
                <w:szCs w:val="22"/>
              </w:rPr>
            </w:pPr>
          </w:p>
        </w:tc>
      </w:tr>
      <w:tr w:rsidR="00C875A9" w:rsidRPr="002A16E2" w14:paraId="4DDE3E7F" w14:textId="77777777" w:rsidTr="007934A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016DC0" w14:textId="77777777" w:rsidR="00C875A9" w:rsidRDefault="00C875A9" w:rsidP="009408F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5BF5" w14:textId="6F2026D5" w:rsidR="00C875A9" w:rsidRPr="00D26F83" w:rsidRDefault="007934A3" w:rsidP="009408F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Para śmigieł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8D7D" w14:textId="77777777" w:rsidR="00C875A9" w:rsidRPr="00D26F83" w:rsidRDefault="00C875A9" w:rsidP="009408F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B2D4" w14:textId="00E2E0F2" w:rsidR="00C875A9" w:rsidRPr="00D26F83" w:rsidRDefault="007934A3" w:rsidP="009408F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6 </w:t>
            </w:r>
            <w:r w:rsidR="00C875A9" w:rsidRPr="00D26F83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2E42" w14:textId="77777777" w:rsidR="00C875A9" w:rsidRPr="002A16E2" w:rsidRDefault="00C875A9" w:rsidP="009408FF">
            <w:pPr>
              <w:rPr>
                <w:sz w:val="22"/>
                <w:szCs w:val="22"/>
              </w:rPr>
            </w:pPr>
          </w:p>
        </w:tc>
        <w:tc>
          <w:tcPr>
            <w:tcW w:w="100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5925" w14:textId="77777777" w:rsidR="00C875A9" w:rsidRPr="002A16E2" w:rsidRDefault="00C875A9" w:rsidP="009408FF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F898A3" w14:textId="77777777" w:rsidR="00C875A9" w:rsidRPr="002A16E2" w:rsidRDefault="00C875A9" w:rsidP="009408F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0487E5" w14:textId="77777777" w:rsidR="00C875A9" w:rsidRPr="002A16E2" w:rsidRDefault="00C875A9" w:rsidP="009408FF">
            <w:pPr>
              <w:ind w:right="425"/>
              <w:rPr>
                <w:sz w:val="22"/>
                <w:szCs w:val="22"/>
              </w:rPr>
            </w:pPr>
          </w:p>
        </w:tc>
      </w:tr>
      <w:tr w:rsidR="00C875A9" w:rsidRPr="002A16E2" w14:paraId="1810B84E" w14:textId="77777777" w:rsidTr="007934A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1073F6" w14:textId="77777777" w:rsidR="00C875A9" w:rsidRDefault="00C875A9" w:rsidP="009408F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D9ECD" w14:textId="477D54CE" w:rsidR="00C875A9" w:rsidRPr="00D26F83" w:rsidRDefault="007934A3" w:rsidP="009408F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P</w:t>
            </w:r>
            <w:r w:rsidRPr="007934A3">
              <w:rPr>
                <w:b/>
                <w:sz w:val="22"/>
                <w:szCs w:val="22"/>
                <w:lang w:eastAsia="zh-CN"/>
              </w:rPr>
              <w:t>ara dodatkowych drążków kontrolera zdalnego sterowania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F0AB" w14:textId="77777777" w:rsidR="00C875A9" w:rsidRPr="00D26F83" w:rsidRDefault="00C875A9" w:rsidP="009408F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B3EE" w14:textId="2E2B3123" w:rsidR="00C875A9" w:rsidRPr="00D26F83" w:rsidRDefault="00C875A9" w:rsidP="009408FF">
            <w:pPr>
              <w:rPr>
                <w:b/>
                <w:bCs/>
                <w:sz w:val="22"/>
                <w:szCs w:val="22"/>
              </w:rPr>
            </w:pPr>
            <w:r w:rsidRPr="00D26F83">
              <w:rPr>
                <w:b/>
                <w:bCs/>
                <w:sz w:val="22"/>
                <w:szCs w:val="22"/>
              </w:rPr>
              <w:t>1 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62D6" w14:textId="77777777" w:rsidR="00C875A9" w:rsidRPr="002A16E2" w:rsidRDefault="00C875A9" w:rsidP="009408FF">
            <w:pPr>
              <w:rPr>
                <w:sz w:val="22"/>
                <w:szCs w:val="22"/>
              </w:rPr>
            </w:pPr>
          </w:p>
        </w:tc>
        <w:tc>
          <w:tcPr>
            <w:tcW w:w="100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A07C" w14:textId="77777777" w:rsidR="00C875A9" w:rsidRPr="002A16E2" w:rsidRDefault="00C875A9" w:rsidP="009408FF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C26860" w14:textId="77777777" w:rsidR="00C875A9" w:rsidRPr="002A16E2" w:rsidRDefault="00C875A9" w:rsidP="009408F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2AEE9C" w14:textId="77777777" w:rsidR="00C875A9" w:rsidRPr="002A16E2" w:rsidRDefault="00C875A9" w:rsidP="009408FF">
            <w:pPr>
              <w:ind w:right="425"/>
              <w:rPr>
                <w:sz w:val="22"/>
                <w:szCs w:val="22"/>
              </w:rPr>
            </w:pPr>
          </w:p>
        </w:tc>
      </w:tr>
      <w:tr w:rsidR="007934A3" w:rsidRPr="002A16E2" w14:paraId="271FD98C" w14:textId="77777777" w:rsidTr="007934A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120BDD" w14:textId="296D7D38" w:rsidR="007934A3" w:rsidRDefault="007934A3" w:rsidP="009408F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00B7" w14:textId="55C646F1" w:rsidR="007934A3" w:rsidRDefault="007934A3" w:rsidP="009408F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7934A3">
              <w:rPr>
                <w:b/>
                <w:sz w:val="22"/>
                <w:szCs w:val="22"/>
                <w:lang w:eastAsia="zh-CN"/>
              </w:rPr>
              <w:t>Torba na ramię do transportu BSP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E47D1" w14:textId="77777777" w:rsidR="007934A3" w:rsidRPr="00D26F83" w:rsidRDefault="007934A3" w:rsidP="009408F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06DF" w14:textId="695776C8" w:rsidR="007934A3" w:rsidRPr="00D26F83" w:rsidRDefault="007934A3" w:rsidP="009408F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9313" w14:textId="77777777" w:rsidR="007934A3" w:rsidRPr="002A16E2" w:rsidRDefault="007934A3" w:rsidP="009408FF">
            <w:pPr>
              <w:rPr>
                <w:sz w:val="22"/>
                <w:szCs w:val="22"/>
              </w:rPr>
            </w:pPr>
          </w:p>
        </w:tc>
        <w:tc>
          <w:tcPr>
            <w:tcW w:w="100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0EF55" w14:textId="77777777" w:rsidR="007934A3" w:rsidRPr="002A16E2" w:rsidRDefault="007934A3" w:rsidP="009408FF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5A68E6" w14:textId="77777777" w:rsidR="007934A3" w:rsidRPr="002A16E2" w:rsidRDefault="007934A3" w:rsidP="009408F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76EAF1" w14:textId="77777777" w:rsidR="007934A3" w:rsidRPr="002A16E2" w:rsidRDefault="007934A3" w:rsidP="009408FF">
            <w:pPr>
              <w:ind w:right="425"/>
              <w:rPr>
                <w:sz w:val="22"/>
                <w:szCs w:val="22"/>
              </w:rPr>
            </w:pPr>
          </w:p>
        </w:tc>
      </w:tr>
      <w:tr w:rsidR="007934A3" w:rsidRPr="002A16E2" w14:paraId="76105593" w14:textId="77777777" w:rsidTr="007934A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B3BE54" w14:textId="686983D1" w:rsidR="007934A3" w:rsidRDefault="007934A3" w:rsidP="009408F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97EC" w14:textId="4EB24B5E" w:rsidR="007934A3" w:rsidRPr="007934A3" w:rsidRDefault="007934A3" w:rsidP="009408F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 xml:space="preserve">Karta </w:t>
            </w:r>
            <w:proofErr w:type="spellStart"/>
            <w:r>
              <w:rPr>
                <w:b/>
                <w:sz w:val="22"/>
                <w:szCs w:val="22"/>
                <w:lang w:eastAsia="zh-CN"/>
              </w:rPr>
              <w:t>microSD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18DE" w14:textId="77777777" w:rsidR="007934A3" w:rsidRPr="00D26F83" w:rsidRDefault="007934A3" w:rsidP="009408F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4D837" w14:textId="5E4F75F7" w:rsidR="007934A3" w:rsidRDefault="007934A3" w:rsidP="009408F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szt.</w:t>
            </w: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681B" w14:textId="77777777" w:rsidR="007934A3" w:rsidRPr="002A16E2" w:rsidRDefault="007934A3" w:rsidP="009408FF">
            <w:pPr>
              <w:rPr>
                <w:sz w:val="22"/>
                <w:szCs w:val="22"/>
              </w:rPr>
            </w:pPr>
          </w:p>
        </w:tc>
        <w:tc>
          <w:tcPr>
            <w:tcW w:w="100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C181" w14:textId="77777777" w:rsidR="007934A3" w:rsidRPr="002A16E2" w:rsidRDefault="007934A3" w:rsidP="009408FF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C948B5" w14:textId="77777777" w:rsidR="007934A3" w:rsidRPr="002A16E2" w:rsidRDefault="007934A3" w:rsidP="009408F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F70F3C" w14:textId="77777777" w:rsidR="007934A3" w:rsidRPr="002A16E2" w:rsidRDefault="007934A3" w:rsidP="009408FF">
            <w:pPr>
              <w:ind w:right="425"/>
              <w:rPr>
                <w:sz w:val="22"/>
                <w:szCs w:val="22"/>
              </w:rPr>
            </w:pPr>
          </w:p>
        </w:tc>
      </w:tr>
      <w:tr w:rsidR="00C875A9" w:rsidRPr="002A16E2" w14:paraId="0B3E5E16" w14:textId="77777777" w:rsidTr="007934A3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7B55D0" w14:textId="77777777" w:rsidR="00C875A9" w:rsidRPr="00D26F83" w:rsidRDefault="00C875A9" w:rsidP="009408FF">
            <w:pPr>
              <w:ind w:right="425"/>
              <w:rPr>
                <w:sz w:val="22"/>
                <w:szCs w:val="22"/>
              </w:rPr>
            </w:pPr>
          </w:p>
          <w:p w14:paraId="1A97DF5C" w14:textId="77777777" w:rsidR="00C875A9" w:rsidRPr="00D26F83" w:rsidRDefault="00C875A9" w:rsidP="009408FF">
            <w:pPr>
              <w:ind w:right="425"/>
              <w:rPr>
                <w:sz w:val="22"/>
                <w:szCs w:val="22"/>
              </w:rPr>
            </w:pPr>
          </w:p>
          <w:p w14:paraId="4F609B3F" w14:textId="77777777" w:rsidR="00C875A9" w:rsidRPr="00D26F83" w:rsidRDefault="00C875A9" w:rsidP="009408FF">
            <w:pPr>
              <w:ind w:right="425"/>
              <w:rPr>
                <w:sz w:val="22"/>
                <w:szCs w:val="22"/>
              </w:rPr>
            </w:pPr>
          </w:p>
          <w:p w14:paraId="48309D06" w14:textId="77777777" w:rsidR="00C875A9" w:rsidRPr="00D26F83" w:rsidRDefault="00C875A9" w:rsidP="009408F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D26F83">
              <w:rPr>
                <w:b/>
                <w:bCs/>
                <w:sz w:val="22"/>
                <w:szCs w:val="22"/>
              </w:rPr>
              <w:t>RAZEM:</w:t>
            </w:r>
          </w:p>
          <w:p w14:paraId="0C04C08E" w14:textId="77777777" w:rsidR="00C875A9" w:rsidRPr="00D26F83" w:rsidRDefault="00C875A9" w:rsidP="009408F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C51B" w14:textId="77777777" w:rsidR="00C875A9" w:rsidRPr="002A16E2" w:rsidRDefault="00C875A9" w:rsidP="009408F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A55528" w14:textId="77777777" w:rsidR="00C875A9" w:rsidRPr="002A16E2" w:rsidRDefault="00C875A9" w:rsidP="009408F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C0A9C9" w14:textId="77777777" w:rsidR="00C875A9" w:rsidRPr="002A16E2" w:rsidRDefault="00C875A9" w:rsidP="009408FF">
            <w:pPr>
              <w:ind w:right="425"/>
              <w:rPr>
                <w:sz w:val="22"/>
                <w:szCs w:val="22"/>
              </w:rPr>
            </w:pPr>
          </w:p>
        </w:tc>
      </w:tr>
      <w:tr w:rsidR="00C875A9" w:rsidRPr="002A16E2" w14:paraId="34A0BDA9" w14:textId="77777777" w:rsidTr="007934A3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AC3234" w14:textId="77777777" w:rsidR="00C875A9" w:rsidRPr="002A16E2" w:rsidRDefault="00C875A9" w:rsidP="009408F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30EE848" w14:textId="77777777" w:rsidR="00C875A9" w:rsidRPr="002A16E2" w:rsidRDefault="00C875A9" w:rsidP="009408FF">
            <w:pPr>
              <w:rPr>
                <w:sz w:val="22"/>
                <w:szCs w:val="22"/>
              </w:rPr>
            </w:pPr>
          </w:p>
          <w:p w14:paraId="7DF1E180" w14:textId="77777777" w:rsidR="00C875A9" w:rsidRPr="002A16E2" w:rsidRDefault="00C875A9" w:rsidP="009408F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4364F96A" w14:textId="77777777" w:rsidR="00C875A9" w:rsidRPr="002A16E2" w:rsidRDefault="00C875A9" w:rsidP="009408F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328C" w14:textId="77777777" w:rsidR="00C875A9" w:rsidRPr="002A16E2" w:rsidRDefault="00C875A9" w:rsidP="009408F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BCF2EF" w14:textId="77777777" w:rsidR="00C875A9" w:rsidRPr="002A16E2" w:rsidRDefault="00C875A9" w:rsidP="009408F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C09F00" w14:textId="77777777" w:rsidR="00C875A9" w:rsidRPr="002A16E2" w:rsidRDefault="00C875A9" w:rsidP="009408F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E24D37F" w14:textId="77777777" w:rsidR="00BD0BFE" w:rsidRPr="00532AC3" w:rsidRDefault="00BD0BFE" w:rsidP="00BD0BFE">
      <w:pPr>
        <w:tabs>
          <w:tab w:val="right" w:pos="9000"/>
        </w:tabs>
        <w:rPr>
          <w:sz w:val="22"/>
          <w:szCs w:val="22"/>
        </w:rPr>
      </w:pPr>
    </w:p>
    <w:p w14:paraId="6B29C4F6" w14:textId="26744763" w:rsidR="00BD0BFE" w:rsidRPr="00532AC3" w:rsidRDefault="00BD0B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Termin realizacji umowy: do </w:t>
      </w:r>
      <w:r w:rsidRPr="007934A3">
        <w:rPr>
          <w:b/>
          <w:sz w:val="22"/>
          <w:szCs w:val="22"/>
          <w:highlight w:val="yellow"/>
        </w:rPr>
        <w:t>………….….</w:t>
      </w:r>
      <w:r w:rsidRPr="00532AC3">
        <w:rPr>
          <w:b/>
          <w:sz w:val="22"/>
          <w:szCs w:val="22"/>
        </w:rPr>
        <w:t xml:space="preserve"> dni od daty podpisania umowy </w:t>
      </w:r>
      <w:r w:rsidRPr="00532AC3">
        <w:rPr>
          <w:i/>
          <w:sz w:val="22"/>
          <w:szCs w:val="22"/>
          <w:highlight w:val="yellow"/>
        </w:rPr>
        <w:t>(kryterium oceny ofert)</w:t>
      </w:r>
    </w:p>
    <w:p w14:paraId="3C7605F5" w14:textId="4B122A00" w:rsidR="00BD0BFE" w:rsidRPr="00532AC3" w:rsidRDefault="00BD0B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07D7C">
        <w:rPr>
          <w:b/>
          <w:sz w:val="22"/>
          <w:szCs w:val="22"/>
        </w:rPr>
        <w:t>Okres udzielonej gwarancji</w:t>
      </w:r>
      <w:r w:rsidR="006022E8" w:rsidRPr="006022E8">
        <w:t xml:space="preserve"> </w:t>
      </w:r>
      <w:r w:rsidR="006022E8" w:rsidRPr="006022E8">
        <w:rPr>
          <w:b/>
          <w:sz w:val="22"/>
          <w:szCs w:val="22"/>
        </w:rPr>
        <w:t>na bezzałogowy statek powietrzny i akcesoria</w:t>
      </w:r>
      <w:r w:rsidRPr="00D07D7C">
        <w:rPr>
          <w:b/>
          <w:sz w:val="22"/>
          <w:szCs w:val="22"/>
        </w:rPr>
        <w:t xml:space="preserve"> wynosi:</w:t>
      </w:r>
      <w:r w:rsidRPr="00D07D7C">
        <w:rPr>
          <w:sz w:val="22"/>
          <w:szCs w:val="22"/>
        </w:rPr>
        <w:t xml:space="preserve"> </w:t>
      </w:r>
      <w:r w:rsidR="006022E8">
        <w:rPr>
          <w:b/>
          <w:bCs/>
          <w:sz w:val="22"/>
          <w:szCs w:val="22"/>
          <w:highlight w:val="yellow"/>
        </w:rPr>
        <w:t>24</w:t>
      </w:r>
      <w:r w:rsidRPr="00D07D7C">
        <w:rPr>
          <w:b/>
          <w:bCs/>
          <w:sz w:val="22"/>
          <w:szCs w:val="22"/>
        </w:rPr>
        <w:t xml:space="preserve"> miesi</w:t>
      </w:r>
      <w:r w:rsidR="006022E8">
        <w:rPr>
          <w:b/>
          <w:bCs/>
          <w:sz w:val="22"/>
          <w:szCs w:val="22"/>
        </w:rPr>
        <w:t>ą</w:t>
      </w:r>
      <w:r w:rsidRPr="00D07D7C">
        <w:rPr>
          <w:b/>
          <w:bCs/>
          <w:sz w:val="22"/>
          <w:szCs w:val="22"/>
        </w:rPr>
        <w:t>c</w:t>
      </w:r>
      <w:r w:rsidR="006022E8">
        <w:rPr>
          <w:b/>
          <w:bCs/>
          <w:sz w:val="22"/>
          <w:szCs w:val="22"/>
        </w:rPr>
        <w:t>e.</w:t>
      </w:r>
      <w:r w:rsidR="006022E8" w:rsidRPr="006022E8">
        <w:rPr>
          <w:b/>
          <w:bCs/>
          <w:sz w:val="22"/>
          <w:szCs w:val="22"/>
        </w:rPr>
        <w:t xml:space="preserve"> </w:t>
      </w:r>
      <w:r w:rsidR="006022E8" w:rsidRPr="006022E8">
        <w:rPr>
          <w:bCs/>
          <w:sz w:val="22"/>
          <w:szCs w:val="22"/>
        </w:rPr>
        <w:t>W okresie pierwszych 12 miesięcy, gwarancja obejmuje min. 2 naprawy lub wymiany uszkodzonego BSP w wyniku zderzenia</w:t>
      </w:r>
      <w:r w:rsidR="006022E8">
        <w:rPr>
          <w:bCs/>
          <w:sz w:val="22"/>
          <w:szCs w:val="22"/>
        </w:rPr>
        <w:t xml:space="preserve"> </w:t>
      </w:r>
      <w:bookmarkStart w:id="0" w:name="_GoBack"/>
      <w:bookmarkEnd w:id="0"/>
      <w:r w:rsidR="006022E8">
        <w:rPr>
          <w:bCs/>
          <w:sz w:val="22"/>
          <w:szCs w:val="22"/>
        </w:rPr>
        <w:t xml:space="preserve">lub </w:t>
      </w:r>
      <w:r w:rsidR="006022E8" w:rsidRPr="006022E8">
        <w:rPr>
          <w:bCs/>
          <w:sz w:val="22"/>
          <w:szCs w:val="22"/>
        </w:rPr>
        <w:t xml:space="preserve">upadku do wody lub zakłóceń sygnału. </w:t>
      </w:r>
    </w:p>
    <w:p w14:paraId="16CF53C2" w14:textId="77777777" w:rsidR="00BD0BFE" w:rsidRPr="00532AC3" w:rsidRDefault="00BD0BFE" w:rsidP="00BD0BF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32AC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2AC3">
        <w:rPr>
          <w:b/>
          <w:sz w:val="22"/>
          <w:szCs w:val="22"/>
        </w:rPr>
        <w:t xml:space="preserve"> TAK/NIE</w:t>
      </w:r>
    </w:p>
    <w:p w14:paraId="29394386" w14:textId="77777777" w:rsid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</w:rPr>
        <w:t xml:space="preserve">Termin płatności: </w:t>
      </w:r>
      <w:r w:rsidRPr="00532AC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8DF94C" w14:textId="3E53A04B" w:rsidR="00BD0BFE" w:rsidRP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  <w:u w:val="single"/>
        </w:rPr>
        <w:t>Jednocześnie oświadczamy, że:</w:t>
      </w:r>
    </w:p>
    <w:p w14:paraId="1CA1DEA9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8E7AB3A" w14:textId="5BA7F43B" w:rsidR="00BD0BFE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2AC3">
        <w:rPr>
          <w:color w:val="000000"/>
          <w:sz w:val="22"/>
          <w:szCs w:val="22"/>
        </w:rPr>
        <w:t xml:space="preserve"> i nie wnosimy do nich żadnych zastrzeżeń.</w:t>
      </w:r>
    </w:p>
    <w:p w14:paraId="55514F6D" w14:textId="0CFE63F9" w:rsidR="00C875A9" w:rsidRPr="00532AC3" w:rsidRDefault="00C875A9" w:rsidP="00BD0B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</w:t>
      </w:r>
      <w:r w:rsidR="002C59B8">
        <w:rPr>
          <w:color w:val="000000"/>
          <w:sz w:val="22"/>
          <w:szCs w:val="22"/>
        </w:rPr>
        <w:t xml:space="preserve">, że zaoferowany przez nas sprzęt jest dopuszczony do </w:t>
      </w:r>
      <w:r w:rsidR="002C59B8" w:rsidRPr="001F6CB9">
        <w:rPr>
          <w:sz w:val="22"/>
          <w:szCs w:val="22"/>
        </w:rPr>
        <w:t>użytkowania na terenie UE</w:t>
      </w:r>
      <w:r w:rsidR="002C59B8">
        <w:rPr>
          <w:sz w:val="22"/>
          <w:szCs w:val="22"/>
        </w:rPr>
        <w:t>.</w:t>
      </w:r>
    </w:p>
    <w:p w14:paraId="28FFEF7F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93A7A3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30384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FA96A0" w14:textId="164E1071" w:rsidR="00BD0BFE" w:rsidRDefault="00BD0BFE" w:rsidP="00BD0BF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Oświadczam/y, że zamierzam/y /nie zamierzam/y powierzyć realizację następujących części zamówienia podwykonawcom*:</w:t>
      </w:r>
    </w:p>
    <w:p w14:paraId="4BD96F61" w14:textId="77777777" w:rsidR="002C59B8" w:rsidRPr="00532AC3" w:rsidRDefault="002C59B8" w:rsidP="002C59B8">
      <w:pPr>
        <w:spacing w:before="120" w:after="120"/>
        <w:ind w:left="360"/>
        <w:jc w:val="both"/>
        <w:rPr>
          <w:sz w:val="22"/>
          <w:szCs w:val="22"/>
        </w:rPr>
      </w:pP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D0BFE" w:rsidRPr="00532AC3" w14:paraId="1200EF9B" w14:textId="77777777" w:rsidTr="000454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15064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5E51F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 xml:space="preserve">Opis części zamówienia, którą wykonawca </w:t>
            </w:r>
          </w:p>
          <w:p w14:paraId="3CD3931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F392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Nazwa podwykonawcy</w:t>
            </w:r>
            <w:r w:rsidRPr="00532AC3">
              <w:rPr>
                <w:sz w:val="22"/>
                <w:szCs w:val="22"/>
              </w:rPr>
              <w:br/>
              <w:t>(o ile jest znana)</w:t>
            </w:r>
          </w:p>
        </w:tc>
      </w:tr>
      <w:tr w:rsidR="00BD0BFE" w:rsidRPr="00532AC3" w14:paraId="40B7DF16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BDA3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BF61F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DF04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D0BFE" w:rsidRPr="00532AC3" w14:paraId="2C5CCDB2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61C3E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65AC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55F7B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F4C0199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Upoważnionymi do reprezentowania naszej firmy są następujące osoby:</w:t>
      </w:r>
    </w:p>
    <w:p w14:paraId="21E645EB" w14:textId="77777777" w:rsidR="00BD0BFE" w:rsidRPr="00532AC3" w:rsidRDefault="00BD0BFE" w:rsidP="00BD0BF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32A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</w:p>
    <w:p w14:paraId="1A14FB4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31F7868A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FF1302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62D02D37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upoważnienie dla powyżej wskazanych osób wynika z następującego (</w:t>
      </w:r>
      <w:proofErr w:type="spellStart"/>
      <w:r w:rsidRPr="00532AC3">
        <w:rPr>
          <w:sz w:val="22"/>
          <w:szCs w:val="22"/>
        </w:rPr>
        <w:t>ych</w:t>
      </w:r>
      <w:proofErr w:type="spellEnd"/>
      <w:r w:rsidRPr="00532AC3">
        <w:rPr>
          <w:sz w:val="22"/>
          <w:szCs w:val="22"/>
        </w:rPr>
        <w:t>) dokumentu(ów)</w:t>
      </w:r>
    </w:p>
    <w:p w14:paraId="67637EE7" w14:textId="77777777" w:rsidR="00BD0BFE" w:rsidRPr="00532AC3" w:rsidRDefault="00BD0BFE" w:rsidP="00BD0BFE">
      <w:p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0861A5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załącznikami do niniejszej oferty są:</w:t>
      </w:r>
    </w:p>
    <w:p w14:paraId="2F96EF34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………………………………………………………………………………………….</w:t>
      </w:r>
    </w:p>
    <w:p w14:paraId="4C6365E5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……………………………………………..……………………………………………</w:t>
      </w:r>
    </w:p>
    <w:p w14:paraId="728A7601" w14:textId="77777777" w:rsidR="00F350A8" w:rsidRPr="00532AC3" w:rsidRDefault="00F350A8" w:rsidP="00F350A8">
      <w:pPr>
        <w:spacing w:line="360" w:lineRule="auto"/>
        <w:ind w:left="1440"/>
        <w:jc w:val="both"/>
        <w:rPr>
          <w:sz w:val="22"/>
          <w:szCs w:val="22"/>
        </w:rPr>
      </w:pPr>
    </w:p>
    <w:p w14:paraId="036B0103" w14:textId="5F458B2A" w:rsidR="00FE545C" w:rsidRPr="00532AC3" w:rsidRDefault="00BD0BFE" w:rsidP="00BD0B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532AC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D7E5F6" w14:textId="77777777" w:rsidR="009B50FC" w:rsidRDefault="009B50FC">
      <w:r>
        <w:separator/>
      </w:r>
    </w:p>
  </w:endnote>
  <w:endnote w:type="continuationSeparator" w:id="0">
    <w:p w14:paraId="762FFE73" w14:textId="77777777" w:rsidR="009B50FC" w:rsidRDefault="009B5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3CE6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E65F38" w14:textId="77777777" w:rsidR="009B50FC" w:rsidRDefault="009B50FC">
      <w:r>
        <w:separator/>
      </w:r>
    </w:p>
  </w:footnote>
  <w:footnote w:type="continuationSeparator" w:id="0">
    <w:p w14:paraId="047F9940" w14:textId="77777777" w:rsidR="009B50FC" w:rsidRDefault="009B5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8DB07" w14:textId="25699AB1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F603B0F" w14:textId="64BD35A4" w:rsidR="00667D45" w:rsidRDefault="00667D45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5B206C"/>
    <w:multiLevelType w:val="hybridMultilevel"/>
    <w:tmpl w:val="6ACEDF6C"/>
    <w:lvl w:ilvl="0" w:tplc="7F149570">
      <w:start w:val="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6F2"/>
    <w:rsid w:val="00003A39"/>
    <w:rsid w:val="00012286"/>
    <w:rsid w:val="00071CCC"/>
    <w:rsid w:val="0009156A"/>
    <w:rsid w:val="000B731D"/>
    <w:rsid w:val="000D6134"/>
    <w:rsid w:val="000E09C7"/>
    <w:rsid w:val="000F6589"/>
    <w:rsid w:val="00106636"/>
    <w:rsid w:val="0011019A"/>
    <w:rsid w:val="00116EC6"/>
    <w:rsid w:val="00170C2D"/>
    <w:rsid w:val="00176C2E"/>
    <w:rsid w:val="001801DD"/>
    <w:rsid w:val="00182A61"/>
    <w:rsid w:val="001D4612"/>
    <w:rsid w:val="00207E98"/>
    <w:rsid w:val="00244CCE"/>
    <w:rsid w:val="00261729"/>
    <w:rsid w:val="002723B0"/>
    <w:rsid w:val="002C59B8"/>
    <w:rsid w:val="00315A4A"/>
    <w:rsid w:val="003E3EB6"/>
    <w:rsid w:val="003F3F40"/>
    <w:rsid w:val="004B7300"/>
    <w:rsid w:val="004C6753"/>
    <w:rsid w:val="00532AC3"/>
    <w:rsid w:val="00595C87"/>
    <w:rsid w:val="005D2C65"/>
    <w:rsid w:val="005E0414"/>
    <w:rsid w:val="005E6D94"/>
    <w:rsid w:val="006022E8"/>
    <w:rsid w:val="0063384F"/>
    <w:rsid w:val="00643C6F"/>
    <w:rsid w:val="00646202"/>
    <w:rsid w:val="0065290F"/>
    <w:rsid w:val="00667D45"/>
    <w:rsid w:val="006815F6"/>
    <w:rsid w:val="006E5134"/>
    <w:rsid w:val="006F56F2"/>
    <w:rsid w:val="007748F0"/>
    <w:rsid w:val="007934A3"/>
    <w:rsid w:val="007A4321"/>
    <w:rsid w:val="00814DAA"/>
    <w:rsid w:val="00833933"/>
    <w:rsid w:val="00853083"/>
    <w:rsid w:val="008B2F0C"/>
    <w:rsid w:val="008B4928"/>
    <w:rsid w:val="008D2AB8"/>
    <w:rsid w:val="008F1C66"/>
    <w:rsid w:val="00970FE4"/>
    <w:rsid w:val="009800F1"/>
    <w:rsid w:val="009A73ED"/>
    <w:rsid w:val="009B50FC"/>
    <w:rsid w:val="00A0022B"/>
    <w:rsid w:val="00A346FE"/>
    <w:rsid w:val="00A47B4D"/>
    <w:rsid w:val="00A83018"/>
    <w:rsid w:val="00AD46E2"/>
    <w:rsid w:val="00B32844"/>
    <w:rsid w:val="00B774DC"/>
    <w:rsid w:val="00BD0BFE"/>
    <w:rsid w:val="00C875A9"/>
    <w:rsid w:val="00C87613"/>
    <w:rsid w:val="00C969A6"/>
    <w:rsid w:val="00CA7D36"/>
    <w:rsid w:val="00D07D7C"/>
    <w:rsid w:val="00D24208"/>
    <w:rsid w:val="00D60C38"/>
    <w:rsid w:val="00D66893"/>
    <w:rsid w:val="00D7627C"/>
    <w:rsid w:val="00D90ACB"/>
    <w:rsid w:val="00D92026"/>
    <w:rsid w:val="00DC1500"/>
    <w:rsid w:val="00E44371"/>
    <w:rsid w:val="00E949B0"/>
    <w:rsid w:val="00F00591"/>
    <w:rsid w:val="00F350A8"/>
    <w:rsid w:val="00F51688"/>
    <w:rsid w:val="00F53146"/>
    <w:rsid w:val="00F91018"/>
    <w:rsid w:val="00FA0F30"/>
    <w:rsid w:val="00FA51A4"/>
    <w:rsid w:val="00FB3A1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2D5094F"/>
  <w15:chartTrackingRefBased/>
  <w15:docId w15:val="{59D9F95A-024F-48A8-A6A7-B4391958A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70C2D"/>
    <w:pPr>
      <w:suppressAutoHyphens/>
      <w:overflowPunct w:val="0"/>
      <w:autoSpaceDE w:val="0"/>
      <w:ind w:left="720"/>
      <w:contextualSpacing/>
    </w:pPr>
    <w:rPr>
      <w:rFonts w:ascii="Arial" w:hAnsi="Arial" w:cs="Arial"/>
      <w:szCs w:val="20"/>
      <w:lang w:eastAsia="zh-CN"/>
    </w:rPr>
  </w:style>
  <w:style w:type="table" w:styleId="Tabela-Siatka">
    <w:name w:val="Table Grid"/>
    <w:basedOn w:val="Standardowy"/>
    <w:uiPriority w:val="59"/>
    <w:rsid w:val="00170C2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6BB8D-E818-4137-907A-9781570E5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596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2023-05-18T07:59:00Z</cp:lastPrinted>
  <dcterms:created xsi:type="dcterms:W3CDTF">2023-05-18T07:59:00Z</dcterms:created>
  <dcterms:modified xsi:type="dcterms:W3CDTF">2023-05-18T07:59:00Z</dcterms:modified>
</cp:coreProperties>
</file>