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061EE" w14:textId="5C35F78A" w:rsidR="00D34AC3" w:rsidRDefault="00D34AC3" w:rsidP="002F331E">
      <w:pPr>
        <w:keepNext/>
        <w:spacing w:after="0" w:line="360" w:lineRule="auto"/>
        <w:jc w:val="center"/>
        <w:outlineLvl w:val="3"/>
        <w:rPr>
          <w:noProof/>
        </w:rPr>
      </w:pPr>
    </w:p>
    <w:p w14:paraId="1D665AF4" w14:textId="77777777" w:rsidR="00B50D8F" w:rsidRDefault="00B50D8F" w:rsidP="002F331E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7202BCEC" w14:textId="4CCC554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bookmarkEnd w:id="0"/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0E5B9CBD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22082" w:rsidRPr="00A22082">
        <w:rPr>
          <w:rFonts w:ascii="Arial" w:hAnsi="Arial" w:cs="Arial"/>
          <w:b/>
          <w:sz w:val="20"/>
          <w:szCs w:val="20"/>
        </w:rPr>
        <w:t xml:space="preserve">Dostawa </w:t>
      </w:r>
      <w:r w:rsidR="00B50D8F" w:rsidRPr="00B50D8F">
        <w:rPr>
          <w:rFonts w:ascii="Arial" w:hAnsi="Arial" w:cs="Arial"/>
          <w:b/>
          <w:sz w:val="20"/>
          <w:szCs w:val="20"/>
        </w:rPr>
        <w:t>bezzałogowego statku powietrznego (BSP) wraz z akcesoriami - Kc-zp.272-253/23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43A631BB" w14:textId="77777777" w:rsidR="00405BEC" w:rsidRP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05BE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05BEC">
        <w:rPr>
          <w:rFonts w:ascii="Arial" w:hAnsi="Arial" w:cs="Arial"/>
          <w:i/>
          <w:sz w:val="20"/>
          <w:szCs w:val="20"/>
        </w:rPr>
        <w:t>109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i/>
          <w:sz w:val="20"/>
          <w:szCs w:val="20"/>
        </w:rPr>
        <w:t>1 pkt 1, 4, 5 i 7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i/>
          <w:sz w:val="20"/>
          <w:szCs w:val="20"/>
          <w:lang w:val="x-none"/>
        </w:rPr>
        <w:t>).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05BEC">
        <w:rPr>
          <w:rFonts w:ascii="Arial" w:hAnsi="Arial" w:cs="Arial"/>
          <w:sz w:val="20"/>
          <w:szCs w:val="20"/>
        </w:rPr>
        <w:t>110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sz w:val="20"/>
          <w:szCs w:val="20"/>
        </w:rPr>
        <w:t>2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</w:t>
      </w:r>
      <w:r w:rsid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ust. 5 ustawy </w:t>
      </w:r>
      <w:proofErr w:type="spellStart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14:paraId="50F9B620" w14:textId="59CEAA60" w:rsidR="00FB242D" w:rsidRPr="00405BEC" w:rsidRDefault="00FB242D" w:rsidP="00405BEC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7656B8C5" w14:textId="43B717B5" w:rsidR="00FB242D" w:rsidRPr="00772CFA" w:rsidRDefault="00405BEC" w:rsidP="00FB242D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2C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772CFA">
        <w:rPr>
          <w:rFonts w:ascii="Arial" w:eastAsia="Times New Roman" w:hAnsi="Arial" w:cs="Arial"/>
          <w:sz w:val="20"/>
          <w:szCs w:val="20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62154934" w14:textId="77777777" w:rsidR="00405BEC" w:rsidRPr="00405BEC" w:rsidRDefault="00405BEC" w:rsidP="00405BEC">
      <w:pPr>
        <w:pStyle w:val="Akapitzlist"/>
        <w:widowControl w:val="0"/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7CCEB" w14:textId="77777777" w:rsidR="00B75FF2" w:rsidRDefault="00B75FF2" w:rsidP="0038231F">
      <w:pPr>
        <w:spacing w:after="0" w:line="240" w:lineRule="auto"/>
      </w:pPr>
      <w:r>
        <w:separator/>
      </w:r>
    </w:p>
  </w:endnote>
  <w:endnote w:type="continuationSeparator" w:id="0">
    <w:p w14:paraId="11A3B77C" w14:textId="77777777" w:rsidR="00B75FF2" w:rsidRDefault="00B75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8388C" w14:textId="77777777" w:rsidR="00B75FF2" w:rsidRDefault="00B75FF2" w:rsidP="0038231F">
      <w:pPr>
        <w:spacing w:after="0" w:line="240" w:lineRule="auto"/>
      </w:pPr>
      <w:r>
        <w:separator/>
      </w:r>
    </w:p>
  </w:footnote>
  <w:footnote w:type="continuationSeparator" w:id="0">
    <w:p w14:paraId="667FF7A9" w14:textId="77777777" w:rsidR="00B75FF2" w:rsidRDefault="00B75FF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D8F"/>
    <w:rsid w:val="00B6714D"/>
    <w:rsid w:val="00B75FF2"/>
    <w:rsid w:val="00B8005E"/>
    <w:rsid w:val="00B90E42"/>
    <w:rsid w:val="00BB0C3C"/>
    <w:rsid w:val="00BF2CBA"/>
    <w:rsid w:val="00C014B5"/>
    <w:rsid w:val="00C113BF"/>
    <w:rsid w:val="00C4103F"/>
    <w:rsid w:val="00C57DEB"/>
    <w:rsid w:val="00C737A7"/>
    <w:rsid w:val="00C81012"/>
    <w:rsid w:val="00CD0851"/>
    <w:rsid w:val="00D23F3D"/>
    <w:rsid w:val="00D34AC3"/>
    <w:rsid w:val="00D34D9A"/>
    <w:rsid w:val="00D409DE"/>
    <w:rsid w:val="00D42C9B"/>
    <w:rsid w:val="00D52590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95162-228A-4D44-903A-0CE2DDAE2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2023-05-17T12:03:00Z</dcterms:created>
  <dcterms:modified xsi:type="dcterms:W3CDTF">2023-05-17T12:03:00Z</dcterms:modified>
</cp:coreProperties>
</file>