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C9139A" w14:textId="77777777" w:rsidR="00FB7F50" w:rsidRPr="002245BE" w:rsidRDefault="00F0568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0568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0568B">
        <w:rPr>
          <w:sz w:val="22"/>
          <w:szCs w:val="22"/>
        </w:rPr>
        <w:t>2023-05-17</w:t>
      </w:r>
    </w:p>
    <w:p w14:paraId="0201A9EE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4E0BEAB" w14:textId="77777777" w:rsidR="00F0568B" w:rsidRPr="00F0568B" w:rsidRDefault="00F0568B" w:rsidP="00FB7F50">
      <w:pPr>
        <w:spacing w:after="40"/>
        <w:rPr>
          <w:b/>
          <w:bCs/>
          <w:sz w:val="22"/>
          <w:szCs w:val="22"/>
        </w:rPr>
      </w:pPr>
      <w:r w:rsidRPr="00F0568B">
        <w:rPr>
          <w:b/>
          <w:bCs/>
          <w:sz w:val="22"/>
          <w:szCs w:val="22"/>
        </w:rPr>
        <w:t>Akademia Górniczo - Hutnicza</w:t>
      </w:r>
    </w:p>
    <w:p w14:paraId="0CFF6A3D" w14:textId="77777777" w:rsidR="00F0568B" w:rsidRPr="00F0568B" w:rsidRDefault="00F0568B" w:rsidP="00FB7F50">
      <w:pPr>
        <w:spacing w:after="40"/>
        <w:rPr>
          <w:b/>
          <w:bCs/>
          <w:sz w:val="22"/>
          <w:szCs w:val="22"/>
        </w:rPr>
      </w:pPr>
      <w:r w:rsidRPr="00F0568B">
        <w:rPr>
          <w:b/>
          <w:bCs/>
          <w:sz w:val="22"/>
          <w:szCs w:val="22"/>
        </w:rPr>
        <w:t>im. Stanisława Staszica w Krakowie</w:t>
      </w:r>
    </w:p>
    <w:p w14:paraId="3D9B4E8C" w14:textId="77777777" w:rsidR="00FB7F50" w:rsidRPr="002245BE" w:rsidRDefault="00F0568B" w:rsidP="00FB7F50">
      <w:pPr>
        <w:spacing w:after="40"/>
        <w:rPr>
          <w:b/>
          <w:bCs/>
          <w:sz w:val="22"/>
          <w:szCs w:val="22"/>
        </w:rPr>
      </w:pPr>
      <w:r w:rsidRPr="00F0568B">
        <w:rPr>
          <w:b/>
          <w:bCs/>
          <w:sz w:val="22"/>
          <w:szCs w:val="22"/>
        </w:rPr>
        <w:t>Dział Zamówień Publicznych</w:t>
      </w:r>
    </w:p>
    <w:p w14:paraId="0A212708" w14:textId="77777777" w:rsidR="00FB7F50" w:rsidRPr="002245BE" w:rsidRDefault="00F0568B" w:rsidP="00FB7F50">
      <w:pPr>
        <w:rPr>
          <w:sz w:val="22"/>
          <w:szCs w:val="22"/>
        </w:rPr>
      </w:pPr>
      <w:r w:rsidRPr="00F0568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0568B">
        <w:rPr>
          <w:sz w:val="22"/>
          <w:szCs w:val="22"/>
        </w:rPr>
        <w:t>30</w:t>
      </w:r>
    </w:p>
    <w:p w14:paraId="34E30D0A" w14:textId="77777777" w:rsidR="00FB7F50" w:rsidRPr="002245BE" w:rsidRDefault="00F0568B" w:rsidP="00FB7F50">
      <w:pPr>
        <w:rPr>
          <w:sz w:val="22"/>
          <w:szCs w:val="22"/>
        </w:rPr>
      </w:pPr>
      <w:r w:rsidRPr="00F0568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0568B">
        <w:rPr>
          <w:sz w:val="22"/>
          <w:szCs w:val="22"/>
        </w:rPr>
        <w:t>Kraków</w:t>
      </w:r>
    </w:p>
    <w:p w14:paraId="0577F5C7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61C8F29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0568B" w:rsidRPr="00607F9B" w14:paraId="5FC7DC3B" w14:textId="77777777" w:rsidTr="00D127B4">
        <w:trPr>
          <w:trHeight w:val="638"/>
        </w:trPr>
        <w:tc>
          <w:tcPr>
            <w:tcW w:w="1023" w:type="dxa"/>
            <w:shd w:val="clear" w:color="auto" w:fill="auto"/>
          </w:tcPr>
          <w:p w14:paraId="70ACF6C0" w14:textId="77777777" w:rsidR="00F0568B" w:rsidRPr="00607F9B" w:rsidRDefault="00F0568B" w:rsidP="0099067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683224E" w14:textId="77777777" w:rsidR="00F0568B" w:rsidRPr="00607F9B" w:rsidRDefault="00F0568B" w:rsidP="0099067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0568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0568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0568B">
              <w:rPr>
                <w:b/>
                <w:bCs/>
                <w:sz w:val="22"/>
                <w:szCs w:val="22"/>
              </w:rPr>
              <w:t>Przebudowa pomieszczeń Katedry Automatyzacji Procesów WIMIR w hali H-B1B2 - KC-zp.272-180/23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0568B">
              <w:rPr>
                <w:b/>
                <w:sz w:val="22"/>
                <w:szCs w:val="22"/>
              </w:rPr>
              <w:t>KC-zp.272-180/23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14:paraId="2A6A9A22" w14:textId="77777777" w:rsidR="00D127B4" w:rsidRDefault="00D127B4" w:rsidP="00D127B4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BB02F8">
        <w:t xml:space="preserve"> </w:t>
      </w:r>
      <w:r w:rsidRPr="00BB02F8">
        <w:rPr>
          <w:sz w:val="22"/>
          <w:szCs w:val="22"/>
        </w:rPr>
        <w:t>(Dz.U. z 2022 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127B4" w14:paraId="0A8B766C" w14:textId="77777777" w:rsidTr="00990674">
        <w:trPr>
          <w:cantSplit/>
        </w:trPr>
        <w:tc>
          <w:tcPr>
            <w:tcW w:w="10150" w:type="dxa"/>
          </w:tcPr>
          <w:p w14:paraId="56A7D9B3" w14:textId="77777777" w:rsidR="00D127B4" w:rsidRPr="00D26ED6" w:rsidRDefault="00D127B4" w:rsidP="0099067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146F8">
              <w:rPr>
                <w:b/>
                <w:sz w:val="22"/>
                <w:szCs w:val="22"/>
              </w:rPr>
              <w:t>Kamil Trybuś Engineering</w:t>
            </w:r>
          </w:p>
          <w:p w14:paraId="00578F95" w14:textId="77777777" w:rsidR="00D127B4" w:rsidRPr="009F0E5C" w:rsidRDefault="00D127B4" w:rsidP="00990674">
            <w:pPr>
              <w:jc w:val="both"/>
              <w:rPr>
                <w:bCs/>
                <w:sz w:val="22"/>
                <w:szCs w:val="22"/>
              </w:rPr>
            </w:pPr>
            <w:r w:rsidRPr="00C146F8">
              <w:rPr>
                <w:bCs/>
                <w:sz w:val="22"/>
                <w:szCs w:val="22"/>
              </w:rPr>
              <w:t>Wybickiego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146F8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146F8">
              <w:rPr>
                <w:bCs/>
                <w:sz w:val="22"/>
                <w:szCs w:val="22"/>
              </w:rPr>
              <w:t>/5</w:t>
            </w:r>
          </w:p>
          <w:p w14:paraId="3A2BFBA8" w14:textId="77777777" w:rsidR="00D127B4" w:rsidRPr="009F0E5C" w:rsidRDefault="00D127B4" w:rsidP="00990674">
            <w:pPr>
              <w:jc w:val="both"/>
              <w:rPr>
                <w:bCs/>
                <w:sz w:val="22"/>
                <w:szCs w:val="22"/>
              </w:rPr>
            </w:pPr>
            <w:r w:rsidRPr="00C146F8">
              <w:rPr>
                <w:bCs/>
                <w:sz w:val="22"/>
                <w:szCs w:val="22"/>
              </w:rPr>
              <w:t>31-261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146F8">
              <w:rPr>
                <w:bCs/>
                <w:sz w:val="22"/>
                <w:szCs w:val="22"/>
              </w:rPr>
              <w:t>Kraków</w:t>
            </w:r>
          </w:p>
          <w:p w14:paraId="44621C2C" w14:textId="77777777" w:rsidR="00D127B4" w:rsidRPr="00D26ED6" w:rsidRDefault="00D127B4" w:rsidP="0099067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2DF986F" w14:textId="77777777" w:rsidR="00D127B4" w:rsidRPr="00D26ED6" w:rsidRDefault="00D127B4" w:rsidP="0099067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146F8">
              <w:rPr>
                <w:sz w:val="22"/>
                <w:szCs w:val="22"/>
              </w:rPr>
              <w:t>Przebudowa pomieszczeń Katedry Automatyzacji Procesów WIMIR w hali H-B1B2 - KC-zp.272-180/23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146F8">
              <w:rPr>
                <w:b/>
                <w:sz w:val="22"/>
                <w:szCs w:val="22"/>
              </w:rPr>
              <w:t>1 363 000.00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6E782A2" w14:textId="77777777" w:rsidR="00D127B4" w:rsidRDefault="00D127B4" w:rsidP="0099067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34AB121" w14:textId="77777777" w:rsidR="00D127B4" w:rsidRPr="00756CDA" w:rsidRDefault="00D127B4" w:rsidP="00D127B4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D127B4" w:rsidRPr="008567C7" w14:paraId="006599E5" w14:textId="77777777" w:rsidTr="00990674">
        <w:trPr>
          <w:trHeight w:val="510"/>
        </w:trPr>
        <w:tc>
          <w:tcPr>
            <w:tcW w:w="595" w:type="pct"/>
            <w:vAlign w:val="center"/>
          </w:tcPr>
          <w:p w14:paraId="0379F2B1" w14:textId="77777777" w:rsidR="00D127B4" w:rsidRPr="008567C7" w:rsidRDefault="00D127B4" w:rsidP="009906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78603083" w14:textId="77777777" w:rsidR="00D127B4" w:rsidRPr="008567C7" w:rsidRDefault="00D127B4" w:rsidP="009906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1D3204FB" w14:textId="77777777" w:rsidR="00D127B4" w:rsidRPr="008567C7" w:rsidRDefault="00D127B4" w:rsidP="0099067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146F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22F5E089" w14:textId="77777777" w:rsidR="00D127B4" w:rsidRPr="008567C7" w:rsidRDefault="00D127B4" w:rsidP="0099067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146F8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4DB3A8F5" w14:textId="77777777" w:rsidR="00D127B4" w:rsidRPr="008567C7" w:rsidRDefault="00D127B4" w:rsidP="009906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127B4" w:rsidRPr="008567C7" w14:paraId="52994C4E" w14:textId="77777777" w:rsidTr="00990674">
        <w:tc>
          <w:tcPr>
            <w:tcW w:w="595" w:type="pct"/>
            <w:vAlign w:val="center"/>
          </w:tcPr>
          <w:p w14:paraId="54CDA654" w14:textId="77777777" w:rsidR="00D127B4" w:rsidRPr="008567C7" w:rsidRDefault="00D127B4" w:rsidP="009906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46F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7072D0F0" w14:textId="77777777" w:rsidR="00D127B4" w:rsidRPr="00C23A7D" w:rsidRDefault="00D127B4" w:rsidP="0099067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23A7D">
              <w:rPr>
                <w:rFonts w:ascii="Times New Roman" w:hAnsi="Times New Roman" w:cs="Times New Roman"/>
                <w:b/>
                <w:sz w:val="18"/>
                <w:szCs w:val="18"/>
              </w:rPr>
              <w:t>Kamil Trybuś Engineering</w:t>
            </w:r>
          </w:p>
          <w:p w14:paraId="7FC6690A" w14:textId="77777777" w:rsidR="00D127B4" w:rsidRPr="00C23A7D" w:rsidRDefault="00D127B4" w:rsidP="0099067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3A7D">
              <w:rPr>
                <w:rFonts w:ascii="Times New Roman" w:hAnsi="Times New Roman" w:cs="Times New Roman"/>
                <w:bCs/>
                <w:sz w:val="18"/>
                <w:szCs w:val="18"/>
              </w:rPr>
              <w:t>Wybickiego 1 /5</w:t>
            </w:r>
          </w:p>
          <w:p w14:paraId="79B8AD86" w14:textId="77777777" w:rsidR="00D127B4" w:rsidRPr="00C23A7D" w:rsidRDefault="00D127B4" w:rsidP="0099067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3A7D">
              <w:rPr>
                <w:rFonts w:ascii="Times New Roman" w:hAnsi="Times New Roman" w:cs="Times New Roman"/>
                <w:bCs/>
                <w:sz w:val="18"/>
                <w:szCs w:val="18"/>
              </w:rPr>
              <w:t>31-261 Kraków</w:t>
            </w:r>
          </w:p>
        </w:tc>
        <w:tc>
          <w:tcPr>
            <w:tcW w:w="952" w:type="pct"/>
            <w:vAlign w:val="center"/>
          </w:tcPr>
          <w:p w14:paraId="3CE5E87D" w14:textId="77777777" w:rsidR="00D127B4" w:rsidRPr="008567C7" w:rsidRDefault="00D127B4" w:rsidP="009906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46F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5B14D229" w14:textId="77777777" w:rsidR="00D127B4" w:rsidRPr="008567C7" w:rsidRDefault="00D127B4" w:rsidP="009906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46F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48CF4510" w14:textId="77777777" w:rsidR="00D127B4" w:rsidRPr="008567C7" w:rsidRDefault="00D127B4" w:rsidP="009906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46F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D127B4" w:rsidRPr="008567C7" w14:paraId="7A86552D" w14:textId="77777777" w:rsidTr="00990674">
        <w:tc>
          <w:tcPr>
            <w:tcW w:w="595" w:type="pct"/>
            <w:vAlign w:val="center"/>
          </w:tcPr>
          <w:p w14:paraId="5E112FD7" w14:textId="77777777" w:rsidR="00D127B4" w:rsidRPr="008567C7" w:rsidRDefault="00D127B4" w:rsidP="009906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46F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86" w:type="pct"/>
            <w:vAlign w:val="center"/>
          </w:tcPr>
          <w:p w14:paraId="54652D56" w14:textId="77777777" w:rsidR="00D127B4" w:rsidRPr="00C23A7D" w:rsidRDefault="00D127B4" w:rsidP="0099067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23A7D">
              <w:rPr>
                <w:rFonts w:ascii="Times New Roman" w:hAnsi="Times New Roman" w:cs="Times New Roman"/>
                <w:b/>
                <w:sz w:val="18"/>
                <w:szCs w:val="18"/>
              </w:rPr>
              <w:t>P.M. ELEKTRO-MAX PIOTR MOROŃSKI</w:t>
            </w:r>
          </w:p>
          <w:p w14:paraId="48891B1A" w14:textId="77777777" w:rsidR="00D127B4" w:rsidRPr="00C23A7D" w:rsidRDefault="00D127B4" w:rsidP="0099067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3A7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Pod Akacjami 6 </w:t>
            </w:r>
          </w:p>
          <w:p w14:paraId="4EE18CA3" w14:textId="77777777" w:rsidR="00D127B4" w:rsidRPr="00C23A7D" w:rsidRDefault="00D127B4" w:rsidP="0099067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3A7D">
              <w:rPr>
                <w:rFonts w:ascii="Times New Roman" w:hAnsi="Times New Roman" w:cs="Times New Roman"/>
                <w:bCs/>
                <w:sz w:val="18"/>
                <w:szCs w:val="18"/>
              </w:rPr>
              <w:t>32-091 Michałowice</w:t>
            </w:r>
          </w:p>
        </w:tc>
        <w:tc>
          <w:tcPr>
            <w:tcW w:w="952" w:type="pct"/>
            <w:vAlign w:val="center"/>
          </w:tcPr>
          <w:p w14:paraId="3DDD1B09" w14:textId="77777777" w:rsidR="00D127B4" w:rsidRPr="008567C7" w:rsidRDefault="00D127B4" w:rsidP="009906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46F8">
              <w:rPr>
                <w:rFonts w:ascii="Times New Roman" w:hAnsi="Times New Roman" w:cs="Times New Roman"/>
                <w:sz w:val="18"/>
                <w:szCs w:val="18"/>
              </w:rPr>
              <w:t xml:space="preserve">  54,90</w:t>
            </w:r>
          </w:p>
        </w:tc>
        <w:tc>
          <w:tcPr>
            <w:tcW w:w="952" w:type="pct"/>
            <w:vAlign w:val="center"/>
          </w:tcPr>
          <w:p w14:paraId="66630F98" w14:textId="77777777" w:rsidR="00D127B4" w:rsidRPr="008567C7" w:rsidRDefault="00D127B4" w:rsidP="009906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46F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015A2692" w14:textId="77777777" w:rsidR="00D127B4" w:rsidRPr="008567C7" w:rsidRDefault="00D127B4" w:rsidP="009906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46F8">
              <w:rPr>
                <w:rFonts w:ascii="Times New Roman" w:hAnsi="Times New Roman" w:cs="Times New Roman"/>
                <w:sz w:val="18"/>
                <w:szCs w:val="18"/>
              </w:rPr>
              <w:t xml:space="preserve">  94,90</w:t>
            </w:r>
          </w:p>
        </w:tc>
      </w:tr>
      <w:tr w:rsidR="00D127B4" w:rsidRPr="008567C7" w14:paraId="3575E937" w14:textId="77777777" w:rsidTr="00990674">
        <w:tc>
          <w:tcPr>
            <w:tcW w:w="595" w:type="pct"/>
            <w:vAlign w:val="center"/>
          </w:tcPr>
          <w:p w14:paraId="0E7E8AA6" w14:textId="77777777" w:rsidR="00D127B4" w:rsidRPr="008567C7" w:rsidRDefault="00D127B4" w:rsidP="009906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46F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786" w:type="pct"/>
            <w:vAlign w:val="center"/>
          </w:tcPr>
          <w:p w14:paraId="2799C584" w14:textId="77777777" w:rsidR="00D127B4" w:rsidRPr="00C23A7D" w:rsidRDefault="00D127B4" w:rsidP="0099067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23A7D">
              <w:rPr>
                <w:rFonts w:ascii="Times New Roman" w:hAnsi="Times New Roman" w:cs="Times New Roman"/>
                <w:b/>
                <w:sz w:val="18"/>
                <w:szCs w:val="18"/>
              </w:rPr>
              <w:t>Zakład Budowlano-Ślusarski TOMBUDOS Kazimierz Tomczyk</w:t>
            </w:r>
          </w:p>
          <w:p w14:paraId="513B302B" w14:textId="77777777" w:rsidR="00D127B4" w:rsidRPr="00C23A7D" w:rsidRDefault="00D127B4" w:rsidP="0099067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3A7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Zręczyce 60 </w:t>
            </w:r>
          </w:p>
          <w:p w14:paraId="66B3CBF1" w14:textId="77777777" w:rsidR="00D127B4" w:rsidRPr="00C23A7D" w:rsidRDefault="00D127B4" w:rsidP="0099067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3A7D">
              <w:rPr>
                <w:rFonts w:ascii="Times New Roman" w:hAnsi="Times New Roman" w:cs="Times New Roman"/>
                <w:bCs/>
                <w:sz w:val="18"/>
                <w:szCs w:val="18"/>
              </w:rPr>
              <w:t>32-420 Gdów</w:t>
            </w:r>
          </w:p>
        </w:tc>
        <w:tc>
          <w:tcPr>
            <w:tcW w:w="952" w:type="pct"/>
            <w:vAlign w:val="center"/>
          </w:tcPr>
          <w:p w14:paraId="1AA3D317" w14:textId="77777777" w:rsidR="00D127B4" w:rsidRPr="008567C7" w:rsidRDefault="00D127B4" w:rsidP="009906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46F8">
              <w:rPr>
                <w:rFonts w:ascii="Times New Roman" w:hAnsi="Times New Roman" w:cs="Times New Roman"/>
                <w:sz w:val="18"/>
                <w:szCs w:val="18"/>
              </w:rPr>
              <w:t xml:space="preserve">  50,84</w:t>
            </w:r>
          </w:p>
        </w:tc>
        <w:tc>
          <w:tcPr>
            <w:tcW w:w="952" w:type="pct"/>
            <w:vAlign w:val="center"/>
          </w:tcPr>
          <w:p w14:paraId="19E5DA79" w14:textId="77777777" w:rsidR="00D127B4" w:rsidRPr="008567C7" w:rsidRDefault="00D127B4" w:rsidP="009906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46F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21FB0184" w14:textId="77777777" w:rsidR="00D127B4" w:rsidRPr="008567C7" w:rsidRDefault="00D127B4" w:rsidP="009906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46F8">
              <w:rPr>
                <w:rFonts w:ascii="Times New Roman" w:hAnsi="Times New Roman" w:cs="Times New Roman"/>
                <w:sz w:val="18"/>
                <w:szCs w:val="18"/>
              </w:rPr>
              <w:t xml:space="preserve">  90,84</w:t>
            </w:r>
          </w:p>
        </w:tc>
      </w:tr>
      <w:tr w:rsidR="00D127B4" w:rsidRPr="008567C7" w14:paraId="5D4BC451" w14:textId="77777777" w:rsidTr="00990674">
        <w:tc>
          <w:tcPr>
            <w:tcW w:w="595" w:type="pct"/>
            <w:vAlign w:val="center"/>
          </w:tcPr>
          <w:p w14:paraId="0780A8AB" w14:textId="77777777" w:rsidR="00D127B4" w:rsidRPr="008567C7" w:rsidRDefault="00D127B4" w:rsidP="009906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46F8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786" w:type="pct"/>
            <w:vAlign w:val="center"/>
          </w:tcPr>
          <w:p w14:paraId="6DD358BF" w14:textId="77777777" w:rsidR="00D127B4" w:rsidRPr="00C23A7D" w:rsidRDefault="00D127B4" w:rsidP="0099067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23A7D">
              <w:rPr>
                <w:rFonts w:ascii="Times New Roman" w:hAnsi="Times New Roman" w:cs="Times New Roman"/>
                <w:b/>
                <w:sz w:val="18"/>
                <w:szCs w:val="18"/>
              </w:rPr>
              <w:t>Spółdzielnia Rzemieślnicza BUDMET</w:t>
            </w:r>
          </w:p>
          <w:p w14:paraId="6000932B" w14:textId="77777777" w:rsidR="00D127B4" w:rsidRPr="00C23A7D" w:rsidRDefault="00D127B4" w:rsidP="0099067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3A7D">
              <w:rPr>
                <w:rFonts w:ascii="Times New Roman" w:hAnsi="Times New Roman" w:cs="Times New Roman"/>
                <w:bCs/>
                <w:sz w:val="18"/>
                <w:szCs w:val="18"/>
              </w:rPr>
              <w:t>os. Szkolne 3 /-</w:t>
            </w:r>
          </w:p>
          <w:p w14:paraId="111AB529" w14:textId="77777777" w:rsidR="00D127B4" w:rsidRPr="00C23A7D" w:rsidRDefault="00D127B4" w:rsidP="0099067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3A7D">
              <w:rPr>
                <w:rFonts w:ascii="Times New Roman" w:hAnsi="Times New Roman" w:cs="Times New Roman"/>
                <w:bCs/>
                <w:sz w:val="18"/>
                <w:szCs w:val="18"/>
              </w:rPr>
              <w:t>31-975 Kraków</w:t>
            </w:r>
          </w:p>
        </w:tc>
        <w:tc>
          <w:tcPr>
            <w:tcW w:w="952" w:type="pct"/>
            <w:vAlign w:val="center"/>
          </w:tcPr>
          <w:p w14:paraId="48A4A5E2" w14:textId="77777777" w:rsidR="00D127B4" w:rsidRPr="008567C7" w:rsidRDefault="00D127B4" w:rsidP="009906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46F8">
              <w:rPr>
                <w:rFonts w:ascii="Times New Roman" w:hAnsi="Times New Roman" w:cs="Times New Roman"/>
                <w:sz w:val="18"/>
                <w:szCs w:val="18"/>
              </w:rPr>
              <w:t xml:space="preserve">  50,09</w:t>
            </w:r>
          </w:p>
        </w:tc>
        <w:tc>
          <w:tcPr>
            <w:tcW w:w="952" w:type="pct"/>
            <w:vAlign w:val="center"/>
          </w:tcPr>
          <w:p w14:paraId="6F7CAD95" w14:textId="77777777" w:rsidR="00D127B4" w:rsidRPr="008567C7" w:rsidRDefault="00D127B4" w:rsidP="009906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46F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D1C2F35" w14:textId="77777777" w:rsidR="00D127B4" w:rsidRPr="008567C7" w:rsidRDefault="00D127B4" w:rsidP="009906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46F8">
              <w:rPr>
                <w:rFonts w:ascii="Times New Roman" w:hAnsi="Times New Roman" w:cs="Times New Roman"/>
                <w:sz w:val="18"/>
                <w:szCs w:val="18"/>
              </w:rPr>
              <w:t xml:space="preserve">  90,09</w:t>
            </w:r>
          </w:p>
        </w:tc>
      </w:tr>
      <w:tr w:rsidR="00D127B4" w:rsidRPr="008567C7" w14:paraId="5C35BAD8" w14:textId="77777777" w:rsidTr="00990674">
        <w:tc>
          <w:tcPr>
            <w:tcW w:w="595" w:type="pct"/>
            <w:vAlign w:val="center"/>
          </w:tcPr>
          <w:p w14:paraId="3EB73CE1" w14:textId="77777777" w:rsidR="00D127B4" w:rsidRPr="008567C7" w:rsidRDefault="00D127B4" w:rsidP="009906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46F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16A75B55" w14:textId="77777777" w:rsidR="00D127B4" w:rsidRPr="00C23A7D" w:rsidRDefault="00D127B4" w:rsidP="00990674">
            <w:pPr>
              <w:pStyle w:val="Zwykytekst"/>
              <w:spacing w:after="4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C23A7D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Personel</w:t>
            </w:r>
            <w:proofErr w:type="spellEnd"/>
            <w:r w:rsidRPr="00C23A7D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23A7D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Procare</w:t>
            </w:r>
            <w:proofErr w:type="spellEnd"/>
            <w:r w:rsidRPr="00C23A7D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sp. z </w:t>
            </w:r>
            <w:proofErr w:type="spellStart"/>
            <w:r w:rsidRPr="00C23A7D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o.o.</w:t>
            </w:r>
            <w:proofErr w:type="spellEnd"/>
          </w:p>
          <w:p w14:paraId="2D678C52" w14:textId="77777777" w:rsidR="00D127B4" w:rsidRPr="00C23A7D" w:rsidRDefault="00D127B4" w:rsidP="00990674">
            <w:pPr>
              <w:pStyle w:val="Zwykytekst"/>
              <w:spacing w:after="40"/>
              <w:rPr>
                <w:rFonts w:ascii="Times New Roman" w:hAnsi="Times New Roman" w:cs="Times New Roman"/>
                <w:sz w:val="18"/>
                <w:szCs w:val="18"/>
              </w:rPr>
            </w:pPr>
            <w:r w:rsidRPr="00C23A7D">
              <w:rPr>
                <w:rFonts w:ascii="Times New Roman" w:hAnsi="Times New Roman" w:cs="Times New Roman"/>
                <w:sz w:val="18"/>
                <w:szCs w:val="18"/>
              </w:rPr>
              <w:t>ul. Św. Filipa 23/4</w:t>
            </w:r>
          </w:p>
          <w:p w14:paraId="787EE15B" w14:textId="77777777" w:rsidR="00D127B4" w:rsidRPr="00C23A7D" w:rsidRDefault="00D127B4" w:rsidP="0099067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3A7D">
              <w:rPr>
                <w:rFonts w:ascii="Times New Roman" w:hAnsi="Times New Roman" w:cs="Times New Roman"/>
                <w:sz w:val="18"/>
                <w:szCs w:val="18"/>
              </w:rPr>
              <w:t>31-150 Kraków</w:t>
            </w:r>
          </w:p>
        </w:tc>
        <w:tc>
          <w:tcPr>
            <w:tcW w:w="952" w:type="pct"/>
            <w:vAlign w:val="center"/>
          </w:tcPr>
          <w:p w14:paraId="36984969" w14:textId="77777777" w:rsidR="00D127B4" w:rsidRPr="008567C7" w:rsidRDefault="00D127B4" w:rsidP="009906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46F8">
              <w:rPr>
                <w:rFonts w:ascii="Times New Roman" w:hAnsi="Times New Roman" w:cs="Times New Roman"/>
                <w:sz w:val="18"/>
                <w:szCs w:val="18"/>
              </w:rPr>
              <w:t xml:space="preserve">  48,39</w:t>
            </w:r>
          </w:p>
        </w:tc>
        <w:tc>
          <w:tcPr>
            <w:tcW w:w="952" w:type="pct"/>
            <w:vAlign w:val="center"/>
          </w:tcPr>
          <w:p w14:paraId="0B45039C" w14:textId="77777777" w:rsidR="00D127B4" w:rsidRPr="008567C7" w:rsidRDefault="00D127B4" w:rsidP="009906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46F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71A82F91" w14:textId="77777777" w:rsidR="00D127B4" w:rsidRPr="008567C7" w:rsidRDefault="00D127B4" w:rsidP="009906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46F8">
              <w:rPr>
                <w:rFonts w:ascii="Times New Roman" w:hAnsi="Times New Roman" w:cs="Times New Roman"/>
                <w:sz w:val="18"/>
                <w:szCs w:val="18"/>
              </w:rPr>
              <w:t xml:space="preserve">  88,39</w:t>
            </w:r>
          </w:p>
        </w:tc>
      </w:tr>
      <w:tr w:rsidR="00D127B4" w:rsidRPr="008567C7" w14:paraId="2CB23625" w14:textId="77777777" w:rsidTr="00990674">
        <w:tc>
          <w:tcPr>
            <w:tcW w:w="595" w:type="pct"/>
            <w:vAlign w:val="center"/>
          </w:tcPr>
          <w:p w14:paraId="144DE356" w14:textId="77777777" w:rsidR="00D127B4" w:rsidRPr="008567C7" w:rsidRDefault="00D127B4" w:rsidP="009906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46F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1786" w:type="pct"/>
            <w:vAlign w:val="center"/>
          </w:tcPr>
          <w:p w14:paraId="0B171F2E" w14:textId="77777777" w:rsidR="00D127B4" w:rsidRPr="00C23A7D" w:rsidRDefault="00D127B4" w:rsidP="00990674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23A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Konsorcjum </w:t>
            </w:r>
          </w:p>
          <w:p w14:paraId="1113DF63" w14:textId="77777777" w:rsidR="00D127B4" w:rsidRPr="00C23A7D" w:rsidRDefault="00D127B4" w:rsidP="00990674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23A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Lider: </w:t>
            </w:r>
            <w:proofErr w:type="spellStart"/>
            <w:r w:rsidRPr="00C23A7D">
              <w:rPr>
                <w:rFonts w:ascii="Times New Roman" w:hAnsi="Times New Roman" w:cs="Times New Roman"/>
                <w:b/>
                <w:sz w:val="18"/>
                <w:szCs w:val="18"/>
              </w:rPr>
              <w:t>Stambud</w:t>
            </w:r>
            <w:proofErr w:type="spellEnd"/>
            <w:r w:rsidRPr="00C23A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426D8ADE" w14:textId="77777777" w:rsidR="00D127B4" w:rsidRPr="00C23A7D" w:rsidRDefault="00D127B4" w:rsidP="0099067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3A7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Św. Wojciecha  89, 32-085 Modlnica  </w:t>
            </w:r>
          </w:p>
          <w:p w14:paraId="7F753F6F" w14:textId="77777777" w:rsidR="00D127B4" w:rsidRPr="00C23A7D" w:rsidRDefault="00D127B4" w:rsidP="0099067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3A7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Partner: </w:t>
            </w:r>
          </w:p>
          <w:p w14:paraId="500F8EE4" w14:textId="77777777" w:rsidR="00D127B4" w:rsidRPr="00C23A7D" w:rsidRDefault="00D127B4" w:rsidP="0099067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3A7D">
              <w:rPr>
                <w:rFonts w:ascii="Times New Roman" w:hAnsi="Times New Roman" w:cs="Times New Roman"/>
                <w:b/>
                <w:sz w:val="18"/>
                <w:szCs w:val="18"/>
              </w:rPr>
              <w:t>2k-Budownictwo sp. z o.o.</w:t>
            </w:r>
            <w:r w:rsidRPr="00C23A7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FE9AD8C" w14:textId="77777777" w:rsidR="00D127B4" w:rsidRPr="00C23A7D" w:rsidRDefault="00D127B4" w:rsidP="0099067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3A7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Św. Wojciecha 89 </w:t>
            </w:r>
          </w:p>
          <w:p w14:paraId="42B3C334" w14:textId="77777777" w:rsidR="00D127B4" w:rsidRPr="00C23A7D" w:rsidRDefault="00D127B4" w:rsidP="0099067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3A7D">
              <w:rPr>
                <w:rFonts w:ascii="Times New Roman" w:hAnsi="Times New Roman" w:cs="Times New Roman"/>
                <w:bCs/>
                <w:sz w:val="18"/>
                <w:szCs w:val="18"/>
              </w:rPr>
              <w:t>32-085 Modlnica</w:t>
            </w:r>
          </w:p>
        </w:tc>
        <w:tc>
          <w:tcPr>
            <w:tcW w:w="952" w:type="pct"/>
            <w:vAlign w:val="center"/>
          </w:tcPr>
          <w:p w14:paraId="055478BD" w14:textId="77777777" w:rsidR="00D127B4" w:rsidRPr="008567C7" w:rsidRDefault="00D127B4" w:rsidP="009906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46F8">
              <w:rPr>
                <w:rFonts w:ascii="Times New Roman" w:hAnsi="Times New Roman" w:cs="Times New Roman"/>
                <w:sz w:val="18"/>
                <w:szCs w:val="18"/>
              </w:rPr>
              <w:t xml:space="preserve">  44,33</w:t>
            </w:r>
          </w:p>
        </w:tc>
        <w:tc>
          <w:tcPr>
            <w:tcW w:w="952" w:type="pct"/>
            <w:vAlign w:val="center"/>
          </w:tcPr>
          <w:p w14:paraId="14A88BC8" w14:textId="77777777" w:rsidR="00D127B4" w:rsidRPr="008567C7" w:rsidRDefault="00D127B4" w:rsidP="009906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46F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21073613" w14:textId="77777777" w:rsidR="00D127B4" w:rsidRPr="008567C7" w:rsidRDefault="00D127B4" w:rsidP="009906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46F8">
              <w:rPr>
                <w:rFonts w:ascii="Times New Roman" w:hAnsi="Times New Roman" w:cs="Times New Roman"/>
                <w:sz w:val="18"/>
                <w:szCs w:val="18"/>
              </w:rPr>
              <w:t xml:space="preserve">  84,33</w:t>
            </w:r>
          </w:p>
        </w:tc>
      </w:tr>
      <w:tr w:rsidR="00D127B4" w:rsidRPr="008567C7" w14:paraId="089612E0" w14:textId="77777777" w:rsidTr="00990674">
        <w:tc>
          <w:tcPr>
            <w:tcW w:w="595" w:type="pct"/>
            <w:vAlign w:val="center"/>
          </w:tcPr>
          <w:p w14:paraId="4BD3E89B" w14:textId="77777777" w:rsidR="00D127B4" w:rsidRPr="008567C7" w:rsidRDefault="00D127B4" w:rsidP="009906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46F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786" w:type="pct"/>
            <w:vAlign w:val="center"/>
          </w:tcPr>
          <w:p w14:paraId="1B8F60DF" w14:textId="77777777" w:rsidR="00D127B4" w:rsidRPr="00C23A7D" w:rsidRDefault="00D127B4" w:rsidP="00990674">
            <w:pPr>
              <w:pStyle w:val="Zwykytekst"/>
              <w:spacing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23A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Konsorcjum </w:t>
            </w:r>
          </w:p>
          <w:p w14:paraId="66840754" w14:textId="77777777" w:rsidR="00D127B4" w:rsidRPr="00C23A7D" w:rsidRDefault="00D127B4" w:rsidP="00990674">
            <w:pPr>
              <w:pStyle w:val="Zwykytekst"/>
              <w:spacing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23A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Lider: </w:t>
            </w:r>
          </w:p>
          <w:p w14:paraId="721A03D2" w14:textId="77777777" w:rsidR="00D127B4" w:rsidRPr="00C23A7D" w:rsidRDefault="00D127B4" w:rsidP="00990674">
            <w:pPr>
              <w:pStyle w:val="Zwykytekst"/>
              <w:spacing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23A7D">
              <w:rPr>
                <w:rFonts w:ascii="Times New Roman" w:hAnsi="Times New Roman" w:cs="Times New Roman"/>
                <w:b/>
                <w:sz w:val="18"/>
                <w:szCs w:val="18"/>
              </w:rPr>
              <w:t>MURKRAK sp. z o.o. sp.k.</w:t>
            </w:r>
          </w:p>
          <w:p w14:paraId="6B11751D" w14:textId="77777777" w:rsidR="00D127B4" w:rsidRPr="00C23A7D" w:rsidRDefault="00D127B4" w:rsidP="0099067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3A7D">
              <w:rPr>
                <w:rFonts w:ascii="Times New Roman" w:hAnsi="Times New Roman" w:cs="Times New Roman"/>
                <w:bCs/>
                <w:sz w:val="18"/>
                <w:szCs w:val="18"/>
              </w:rPr>
              <w:t>B2 9</w:t>
            </w:r>
          </w:p>
          <w:p w14:paraId="17C6D40C" w14:textId="77777777" w:rsidR="00D127B4" w:rsidRPr="00C23A7D" w:rsidRDefault="00D127B4" w:rsidP="0099067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3A7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32-086 </w:t>
            </w:r>
            <w:proofErr w:type="spellStart"/>
            <w:r w:rsidRPr="00C23A7D">
              <w:rPr>
                <w:rFonts w:ascii="Times New Roman" w:hAnsi="Times New Roman" w:cs="Times New Roman"/>
                <w:bCs/>
                <w:sz w:val="18"/>
                <w:szCs w:val="18"/>
              </w:rPr>
              <w:t>Węgrzce</w:t>
            </w:r>
            <w:proofErr w:type="spellEnd"/>
            <w:r w:rsidRPr="00C23A7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1C1833C" w14:textId="77777777" w:rsidR="00D127B4" w:rsidRPr="00C23A7D" w:rsidRDefault="00D127B4" w:rsidP="0099067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3A7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Partner: </w:t>
            </w:r>
          </w:p>
          <w:p w14:paraId="37D47B73" w14:textId="77777777" w:rsidR="00D127B4" w:rsidRPr="00C23A7D" w:rsidRDefault="00D127B4" w:rsidP="00990674">
            <w:pPr>
              <w:pStyle w:val="Zwykytekst"/>
              <w:spacing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23A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Zygmunt </w:t>
            </w:r>
            <w:proofErr w:type="spellStart"/>
            <w:r w:rsidRPr="00C23A7D">
              <w:rPr>
                <w:rFonts w:ascii="Times New Roman" w:hAnsi="Times New Roman" w:cs="Times New Roman"/>
                <w:b/>
                <w:sz w:val="18"/>
                <w:szCs w:val="18"/>
              </w:rPr>
              <w:t>Murdza</w:t>
            </w:r>
            <w:proofErr w:type="spellEnd"/>
            <w:r w:rsidRPr="00C23A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Zakład Remontowo-Budowlany MURDZA</w:t>
            </w:r>
          </w:p>
        </w:tc>
        <w:tc>
          <w:tcPr>
            <w:tcW w:w="952" w:type="pct"/>
            <w:vAlign w:val="center"/>
          </w:tcPr>
          <w:p w14:paraId="6D90BEC5" w14:textId="77777777" w:rsidR="00D127B4" w:rsidRPr="008567C7" w:rsidRDefault="00D127B4" w:rsidP="009906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46F8">
              <w:rPr>
                <w:rFonts w:ascii="Times New Roman" w:hAnsi="Times New Roman" w:cs="Times New Roman"/>
                <w:sz w:val="18"/>
                <w:szCs w:val="18"/>
              </w:rPr>
              <w:t xml:space="preserve">  43,04</w:t>
            </w:r>
          </w:p>
        </w:tc>
        <w:tc>
          <w:tcPr>
            <w:tcW w:w="952" w:type="pct"/>
            <w:vAlign w:val="center"/>
          </w:tcPr>
          <w:p w14:paraId="64F37D28" w14:textId="77777777" w:rsidR="00D127B4" w:rsidRPr="008567C7" w:rsidRDefault="00D127B4" w:rsidP="009906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46F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6C154F74" w14:textId="77777777" w:rsidR="00D127B4" w:rsidRPr="008567C7" w:rsidRDefault="00D127B4" w:rsidP="009906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46F8">
              <w:rPr>
                <w:rFonts w:ascii="Times New Roman" w:hAnsi="Times New Roman" w:cs="Times New Roman"/>
                <w:sz w:val="18"/>
                <w:szCs w:val="18"/>
              </w:rPr>
              <w:t xml:space="preserve">  83,04</w:t>
            </w:r>
          </w:p>
        </w:tc>
      </w:tr>
      <w:tr w:rsidR="00D127B4" w:rsidRPr="008567C7" w14:paraId="74CFB221" w14:textId="77777777" w:rsidTr="00990674">
        <w:tc>
          <w:tcPr>
            <w:tcW w:w="595" w:type="pct"/>
            <w:vAlign w:val="center"/>
          </w:tcPr>
          <w:p w14:paraId="005EC710" w14:textId="77777777" w:rsidR="00D127B4" w:rsidRPr="008567C7" w:rsidRDefault="00D127B4" w:rsidP="009906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46F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786" w:type="pct"/>
            <w:vAlign w:val="center"/>
          </w:tcPr>
          <w:p w14:paraId="4F076051" w14:textId="77777777" w:rsidR="00D127B4" w:rsidRPr="00C23A7D" w:rsidRDefault="00D127B4" w:rsidP="0099067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23A7D">
              <w:rPr>
                <w:rFonts w:ascii="Times New Roman" w:hAnsi="Times New Roman" w:cs="Times New Roman"/>
                <w:b/>
                <w:sz w:val="18"/>
                <w:szCs w:val="18"/>
              </w:rPr>
              <w:t>GIPS-BUD SP. Z O.O.</w:t>
            </w:r>
          </w:p>
          <w:p w14:paraId="6906E369" w14:textId="77777777" w:rsidR="00D127B4" w:rsidRPr="00C23A7D" w:rsidRDefault="00D127B4" w:rsidP="0099067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3A7D">
              <w:rPr>
                <w:rFonts w:ascii="Times New Roman" w:hAnsi="Times New Roman" w:cs="Times New Roman"/>
                <w:bCs/>
                <w:sz w:val="18"/>
                <w:szCs w:val="18"/>
              </w:rPr>
              <w:t>Zakopiańska 73</w:t>
            </w:r>
          </w:p>
          <w:p w14:paraId="484F0F28" w14:textId="77777777" w:rsidR="00D127B4" w:rsidRPr="00C23A7D" w:rsidRDefault="00D127B4" w:rsidP="0099067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3A7D">
              <w:rPr>
                <w:rFonts w:ascii="Times New Roman" w:hAnsi="Times New Roman" w:cs="Times New Roman"/>
                <w:bCs/>
                <w:sz w:val="18"/>
                <w:szCs w:val="18"/>
              </w:rPr>
              <w:t>30-418 Kraków</w:t>
            </w:r>
          </w:p>
        </w:tc>
        <w:tc>
          <w:tcPr>
            <w:tcW w:w="952" w:type="pct"/>
            <w:vAlign w:val="center"/>
          </w:tcPr>
          <w:p w14:paraId="1C054D79" w14:textId="77777777" w:rsidR="00D127B4" w:rsidRPr="008567C7" w:rsidRDefault="00D127B4" w:rsidP="009906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46F8">
              <w:rPr>
                <w:rFonts w:ascii="Times New Roman" w:hAnsi="Times New Roman" w:cs="Times New Roman"/>
                <w:sz w:val="18"/>
                <w:szCs w:val="18"/>
              </w:rPr>
              <w:t xml:space="preserve">  41,56</w:t>
            </w:r>
          </w:p>
        </w:tc>
        <w:tc>
          <w:tcPr>
            <w:tcW w:w="952" w:type="pct"/>
            <w:vAlign w:val="center"/>
          </w:tcPr>
          <w:p w14:paraId="1279C991" w14:textId="77777777" w:rsidR="00D127B4" w:rsidRPr="008567C7" w:rsidRDefault="00D127B4" w:rsidP="009906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46F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65367266" w14:textId="77777777" w:rsidR="00D127B4" w:rsidRPr="008567C7" w:rsidRDefault="00D127B4" w:rsidP="009906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46F8">
              <w:rPr>
                <w:rFonts w:ascii="Times New Roman" w:hAnsi="Times New Roman" w:cs="Times New Roman"/>
                <w:sz w:val="18"/>
                <w:szCs w:val="18"/>
              </w:rPr>
              <w:t xml:space="preserve">  81,56</w:t>
            </w:r>
          </w:p>
        </w:tc>
      </w:tr>
    </w:tbl>
    <w:p w14:paraId="5EF19E96" w14:textId="77777777" w:rsidR="00D127B4" w:rsidRDefault="00D127B4" w:rsidP="00D127B4">
      <w:pPr>
        <w:spacing w:before="120"/>
        <w:ind w:firstLine="709"/>
        <w:jc w:val="both"/>
        <w:rPr>
          <w:color w:val="000000"/>
        </w:rPr>
      </w:pPr>
    </w:p>
    <w:p w14:paraId="765DD168" w14:textId="77777777" w:rsidR="00D127B4" w:rsidRDefault="00D127B4" w:rsidP="00D127B4">
      <w:pPr>
        <w:spacing w:before="120" w:after="120"/>
        <w:jc w:val="both"/>
        <w:rPr>
          <w:color w:val="000000"/>
          <w:sz w:val="16"/>
          <w:szCs w:val="16"/>
        </w:rPr>
      </w:pPr>
    </w:p>
    <w:p w14:paraId="4850F194" w14:textId="77777777" w:rsidR="00F960D7" w:rsidRDefault="00F960D7" w:rsidP="00D127B4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96B855" w14:textId="77777777" w:rsidR="00C90BC3" w:rsidRDefault="00C90BC3">
      <w:r>
        <w:separator/>
      </w:r>
    </w:p>
  </w:endnote>
  <w:endnote w:type="continuationSeparator" w:id="0">
    <w:p w14:paraId="5FC7957D" w14:textId="77777777" w:rsidR="00C90BC3" w:rsidRDefault="00C90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A05A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DD59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03921B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ACEFAC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1E57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FF3889" w14:textId="77777777" w:rsidR="00C90BC3" w:rsidRDefault="00C90BC3">
      <w:r>
        <w:separator/>
      </w:r>
    </w:p>
  </w:footnote>
  <w:footnote w:type="continuationSeparator" w:id="0">
    <w:p w14:paraId="36AB1248" w14:textId="77777777" w:rsidR="00C90BC3" w:rsidRDefault="00C90B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A48B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C680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18C1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0BC3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90BC3"/>
    <w:rsid w:val="00CA0B33"/>
    <w:rsid w:val="00CA3511"/>
    <w:rsid w:val="00CC324B"/>
    <w:rsid w:val="00D01E5B"/>
    <w:rsid w:val="00D04203"/>
    <w:rsid w:val="00D127B4"/>
    <w:rsid w:val="00D26ED6"/>
    <w:rsid w:val="00D42C90"/>
    <w:rsid w:val="00D8427E"/>
    <w:rsid w:val="00DE4BF6"/>
    <w:rsid w:val="00E30B2D"/>
    <w:rsid w:val="00E62859"/>
    <w:rsid w:val="00E85D70"/>
    <w:rsid w:val="00F0568B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6E5EB2"/>
  <w15:chartTrackingRefBased/>
  <w15:docId w15:val="{0670DB3E-4CA5-49B7-B008-6DAB55C21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286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2023-05-17T12:53:00Z</dcterms:created>
  <dcterms:modified xsi:type="dcterms:W3CDTF">2023-05-17T12:54:00Z</dcterms:modified>
</cp:coreProperties>
</file>