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2361EE" w14:textId="14014AB9" w:rsidR="002F286A" w:rsidRDefault="002F286A" w:rsidP="002F286A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5B70AB58" w14:textId="77777777" w:rsidR="002F286A" w:rsidRDefault="002F286A" w:rsidP="002F286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C6A3E8A" w14:textId="77777777" w:rsidR="002F286A" w:rsidRDefault="002F286A" w:rsidP="002F286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62EDF95D" w14:textId="77777777" w:rsidR="002F286A" w:rsidRDefault="002F286A" w:rsidP="002F286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22D44A" w14:textId="77777777" w:rsidR="00E67735" w:rsidRPr="00FA50AF" w:rsidRDefault="00E67735" w:rsidP="00E6773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7C36FCBC" w14:textId="77777777" w:rsidR="00E67735" w:rsidRPr="00FA50AF" w:rsidRDefault="00E67735" w:rsidP="00E6773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648AC10A" w14:textId="77777777" w:rsidR="00E67735" w:rsidRPr="00FA50AF" w:rsidRDefault="00E67735" w:rsidP="00E6773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3A1C8981" w14:textId="77777777" w:rsidR="00E67735" w:rsidRPr="0022732C" w:rsidRDefault="00E67735" w:rsidP="00E6773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3D3F0C7" w14:textId="77777777" w:rsidR="00E67735" w:rsidRPr="0022732C" w:rsidRDefault="00E67735" w:rsidP="00E6773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24C8F71C" w14:textId="77777777" w:rsidR="00E67735" w:rsidRPr="0022732C" w:rsidRDefault="00E67735" w:rsidP="00E6773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CBCA78A" w14:textId="77777777" w:rsidR="00E67735" w:rsidRPr="0022732C" w:rsidRDefault="00E67735" w:rsidP="00E6773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7C744613" w14:textId="77777777" w:rsidR="00E67735" w:rsidRPr="0022732C" w:rsidRDefault="00E67735" w:rsidP="00E6773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13B14B27" w14:textId="77777777" w:rsidR="00E67735" w:rsidRPr="0022732C" w:rsidRDefault="00E67735" w:rsidP="00E6773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39CE193" w14:textId="77777777" w:rsidR="00E67735" w:rsidRDefault="00E67735" w:rsidP="00E67735">
      <w:pPr>
        <w:spacing w:line="360" w:lineRule="auto"/>
      </w:pPr>
      <w:r>
        <w:t>Do: Nazwa i siedziba Zamawiającego:</w:t>
      </w:r>
    </w:p>
    <w:p w14:paraId="0486860B" w14:textId="77777777" w:rsidR="00E67735" w:rsidRPr="00DD6D32" w:rsidRDefault="00E67735" w:rsidP="00E67735">
      <w:pPr>
        <w:ind w:right="-110"/>
        <w:rPr>
          <w:b/>
          <w:sz w:val="22"/>
          <w:szCs w:val="22"/>
        </w:rPr>
      </w:pPr>
      <w:r w:rsidRPr="00DD6D32">
        <w:rPr>
          <w:b/>
          <w:sz w:val="22"/>
          <w:szCs w:val="22"/>
        </w:rPr>
        <w:t xml:space="preserve">Akademia Górniczo – Hutnicza im. Stanisława Staszica w Krakowie, Dział Zamówień Publicznych, Al. Mickiewicza 30, 30-059 Kraków,  </w:t>
      </w:r>
    </w:p>
    <w:p w14:paraId="55B6B521" w14:textId="77777777" w:rsidR="00E67735" w:rsidRDefault="00E67735" w:rsidP="00E67735">
      <w:pPr>
        <w:widowControl w:val="0"/>
        <w:ind w:right="1"/>
        <w:jc w:val="both"/>
        <w:rPr>
          <w:sz w:val="22"/>
          <w:szCs w:val="22"/>
        </w:rPr>
      </w:pPr>
    </w:p>
    <w:p w14:paraId="1B576F76" w14:textId="51B56C54" w:rsidR="002F286A" w:rsidRDefault="00E67735" w:rsidP="00E67735">
      <w:pPr>
        <w:widowControl w:val="0"/>
        <w:ind w:right="1"/>
        <w:jc w:val="both"/>
      </w:pPr>
      <w:r w:rsidRPr="00DD6D32">
        <w:rPr>
          <w:sz w:val="22"/>
          <w:szCs w:val="22"/>
        </w:rPr>
        <w:t xml:space="preserve">W odpowiedzi na ogłoszenie o zamówieniu dotyczące przetargu, którego przedmiotem jest </w:t>
      </w:r>
      <w:r w:rsidR="00BB7030" w:rsidRPr="00BB7030">
        <w:rPr>
          <w:b/>
        </w:rPr>
        <w:t>usługa wykonania modernizacji walcarki duo - Kc-zp.272-222/23</w:t>
      </w:r>
      <w:r w:rsidR="002F286A">
        <w:rPr>
          <w:b/>
          <w:sz w:val="26"/>
        </w:rPr>
        <w:t xml:space="preserve">, </w:t>
      </w:r>
      <w:r w:rsidR="002F286A">
        <w:t>oferuję realizację przedmiotu zamówienia, zgodnie z zasadami określonymi w specyfikacji istotnych warunków zamówienia.</w:t>
      </w:r>
    </w:p>
    <w:p w14:paraId="5171F28F" w14:textId="77777777" w:rsidR="00E67735" w:rsidRDefault="00E67735" w:rsidP="002F286A">
      <w:pPr>
        <w:widowControl w:val="0"/>
        <w:spacing w:line="264" w:lineRule="auto"/>
        <w:ind w:right="1"/>
        <w:rPr>
          <w:b/>
        </w:rPr>
      </w:pPr>
      <w:bookmarkStart w:id="0" w:name="_Hlk67054875"/>
    </w:p>
    <w:p w14:paraId="1D48C066" w14:textId="77777777" w:rsidR="00BB7030" w:rsidRDefault="00BB7030" w:rsidP="002F286A">
      <w:pPr>
        <w:widowControl w:val="0"/>
        <w:spacing w:line="264" w:lineRule="auto"/>
        <w:ind w:right="1"/>
        <w:rPr>
          <w:b/>
        </w:rPr>
      </w:pPr>
    </w:p>
    <w:p w14:paraId="045BBC77" w14:textId="142CFF3F" w:rsidR="002F286A" w:rsidRDefault="002F286A" w:rsidP="002F286A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przedmiotu zamówienia: ..........................................PLN</w:t>
      </w:r>
    </w:p>
    <w:p w14:paraId="4E59D65B" w14:textId="77777777" w:rsidR="002F286A" w:rsidRDefault="002F286A" w:rsidP="002F286A">
      <w:pPr>
        <w:widowControl w:val="0"/>
        <w:spacing w:line="264" w:lineRule="auto"/>
        <w:ind w:right="1"/>
        <w:jc w:val="both"/>
      </w:pPr>
      <w:r>
        <w:t>Słownie brutto: .......................................................................................................................</w:t>
      </w:r>
    </w:p>
    <w:bookmarkEnd w:id="0"/>
    <w:p w14:paraId="47CD542A" w14:textId="026606BE" w:rsidR="002F286A" w:rsidRDefault="002F286A" w:rsidP="002F286A">
      <w:pPr>
        <w:pStyle w:val="Tekstpodstawowy"/>
      </w:pPr>
      <w:r>
        <w:t>Powyższ</w:t>
      </w:r>
      <w:r w:rsidR="00BB7030">
        <w:t>a</w:t>
      </w:r>
      <w:r>
        <w:t xml:space="preserve"> cen</w:t>
      </w:r>
      <w:r w:rsidR="00BB7030">
        <w:t>a</w:t>
      </w:r>
      <w:r>
        <w:t xml:space="preserve"> zawiera właściwą stawkę podatku VAT</w:t>
      </w:r>
    </w:p>
    <w:p w14:paraId="0EF74611" w14:textId="77777777" w:rsidR="00BB7030" w:rsidRDefault="00BB7030" w:rsidP="00E67735">
      <w:pPr>
        <w:tabs>
          <w:tab w:val="left" w:pos="426"/>
        </w:tabs>
        <w:jc w:val="both"/>
        <w:rPr>
          <w:b/>
          <w:color w:val="FF0000"/>
          <w:sz w:val="22"/>
          <w:u w:val="single"/>
        </w:rPr>
      </w:pPr>
    </w:p>
    <w:p w14:paraId="380875AF" w14:textId="0B09B87D" w:rsidR="00BB7030" w:rsidRPr="00BB7030" w:rsidRDefault="00BB7030" w:rsidP="00E67735">
      <w:pPr>
        <w:tabs>
          <w:tab w:val="left" w:pos="426"/>
        </w:tabs>
        <w:jc w:val="both"/>
        <w:rPr>
          <w:b/>
          <w:color w:val="FF0000"/>
          <w:sz w:val="22"/>
          <w:u w:val="single"/>
        </w:rPr>
      </w:pPr>
      <w:r w:rsidRPr="00BB7030">
        <w:rPr>
          <w:b/>
          <w:color w:val="FF0000"/>
          <w:sz w:val="22"/>
          <w:u w:val="single"/>
        </w:rPr>
        <w:t xml:space="preserve">Kryterium oceny ofert: </w:t>
      </w:r>
    </w:p>
    <w:p w14:paraId="78B4DCBF" w14:textId="504751A1" w:rsidR="00BB7030" w:rsidRDefault="00BB7030" w:rsidP="00BB7030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umowy: ….. miesięcy od daty podpisania umowy.</w:t>
      </w:r>
    </w:p>
    <w:p w14:paraId="49F7FCC7" w14:textId="5B13715E" w:rsidR="00BB7030" w:rsidRDefault="00BB7030" w:rsidP="00E67735">
      <w:pPr>
        <w:tabs>
          <w:tab w:val="left" w:pos="426"/>
        </w:tabs>
        <w:jc w:val="both"/>
        <w:rPr>
          <w:b/>
          <w:sz w:val="22"/>
        </w:rPr>
      </w:pPr>
      <w:r>
        <w:rPr>
          <w:b/>
          <w:sz w:val="22"/>
        </w:rPr>
        <w:t>Okres gwarancji: ……… miesięcy.</w:t>
      </w:r>
    </w:p>
    <w:p w14:paraId="7E174849" w14:textId="77777777" w:rsidR="00BB7030" w:rsidRDefault="00BB7030" w:rsidP="00E67735">
      <w:pPr>
        <w:tabs>
          <w:tab w:val="left" w:pos="426"/>
        </w:tabs>
        <w:jc w:val="both"/>
        <w:rPr>
          <w:b/>
          <w:sz w:val="22"/>
        </w:rPr>
      </w:pPr>
    </w:p>
    <w:p w14:paraId="66AE3C9D" w14:textId="77777777" w:rsidR="00BB7030" w:rsidRDefault="00BB7030" w:rsidP="00E67735">
      <w:pPr>
        <w:tabs>
          <w:tab w:val="left" w:pos="426"/>
        </w:tabs>
        <w:jc w:val="both"/>
        <w:rPr>
          <w:b/>
          <w:sz w:val="22"/>
        </w:rPr>
      </w:pPr>
    </w:p>
    <w:p w14:paraId="602D87B6" w14:textId="7C1F9E75" w:rsidR="002F286A" w:rsidRDefault="002F286A" w:rsidP="00E67735">
      <w:pPr>
        <w:tabs>
          <w:tab w:val="left" w:pos="426"/>
        </w:tabs>
        <w:jc w:val="both"/>
        <w:rPr>
          <w:sz w:val="22"/>
        </w:rPr>
      </w:pPr>
      <w:r>
        <w:rPr>
          <w:b/>
          <w:sz w:val="22"/>
        </w:rPr>
        <w:t xml:space="preserve">Termin płatności: </w:t>
      </w:r>
      <w:r>
        <w:rPr>
          <w:sz w:val="22"/>
        </w:rPr>
        <w:t xml:space="preserve">Płatność nastąpi przelewem w terminie do 21 dni od daty otrzymania faktury przez Zamawiającego, na rachunek Wykonawcy zawarty na dzień zlecenia przelewu w wykazie podmiotów, o których mowa w art. 96b ust. 1) Ustawy o podatku od towarów i usług, </w:t>
      </w:r>
      <w:r w:rsidR="0056650E">
        <w:rPr>
          <w:sz w:val="22"/>
        </w:rPr>
        <w:t xml:space="preserve">W przypadku </w:t>
      </w:r>
      <w:r w:rsidR="00314574">
        <w:t>udzielenia zaliczki</w:t>
      </w:r>
      <w:r w:rsidR="00314574">
        <w:rPr>
          <w:sz w:val="22"/>
        </w:rPr>
        <w:t xml:space="preserve"> w wysokości nie przekraczającej 20% kwoty brutto zamówienia, </w:t>
      </w:r>
      <w:r w:rsidR="00314574" w:rsidRPr="00314574">
        <w:rPr>
          <w:sz w:val="22"/>
        </w:rPr>
        <w:t xml:space="preserve">zostanie </w:t>
      </w:r>
      <w:r w:rsidR="00314574">
        <w:rPr>
          <w:sz w:val="22"/>
        </w:rPr>
        <w:t xml:space="preserve">ona </w:t>
      </w:r>
      <w:r w:rsidR="00314574" w:rsidRPr="00314574">
        <w:rPr>
          <w:sz w:val="22"/>
        </w:rPr>
        <w:t>wypłacona w terminie 14 dni od dnia otrzymania prawidłowo wystawionej faktury zaliczkowej i po uprzednim wniesieniu zabezpieczenia</w:t>
      </w:r>
      <w:r w:rsidR="00314574">
        <w:rPr>
          <w:sz w:val="22"/>
        </w:rPr>
        <w:t xml:space="preserve"> w formie gwarancji bakowej lub ubezpieczeniowej.</w:t>
      </w:r>
    </w:p>
    <w:p w14:paraId="02DAF9A1" w14:textId="25A755EE" w:rsidR="00BF5FDA" w:rsidRDefault="00BF5FDA" w:rsidP="00E67735">
      <w:pPr>
        <w:tabs>
          <w:tab w:val="left" w:pos="426"/>
        </w:tabs>
        <w:jc w:val="both"/>
        <w:rPr>
          <w:sz w:val="22"/>
        </w:rPr>
      </w:pPr>
    </w:p>
    <w:p w14:paraId="20ACF95F" w14:textId="77777777" w:rsidR="00BF5FDA" w:rsidRPr="00BF5FDA" w:rsidRDefault="00BF5FDA" w:rsidP="00BF5FDA">
      <w:pPr>
        <w:jc w:val="both"/>
        <w:rPr>
          <w:sz w:val="22"/>
          <w:szCs w:val="22"/>
        </w:rPr>
      </w:pPr>
      <w:r w:rsidRPr="00BF5FDA">
        <w:rPr>
          <w:b/>
          <w:sz w:val="22"/>
          <w:szCs w:val="22"/>
        </w:rPr>
        <w:t>ZOBOWIĄZUJEMY</w:t>
      </w:r>
      <w:r w:rsidRPr="00BF5FDA">
        <w:rPr>
          <w:sz w:val="22"/>
          <w:szCs w:val="22"/>
        </w:rPr>
        <w:t xml:space="preserve"> </w:t>
      </w:r>
      <w:r w:rsidRPr="00BF5FDA">
        <w:rPr>
          <w:b/>
          <w:sz w:val="22"/>
          <w:szCs w:val="22"/>
        </w:rPr>
        <w:t>SIĘ</w:t>
      </w:r>
      <w:r w:rsidRPr="00BF5FDA">
        <w:rPr>
          <w:sz w:val="22"/>
          <w:szCs w:val="22"/>
        </w:rPr>
        <w:t xml:space="preserve"> 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Pr="00BF5FDA">
        <w:rPr>
          <w:sz w:val="22"/>
          <w:szCs w:val="22"/>
        </w:rPr>
        <w:br/>
        <w:t>w przypadku gdy przypada na nich ponad 10% wartości zamówienia.</w:t>
      </w:r>
    </w:p>
    <w:p w14:paraId="1F984709" w14:textId="2FE9D7E5" w:rsidR="00BF5FDA" w:rsidRDefault="00BF5FDA" w:rsidP="00E67735">
      <w:pPr>
        <w:tabs>
          <w:tab w:val="left" w:pos="426"/>
        </w:tabs>
        <w:jc w:val="both"/>
        <w:rPr>
          <w:sz w:val="22"/>
        </w:rPr>
      </w:pPr>
    </w:p>
    <w:p w14:paraId="00AEBE52" w14:textId="1FE11F2E" w:rsidR="00E67735" w:rsidRDefault="00E67735" w:rsidP="00E67735">
      <w:pPr>
        <w:tabs>
          <w:tab w:val="left" w:pos="426"/>
        </w:tabs>
        <w:jc w:val="both"/>
        <w:rPr>
          <w:sz w:val="22"/>
        </w:rPr>
      </w:pPr>
    </w:p>
    <w:p w14:paraId="1A75DB6A" w14:textId="366F31B9" w:rsidR="00BB7030" w:rsidRDefault="00BB7030" w:rsidP="00E67735">
      <w:pPr>
        <w:tabs>
          <w:tab w:val="left" w:pos="426"/>
        </w:tabs>
        <w:jc w:val="both"/>
        <w:rPr>
          <w:sz w:val="22"/>
        </w:rPr>
      </w:pPr>
    </w:p>
    <w:p w14:paraId="62D3533B" w14:textId="59373D4F" w:rsidR="00BB7030" w:rsidRDefault="00BB7030" w:rsidP="00E67735">
      <w:pPr>
        <w:tabs>
          <w:tab w:val="left" w:pos="426"/>
        </w:tabs>
        <w:jc w:val="both"/>
        <w:rPr>
          <w:sz w:val="22"/>
        </w:rPr>
      </w:pPr>
    </w:p>
    <w:p w14:paraId="3737E0E2" w14:textId="75BB0821" w:rsidR="00BB7030" w:rsidRDefault="00BB7030" w:rsidP="00E67735">
      <w:pPr>
        <w:tabs>
          <w:tab w:val="left" w:pos="426"/>
        </w:tabs>
        <w:jc w:val="both"/>
        <w:rPr>
          <w:sz w:val="22"/>
        </w:rPr>
      </w:pPr>
    </w:p>
    <w:p w14:paraId="2333C583" w14:textId="77777777" w:rsidR="00BB7030" w:rsidRDefault="00BB7030" w:rsidP="00E67735">
      <w:pPr>
        <w:tabs>
          <w:tab w:val="left" w:pos="426"/>
        </w:tabs>
        <w:jc w:val="both"/>
        <w:rPr>
          <w:sz w:val="22"/>
        </w:rPr>
      </w:pPr>
    </w:p>
    <w:p w14:paraId="379F16FE" w14:textId="6D41E929" w:rsidR="00BB7030" w:rsidRDefault="00BB7030" w:rsidP="00E67735">
      <w:pPr>
        <w:tabs>
          <w:tab w:val="left" w:pos="426"/>
        </w:tabs>
        <w:jc w:val="both"/>
        <w:rPr>
          <w:sz w:val="22"/>
        </w:rPr>
      </w:pPr>
    </w:p>
    <w:p w14:paraId="25D4637E" w14:textId="77777777" w:rsidR="00E67735" w:rsidRDefault="00E67735" w:rsidP="00E67735">
      <w:pPr>
        <w:rPr>
          <w:b/>
          <w:sz w:val="22"/>
          <w:szCs w:val="22"/>
          <w:u w:val="single"/>
        </w:rPr>
      </w:pPr>
      <w:bookmarkStart w:id="1" w:name="_GoBack"/>
      <w:bookmarkEnd w:id="1"/>
      <w:r>
        <w:rPr>
          <w:b/>
          <w:sz w:val="22"/>
          <w:szCs w:val="22"/>
          <w:u w:val="single"/>
        </w:rPr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14:paraId="5FF9A426" w14:textId="467D57DF" w:rsidR="00E67735" w:rsidRPr="00E67735" w:rsidRDefault="00E67735" w:rsidP="00E67735">
      <w:pPr>
        <w:pStyle w:val="Akapitzlist"/>
        <w:numPr>
          <w:ilvl w:val="0"/>
          <w:numId w:val="1"/>
        </w:numPr>
        <w:rPr>
          <w:sz w:val="22"/>
          <w:szCs w:val="22"/>
          <w:lang w:eastAsia="ar-SA"/>
        </w:rPr>
      </w:pPr>
      <w:r w:rsidRPr="00E67735">
        <w:rPr>
          <w:color w:val="000000"/>
          <w:sz w:val="22"/>
          <w:szCs w:val="22"/>
          <w:lang w:eastAsia="ar-SA"/>
        </w:rPr>
        <w:t xml:space="preserve">Jesteśmy </w:t>
      </w:r>
      <w:r w:rsidRPr="00E67735">
        <w:rPr>
          <w:sz w:val="22"/>
          <w:szCs w:val="22"/>
          <w:lang w:eastAsia="ar-SA"/>
        </w:rPr>
        <w:t>związani niniejszą ofertą przez okres wskazany w SWZ.</w:t>
      </w:r>
    </w:p>
    <w:p w14:paraId="071B3BAC" w14:textId="77777777" w:rsidR="00E67735" w:rsidRPr="000D6057" w:rsidRDefault="00E67735" w:rsidP="00E6773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3ACCDE3F" w14:textId="77777777" w:rsidR="00E67735" w:rsidRDefault="00E67735" w:rsidP="00E67735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6076E988" w14:textId="77777777" w:rsidR="00E67735" w:rsidRPr="001973F4" w:rsidRDefault="00E67735" w:rsidP="00E67735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4CE9EDA8" w14:textId="77777777" w:rsidR="00E67735" w:rsidRPr="001973F4" w:rsidRDefault="00E67735" w:rsidP="00E67735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57DAFA8" w14:textId="16CD2192" w:rsidR="00BB7030" w:rsidRPr="00BB7030" w:rsidRDefault="00BB7030" w:rsidP="00BB7030">
      <w:pPr>
        <w:pStyle w:val="Akapitzlist"/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 w:rsidRPr="00BB7030">
        <w:rPr>
          <w:sz w:val="22"/>
          <w:szCs w:val="22"/>
        </w:rPr>
        <w:t xml:space="preserve">Oświadczenie, w przypadku </w:t>
      </w:r>
      <w:r w:rsidRPr="00BB7030">
        <w:rPr>
          <w:sz w:val="22"/>
          <w:szCs w:val="22"/>
          <w:shd w:val="clear" w:color="auto" w:fill="FFFFFF"/>
        </w:rPr>
        <w:t>wykonawców wspólnie ubiegających się o udzielenie zamówienia (Konsorcjum, S.C.)</w:t>
      </w:r>
      <w:r w:rsidRPr="00BB7030">
        <w:rPr>
          <w:b/>
          <w:sz w:val="22"/>
          <w:szCs w:val="22"/>
          <w:shd w:val="clear" w:color="auto" w:fill="FFFFFF"/>
        </w:rPr>
        <w:t xml:space="preserve"> </w:t>
      </w:r>
    </w:p>
    <w:tbl>
      <w:tblPr>
        <w:tblW w:w="9085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166"/>
        <w:gridCol w:w="5244"/>
      </w:tblGrid>
      <w:tr w:rsidR="00BB7030" w14:paraId="2BB13D38" w14:textId="77777777" w:rsidTr="00BB703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1C87E4C" w14:textId="77777777" w:rsidR="00BB7030" w:rsidRDefault="00BB7030" w:rsidP="00DE2FB5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3A21847" w14:textId="77777777" w:rsidR="00BB7030" w:rsidRDefault="00BB7030" w:rsidP="00DE2FB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8A407F" w14:textId="77777777" w:rsidR="00BB7030" w:rsidRDefault="00BB7030" w:rsidP="00DE2FB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zakres, który wykonają poszczególni wykonawcy </w:t>
            </w:r>
          </w:p>
        </w:tc>
      </w:tr>
      <w:tr w:rsidR="00BB7030" w14:paraId="5EB4838B" w14:textId="77777777" w:rsidTr="00BB703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986452A" w14:textId="77777777" w:rsidR="00BB7030" w:rsidRDefault="00BB7030" w:rsidP="00DE2FB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F184276" w14:textId="77777777" w:rsidR="00BB7030" w:rsidRDefault="00BB7030" w:rsidP="00DE2FB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BA796B" w14:textId="77777777" w:rsidR="00BB7030" w:rsidRDefault="00BB7030" w:rsidP="00DE2FB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BB7030" w14:paraId="137AFECB" w14:textId="77777777" w:rsidTr="00BB703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E2757FE" w14:textId="77777777" w:rsidR="00BB7030" w:rsidRDefault="00BB7030" w:rsidP="00DE2FB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66785B6" w14:textId="77777777" w:rsidR="00BB7030" w:rsidRDefault="00BB7030" w:rsidP="00DE2FB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817A2C" w14:textId="77777777" w:rsidR="00BB7030" w:rsidRDefault="00BB7030" w:rsidP="00DE2FB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09412BC5" w14:textId="1C9B6460" w:rsidR="00E67735" w:rsidRPr="001D671E" w:rsidRDefault="00E67735" w:rsidP="00E6773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>
        <w:rPr>
          <w:sz w:val="22"/>
          <w:szCs w:val="22"/>
        </w:rPr>
        <w:t>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>
        <w:rPr>
          <w:sz w:val="22"/>
          <w:szCs w:val="22"/>
        </w:rPr>
        <w:t>**</w:t>
      </w:r>
      <w:r w:rsidRPr="001D671E"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67735" w:rsidRPr="00FE545C" w14:paraId="07C8ECD0" w14:textId="77777777" w:rsidTr="00F8031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38E921" w14:textId="77777777" w:rsidR="00E67735" w:rsidRPr="00FE545C" w:rsidRDefault="00E67735" w:rsidP="00F8031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54522F" w14:textId="77777777" w:rsidR="00E67735" w:rsidRPr="00FE545C" w:rsidRDefault="00E67735" w:rsidP="00F8031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BE19B95" w14:textId="77777777" w:rsidR="00E67735" w:rsidRPr="00FE545C" w:rsidRDefault="00E67735" w:rsidP="00F8031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1A7A0B" w14:textId="77777777" w:rsidR="00E67735" w:rsidRPr="00FE545C" w:rsidRDefault="00E67735" w:rsidP="00F8031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E67735" w:rsidRPr="00FE545C" w14:paraId="52EFE573" w14:textId="77777777" w:rsidTr="00F8031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31A1EF" w14:textId="77777777" w:rsidR="00E67735" w:rsidRPr="00FE545C" w:rsidRDefault="00E67735" w:rsidP="00F8031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1E1469" w14:textId="77777777" w:rsidR="00E67735" w:rsidRPr="00FE545C" w:rsidRDefault="00E67735" w:rsidP="00F8031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01B7AA" w14:textId="77777777" w:rsidR="00E67735" w:rsidRPr="00FE545C" w:rsidRDefault="00E67735" w:rsidP="00F8031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E67735" w:rsidRPr="00FE545C" w14:paraId="2F7C2028" w14:textId="77777777" w:rsidTr="00F80314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424DCF" w14:textId="77777777" w:rsidR="00E67735" w:rsidRPr="00FE545C" w:rsidRDefault="00E67735" w:rsidP="00F8031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AFE0A9" w14:textId="77777777" w:rsidR="00E67735" w:rsidRPr="00FE545C" w:rsidRDefault="00E67735" w:rsidP="00F8031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4A5A6F" w14:textId="77777777" w:rsidR="00E67735" w:rsidRPr="00FE545C" w:rsidRDefault="00E67735" w:rsidP="00F8031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7EA621E" w14:textId="77777777" w:rsidR="00E67735" w:rsidRPr="00A67735" w:rsidRDefault="00E67735" w:rsidP="00E67735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05C2EC99" w14:textId="77777777" w:rsidR="00E67735" w:rsidRPr="00A67735" w:rsidRDefault="00E67735" w:rsidP="00E67735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21FB58F0" w14:textId="77777777" w:rsidR="00E67735" w:rsidRPr="00A67735" w:rsidRDefault="00E67735" w:rsidP="00E67735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28FC13C" w14:textId="77777777" w:rsidR="00E67735" w:rsidRPr="00A67735" w:rsidRDefault="00E67735" w:rsidP="00E677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1FF4F0AB" w14:textId="77777777" w:rsidR="00E67735" w:rsidRPr="00A67735" w:rsidRDefault="00E67735" w:rsidP="00E677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2C189BE" w14:textId="77777777" w:rsidR="00E67735" w:rsidRPr="00A67735" w:rsidRDefault="00E67735" w:rsidP="00E677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25CE0BA7" w14:textId="77777777" w:rsidR="00E67735" w:rsidRPr="00A67735" w:rsidRDefault="00E67735" w:rsidP="00E677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CA1C009" w14:textId="77777777" w:rsidR="00E67735" w:rsidRPr="00A67735" w:rsidRDefault="00E67735" w:rsidP="00E67735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14510638" w14:textId="77777777" w:rsidR="00E67735" w:rsidRPr="00C34D4B" w:rsidRDefault="00E67735" w:rsidP="00E67735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03684A05" w14:textId="77777777" w:rsidR="00E67735" w:rsidRPr="00C34D4B" w:rsidRDefault="00E67735" w:rsidP="00E67735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2EC53B8" w14:textId="77777777" w:rsidR="00E67735" w:rsidRPr="00C34D4B" w:rsidRDefault="00E67735" w:rsidP="00E67735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4F5492A2" w14:textId="77777777" w:rsidR="00E67735" w:rsidRPr="00C34D4B" w:rsidRDefault="00E67735" w:rsidP="00E67735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21F8732F" w14:textId="77777777" w:rsidR="002F286A" w:rsidRDefault="002F286A" w:rsidP="002F286A">
      <w:pPr>
        <w:jc w:val="both"/>
        <w:rPr>
          <w:sz w:val="22"/>
          <w:szCs w:val="22"/>
        </w:rPr>
      </w:pPr>
    </w:p>
    <w:p w14:paraId="536796A2" w14:textId="77777777" w:rsidR="002F286A" w:rsidRPr="0047600F" w:rsidRDefault="002F286A" w:rsidP="0047600F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0"/>
          <w:szCs w:val="20"/>
          <w:lang w:eastAsia="zh-CN"/>
        </w:rPr>
      </w:pPr>
      <w:r w:rsidRPr="0047600F">
        <w:rPr>
          <w:rFonts w:eastAsia="Calibri"/>
          <w:b/>
          <w:i/>
          <w:sz w:val="20"/>
          <w:szCs w:val="20"/>
          <w:highlight w:val="yellow"/>
          <w:lang w:eastAsia="zh-CN"/>
        </w:rPr>
        <w:t>Oferta</w:t>
      </w:r>
      <w:r w:rsidRPr="0047600F">
        <w:rPr>
          <w:rFonts w:eastAsia="Calibri"/>
          <w:i/>
          <w:sz w:val="20"/>
          <w:szCs w:val="20"/>
          <w:highlight w:val="yellow"/>
          <w:lang w:eastAsia="zh-CN"/>
        </w:rPr>
        <w:t xml:space="preserve"> </w:t>
      </w:r>
      <w:r w:rsidRPr="0047600F">
        <w:rPr>
          <w:rFonts w:eastAsia="Calibri"/>
          <w:b/>
          <w:i/>
          <w:sz w:val="20"/>
          <w:szCs w:val="20"/>
          <w:highlight w:val="yellow"/>
          <w:lang w:eastAsia="zh-CN"/>
        </w:rPr>
        <w:t>powinna</w:t>
      </w:r>
      <w:r w:rsidRPr="0047600F">
        <w:rPr>
          <w:rFonts w:eastAsia="Calibri"/>
          <w:i/>
          <w:sz w:val="20"/>
          <w:szCs w:val="20"/>
          <w:highlight w:val="yellow"/>
          <w:lang w:eastAsia="zh-CN"/>
        </w:rPr>
        <w:t xml:space="preserve"> </w:t>
      </w:r>
      <w:r w:rsidRPr="0047600F">
        <w:rPr>
          <w:rFonts w:eastAsia="Calibri"/>
          <w:b/>
          <w:i/>
          <w:sz w:val="20"/>
          <w:szCs w:val="20"/>
          <w:highlight w:val="yellow"/>
          <w:lang w:eastAsia="zh-CN"/>
        </w:rPr>
        <w:t>być sporządzona</w:t>
      </w:r>
      <w:r w:rsidRPr="0047600F">
        <w:rPr>
          <w:rFonts w:eastAsia="Calibri"/>
          <w:i/>
          <w:sz w:val="20"/>
          <w:szCs w:val="20"/>
          <w:highlight w:val="yellow"/>
          <w:lang w:eastAsia="zh-CN"/>
        </w:rPr>
        <w:t xml:space="preserve"> </w:t>
      </w:r>
      <w:r w:rsidRPr="0047600F">
        <w:rPr>
          <w:rFonts w:eastAsia="Calibri"/>
          <w:b/>
          <w:i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Pr="0047600F">
        <w:rPr>
          <w:rFonts w:eastAsia="Calibri"/>
          <w:i/>
          <w:sz w:val="20"/>
          <w:szCs w:val="20"/>
          <w:highlight w:val="yellow"/>
          <w:lang w:eastAsia="zh-CN"/>
        </w:rPr>
        <w:t>.</w:t>
      </w:r>
    </w:p>
    <w:p w14:paraId="480AA668" w14:textId="77777777" w:rsidR="002F286A" w:rsidRDefault="002F286A" w:rsidP="002F2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</w:p>
    <w:p w14:paraId="75F3E1F0" w14:textId="77777777" w:rsidR="002F286A" w:rsidRDefault="002F286A" w:rsidP="002F2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</w:p>
    <w:p w14:paraId="0510D312" w14:textId="0C27DFBB" w:rsidR="00E67735" w:rsidRPr="006966E3" w:rsidRDefault="00E67735" w:rsidP="00E67735">
      <w:pPr>
        <w:rPr>
          <w:sz w:val="20"/>
          <w:szCs w:val="20"/>
        </w:rPr>
      </w:pPr>
      <w:r w:rsidRPr="006966E3">
        <w:rPr>
          <w:sz w:val="20"/>
          <w:szCs w:val="20"/>
        </w:rPr>
        <w:t>*niepotrzebne skreślić</w:t>
      </w:r>
    </w:p>
    <w:p w14:paraId="717E0F8F" w14:textId="70BEC94B" w:rsidR="00E67735" w:rsidRPr="006966E3" w:rsidRDefault="00E67735" w:rsidP="00E67735">
      <w:pPr>
        <w:rPr>
          <w:sz w:val="20"/>
          <w:szCs w:val="20"/>
        </w:rPr>
      </w:pPr>
      <w:r w:rsidRPr="006966E3">
        <w:rPr>
          <w:sz w:val="20"/>
          <w:szCs w:val="20"/>
        </w:rPr>
        <w:t>**jeżeli dotyczy</w:t>
      </w:r>
    </w:p>
    <w:p w14:paraId="37E787DF" w14:textId="1F5C7DD4" w:rsidR="00FE545C" w:rsidRPr="002F286A" w:rsidRDefault="00FE545C" w:rsidP="002F286A">
      <w:pPr>
        <w:rPr>
          <w:rFonts w:eastAsia="Calibri"/>
        </w:rPr>
      </w:pPr>
    </w:p>
    <w:sectPr w:rsidR="00FE545C" w:rsidRPr="002F286A" w:rsidSect="00314574">
      <w:footerReference w:type="default" r:id="rId8"/>
      <w:pgSz w:w="11906" w:h="16838"/>
      <w:pgMar w:top="426" w:right="1418" w:bottom="142" w:left="1418" w:header="56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14FE60" w14:textId="77777777" w:rsidR="00AD4E68" w:rsidRDefault="00AD4E68">
      <w:r>
        <w:separator/>
      </w:r>
    </w:p>
  </w:endnote>
  <w:endnote w:type="continuationSeparator" w:id="0">
    <w:p w14:paraId="187BB744" w14:textId="77777777" w:rsidR="00AD4E68" w:rsidRDefault="00AD4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1B827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E464E8" w14:textId="77777777" w:rsidR="00AD4E68" w:rsidRDefault="00AD4E68">
      <w:r>
        <w:separator/>
      </w:r>
    </w:p>
  </w:footnote>
  <w:footnote w:type="continuationSeparator" w:id="0">
    <w:p w14:paraId="1335153E" w14:textId="77777777" w:rsidR="00AD4E68" w:rsidRDefault="00AD4E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E118F5B4"/>
    <w:lvl w:ilvl="0" w:tplc="A998DD08">
      <w:start w:val="8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47F"/>
    <w:rsid w:val="00012286"/>
    <w:rsid w:val="000139B0"/>
    <w:rsid w:val="00020E16"/>
    <w:rsid w:val="00037381"/>
    <w:rsid w:val="00071CCC"/>
    <w:rsid w:val="000B731D"/>
    <w:rsid w:val="000D04A1"/>
    <w:rsid w:val="000D6134"/>
    <w:rsid w:val="000E09C7"/>
    <w:rsid w:val="000F6589"/>
    <w:rsid w:val="00104CFB"/>
    <w:rsid w:val="00106636"/>
    <w:rsid w:val="00116EC6"/>
    <w:rsid w:val="001526A2"/>
    <w:rsid w:val="001801DD"/>
    <w:rsid w:val="001D4612"/>
    <w:rsid w:val="00207E98"/>
    <w:rsid w:val="002311F8"/>
    <w:rsid w:val="00271EA3"/>
    <w:rsid w:val="002723B0"/>
    <w:rsid w:val="00286812"/>
    <w:rsid w:val="002D7780"/>
    <w:rsid w:val="002F286A"/>
    <w:rsid w:val="00303D94"/>
    <w:rsid w:val="00314574"/>
    <w:rsid w:val="00315A4A"/>
    <w:rsid w:val="00383A9A"/>
    <w:rsid w:val="003A2EF2"/>
    <w:rsid w:val="003B7804"/>
    <w:rsid w:val="0042439E"/>
    <w:rsid w:val="0047600F"/>
    <w:rsid w:val="004B7300"/>
    <w:rsid w:val="004C6753"/>
    <w:rsid w:val="00501D44"/>
    <w:rsid w:val="00527AF8"/>
    <w:rsid w:val="005468A7"/>
    <w:rsid w:val="0056650E"/>
    <w:rsid w:val="00595C87"/>
    <w:rsid w:val="005C6F1B"/>
    <w:rsid w:val="005D2C65"/>
    <w:rsid w:val="005E1DED"/>
    <w:rsid w:val="005E6D94"/>
    <w:rsid w:val="0063384F"/>
    <w:rsid w:val="00643C6F"/>
    <w:rsid w:val="00646202"/>
    <w:rsid w:val="0065290F"/>
    <w:rsid w:val="006815F6"/>
    <w:rsid w:val="00697CD8"/>
    <w:rsid w:val="006D14F5"/>
    <w:rsid w:val="00726A85"/>
    <w:rsid w:val="00771D85"/>
    <w:rsid w:val="007748F0"/>
    <w:rsid w:val="007A4321"/>
    <w:rsid w:val="007C4F15"/>
    <w:rsid w:val="00833933"/>
    <w:rsid w:val="00853083"/>
    <w:rsid w:val="008B2F0C"/>
    <w:rsid w:val="008B4928"/>
    <w:rsid w:val="008D2AB8"/>
    <w:rsid w:val="008D5B6C"/>
    <w:rsid w:val="008F1C66"/>
    <w:rsid w:val="008F7266"/>
    <w:rsid w:val="00970FE4"/>
    <w:rsid w:val="00971A87"/>
    <w:rsid w:val="009807FE"/>
    <w:rsid w:val="009942C4"/>
    <w:rsid w:val="009C3979"/>
    <w:rsid w:val="009E4801"/>
    <w:rsid w:val="009E7AAA"/>
    <w:rsid w:val="00A0022B"/>
    <w:rsid w:val="00A346FE"/>
    <w:rsid w:val="00A47B4D"/>
    <w:rsid w:val="00A83018"/>
    <w:rsid w:val="00A8315E"/>
    <w:rsid w:val="00AD4E68"/>
    <w:rsid w:val="00AF53FF"/>
    <w:rsid w:val="00B16A0D"/>
    <w:rsid w:val="00B31CEF"/>
    <w:rsid w:val="00B774DC"/>
    <w:rsid w:val="00BB7030"/>
    <w:rsid w:val="00BF0106"/>
    <w:rsid w:val="00BF5FDA"/>
    <w:rsid w:val="00C969A6"/>
    <w:rsid w:val="00CA247F"/>
    <w:rsid w:val="00CA5D81"/>
    <w:rsid w:val="00CA7D36"/>
    <w:rsid w:val="00CE637E"/>
    <w:rsid w:val="00D07572"/>
    <w:rsid w:val="00D24208"/>
    <w:rsid w:val="00D51EDC"/>
    <w:rsid w:val="00D60C38"/>
    <w:rsid w:val="00D66893"/>
    <w:rsid w:val="00D90ACB"/>
    <w:rsid w:val="00DC1500"/>
    <w:rsid w:val="00E44371"/>
    <w:rsid w:val="00E67735"/>
    <w:rsid w:val="00E949B0"/>
    <w:rsid w:val="00E97A60"/>
    <w:rsid w:val="00F00591"/>
    <w:rsid w:val="00F51688"/>
    <w:rsid w:val="00F53146"/>
    <w:rsid w:val="00F708E1"/>
    <w:rsid w:val="00F91018"/>
    <w:rsid w:val="00F9640C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B8C5AAA"/>
  <w15:chartTrackingRefBased/>
  <w15:docId w15:val="{8B6C1B28-BE30-4E44-B0BF-184A23ED9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3D9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3D9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ela-Siatka">
    <w:name w:val="Table Grid"/>
    <w:basedOn w:val="Standardowy"/>
    <w:uiPriority w:val="59"/>
    <w:rsid w:val="002F286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F28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28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677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3FDBAA-193D-4BDE-B034-C8B596E05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562</Words>
  <Characters>4496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Anna Trybus</cp:lastModifiedBy>
  <cp:revision>2</cp:revision>
  <cp:lastPrinted>2023-05-15T12:42:00Z</cp:lastPrinted>
  <dcterms:created xsi:type="dcterms:W3CDTF">2023-05-15T12:42:00Z</dcterms:created>
  <dcterms:modified xsi:type="dcterms:W3CDTF">2023-05-15T12:42:00Z</dcterms:modified>
</cp:coreProperties>
</file>