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10220" w:rsidRPr="00610220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10220" w:rsidRPr="00610220">
        <w:rPr>
          <w:rFonts w:ascii="Arial" w:hAnsi="Arial" w:cs="Arial"/>
          <w:b/>
          <w:sz w:val="24"/>
          <w:szCs w:val="24"/>
        </w:rPr>
        <w:t>CRZP/70/2023/AZP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0220" w:rsidRPr="00610220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0220" w:rsidRPr="0061022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10220" w:rsidRPr="0061022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0220" w:rsidRPr="0061022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10220" w:rsidRPr="00610220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KRS/CEiDG)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0220" w:rsidRPr="0012157F" w:rsidTr="00D17E01">
        <w:tc>
          <w:tcPr>
            <w:tcW w:w="9104" w:type="dxa"/>
            <w:shd w:val="clear" w:color="auto" w:fill="D9D9D9"/>
          </w:tcPr>
          <w:p w:rsidR="00610220" w:rsidRPr="0012157F" w:rsidRDefault="00610220" w:rsidP="00D17E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10220" w:rsidRDefault="00610220" w:rsidP="00D17E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1022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10220" w:rsidRPr="00C86421" w:rsidRDefault="00610220" w:rsidP="00D17E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10220" w:rsidRDefault="00610220" w:rsidP="00D17E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10220" w:rsidRPr="00C86421" w:rsidRDefault="00610220" w:rsidP="00D17E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610220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10220">
        <w:rPr>
          <w:rFonts w:ascii="Arial" w:hAnsi="Arial" w:cs="Arial"/>
          <w:b/>
          <w:sz w:val="24"/>
          <w:szCs w:val="24"/>
        </w:rPr>
        <w:t>Wykonanie elewacji budynku A Uniwersytetu Morskiego w Gdyni przy ul. Morskiej 81-87" - ETAP VII -elewacja A/E10 - etap II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10220" w:rsidRPr="0061022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10220" w:rsidRPr="0012157F" w:rsidTr="00D17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22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10220" w:rsidRPr="0012157F" w:rsidTr="00D17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22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 xml:space="preserve">1. dysponowanie  pracownikiem /osobą posiadającą uprawnienia </w:t>
            </w:r>
            <w:r w:rsidRPr="00610220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konstrukcyjno-budowlanej określone w ustawie z dnia 7 lipca 1994 r. Prawo Budowlane  (tekst jedn. Dz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2. dysponowanie pracownikiem/osobą która :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późn. zm.)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późn. zm.)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3.</w:t>
            </w:r>
            <w:r w:rsidRPr="00610220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cegły cementowej w obiektach zabytkowych (wpisanych do rejestru zabytków nieruchomych- wraz z podaniem numeru zabytku) 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 xml:space="preserve"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</w:t>
            </w:r>
            <w:r w:rsidRPr="00610220">
              <w:rPr>
                <w:rFonts w:ascii="Arial" w:hAnsi="Arial" w:cs="Arial"/>
                <w:sz w:val="24"/>
                <w:szCs w:val="24"/>
              </w:rPr>
              <w:lastRenderedPageBreak/>
              <w:t>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610220" w:rsidRPr="00610220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610220" w:rsidRPr="0012157F" w:rsidTr="00D17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22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10220" w:rsidRPr="0012157F" w:rsidTr="00D17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22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10220" w:rsidRPr="0012157F" w:rsidRDefault="00610220" w:rsidP="00D17E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22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632" w:rsidRDefault="00AF3632" w:rsidP="0038231F">
      <w:pPr>
        <w:spacing w:after="0" w:line="240" w:lineRule="auto"/>
      </w:pPr>
      <w:r>
        <w:separator/>
      </w:r>
    </w:p>
  </w:endnote>
  <w:endnote w:type="continuationSeparator" w:id="0">
    <w:p w:rsidR="00AF3632" w:rsidRDefault="00AF36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220" w:rsidRDefault="00610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02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0220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220" w:rsidRDefault="00610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632" w:rsidRDefault="00AF3632" w:rsidP="0038231F">
      <w:pPr>
        <w:spacing w:after="0" w:line="240" w:lineRule="auto"/>
      </w:pPr>
      <w:r>
        <w:separator/>
      </w:r>
    </w:p>
  </w:footnote>
  <w:footnote w:type="continuationSeparator" w:id="0">
    <w:p w:rsidR="00AF3632" w:rsidRDefault="00AF363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220" w:rsidRDefault="00610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220" w:rsidRDefault="00610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220" w:rsidRDefault="00610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632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0220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63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576D94-8BA8-4864-960B-71C5B514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1A085-68F2-461D-BC0C-683D7B3D6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1504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2023-05-16T12:12:00Z</dcterms:created>
  <dcterms:modified xsi:type="dcterms:W3CDTF">2023-05-16T12:12:00Z</dcterms:modified>
</cp:coreProperties>
</file>