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5E02D7" w:rsidRPr="005E02D7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E02D7" w:rsidRPr="005E02D7">
        <w:rPr>
          <w:rFonts w:eastAsia="Times New Roman"/>
          <w:b/>
          <w:sz w:val="24"/>
          <w:szCs w:val="20"/>
          <w:lang w:eastAsia="pl-PL"/>
        </w:rPr>
        <w:t>CRZP/70/2023/AZP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E02D7" w:rsidRPr="005E02D7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E02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E02D7">
        <w:rPr>
          <w:rFonts w:eastAsia="Times New Roman"/>
          <w:b/>
          <w:sz w:val="24"/>
          <w:szCs w:val="24"/>
          <w:lang w:eastAsia="pl-PL"/>
        </w:rPr>
        <w:t>Wykonanie elewacji budynku A Uniwersytetu Morskiego w Gdyni przy ul. Morskiej 81-87" - ETAP VII -elewacja A/E10 - etap II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6C1" w:rsidRDefault="005A06C1" w:rsidP="00025386">
      <w:pPr>
        <w:spacing w:after="0" w:line="240" w:lineRule="auto"/>
      </w:pPr>
      <w:r>
        <w:separator/>
      </w:r>
    </w:p>
  </w:endnote>
  <w:endnote w:type="continuationSeparator" w:id="0">
    <w:p w:rsidR="005A06C1" w:rsidRDefault="005A06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6C1" w:rsidRDefault="005A06C1" w:rsidP="00025386">
      <w:pPr>
        <w:spacing w:after="0" w:line="240" w:lineRule="auto"/>
      </w:pPr>
      <w:r>
        <w:separator/>
      </w:r>
    </w:p>
  </w:footnote>
  <w:footnote w:type="continuationSeparator" w:id="0">
    <w:p w:rsidR="005A06C1" w:rsidRDefault="005A06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E02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elewacji budynku A Uniwersytetu Morskiego w Gdyni przy ul. Morskiej 81-87" - ETAP VII -elewacja A/E10 - etap II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6C1"/>
    <w:rsid w:val="00025386"/>
    <w:rsid w:val="001C2314"/>
    <w:rsid w:val="00367987"/>
    <w:rsid w:val="004202B7"/>
    <w:rsid w:val="005624D8"/>
    <w:rsid w:val="005A06C1"/>
    <w:rsid w:val="005E02D7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A1B937-2424-49F4-AB31-EDE4B297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2023-05-16T12:17:00Z</dcterms:created>
  <dcterms:modified xsi:type="dcterms:W3CDTF">2023-05-16T12:17:00Z</dcterms:modified>
</cp:coreProperties>
</file>