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6A8EED" w14:textId="60E0761B" w:rsidR="00E06C75" w:rsidRDefault="00E06C75" w:rsidP="00E06C7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7F0564">
        <w:rPr>
          <w:b/>
          <w:sz w:val="24"/>
          <w:szCs w:val="24"/>
        </w:rPr>
        <w:t>5</w:t>
      </w:r>
      <w:bookmarkStart w:id="0" w:name="_GoBack"/>
      <w:bookmarkEnd w:id="0"/>
    </w:p>
    <w:p w14:paraId="11F9C3E9" w14:textId="77777777"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5DD82C2" w14:textId="77777777" w:rsidR="00E06C75" w:rsidRDefault="00E06C75" w:rsidP="00E06C75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035DAD52" w14:textId="776EF004" w:rsidR="00E06C75" w:rsidRDefault="007E67AA" w:rsidP="00FC3297">
      <w:pPr>
        <w:tabs>
          <w:tab w:val="right" w:pos="9000"/>
        </w:tabs>
        <w:spacing w:line="360" w:lineRule="auto"/>
        <w:rPr>
          <w:b/>
          <w:color w:val="000000"/>
        </w:rPr>
      </w:pPr>
      <w:r>
        <w:rPr>
          <w:noProof/>
        </w:rPr>
        <w:pict w14:anchorId="247DBFF8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margin-left:18pt;margin-top:5.9pt;width:121.65pt;height:9.15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<v:textbox inset="0,0,0,0">
              <w:txbxContent>
                <w:p w14:paraId="331B42AF" w14:textId="77777777" w:rsidR="00E06C75" w:rsidRDefault="00E06C75" w:rsidP="00E06C75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3BCEC21C" w14:textId="77777777"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05F9832B" w14:textId="77777777" w:rsidR="00E06C75" w:rsidRDefault="00E06C75" w:rsidP="00E06C7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029B7AD" w14:textId="77777777" w:rsidR="00E06C75" w:rsidRDefault="00E06C75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6B784462" w14:textId="77777777" w:rsidR="00E06C75" w:rsidRDefault="00E06C75" w:rsidP="00E06C7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91DBC66" w14:textId="369DB64B" w:rsidR="00E06C75" w:rsidRPr="00FC3297" w:rsidRDefault="00E06C75" w:rsidP="00FC3297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C3297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>na:</w:t>
      </w:r>
      <w:r w:rsidR="00FC3297">
        <w:rPr>
          <w:color w:val="000000"/>
          <w:sz w:val="24"/>
          <w:szCs w:val="24"/>
        </w:rPr>
        <w:t xml:space="preserve"> </w:t>
      </w:r>
      <w:r w:rsidR="00FC3297" w:rsidRPr="00FC3297">
        <w:rPr>
          <w:b/>
          <w:sz w:val="22"/>
          <w:szCs w:val="22"/>
        </w:rPr>
        <w:t xml:space="preserve">Usługa wykonania, administrowania i zarządzania stroną Projektu UNIVERSEH Extended for </w:t>
      </w:r>
      <w:proofErr w:type="spellStart"/>
      <w:r w:rsidR="00FC3297" w:rsidRPr="00FC3297">
        <w:rPr>
          <w:b/>
          <w:sz w:val="22"/>
          <w:szCs w:val="22"/>
        </w:rPr>
        <w:t>Ukraine</w:t>
      </w:r>
      <w:proofErr w:type="spellEnd"/>
      <w:r w:rsidR="00FC3297" w:rsidRPr="00FC3297">
        <w:rPr>
          <w:b/>
          <w:sz w:val="22"/>
          <w:szCs w:val="22"/>
        </w:rPr>
        <w:t xml:space="preserve"> wraz z usługami marketingowymi  dla CTK - KC-zp.272-205/23</w:t>
      </w:r>
      <w:r>
        <w:rPr>
          <w:b/>
          <w:sz w:val="24"/>
          <w:szCs w:val="24"/>
        </w:rPr>
        <w:t>,</w:t>
      </w:r>
      <w:r w:rsidR="00FC3297">
        <w:rPr>
          <w:b/>
          <w:sz w:val="24"/>
          <w:szCs w:val="24"/>
        </w:rPr>
        <w:t xml:space="preserve"> </w:t>
      </w:r>
      <w:r w:rsidRPr="004F2B0B">
        <w:rPr>
          <w:sz w:val="24"/>
          <w:szCs w:val="24"/>
        </w:rPr>
        <w:t>oświadczamy, że w ciągu ostatnich 3 lat  przed upływem terminu składania ofert zrealizowaliśmy następujące zamówienia</w:t>
      </w:r>
      <w:r>
        <w:rPr>
          <w:sz w:val="24"/>
          <w:szCs w:val="24"/>
        </w:rPr>
        <w:t>:</w:t>
      </w:r>
    </w:p>
    <w:tbl>
      <w:tblPr>
        <w:tblW w:w="9612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620"/>
        <w:gridCol w:w="1276"/>
        <w:gridCol w:w="1674"/>
        <w:gridCol w:w="2409"/>
      </w:tblGrid>
      <w:tr w:rsidR="00E06C75" w14:paraId="659466C5" w14:textId="77777777" w:rsidTr="00FC3297">
        <w:trPr>
          <w:cantSplit/>
          <w:trHeight w:val="782"/>
        </w:trPr>
        <w:tc>
          <w:tcPr>
            <w:tcW w:w="633" w:type="dxa"/>
            <w:vAlign w:val="center"/>
          </w:tcPr>
          <w:p w14:paraId="24D157BE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620" w:type="dxa"/>
            <w:vAlign w:val="center"/>
          </w:tcPr>
          <w:p w14:paraId="0E1FE0D4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800DF75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674" w:type="dxa"/>
            <w:vAlign w:val="center"/>
          </w:tcPr>
          <w:p w14:paraId="54897F6B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409" w:type="dxa"/>
          </w:tcPr>
          <w:p w14:paraId="39EA05B6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1E9E8CA" w14:textId="77777777" w:rsidR="00E06C75" w:rsidRDefault="00E06C75" w:rsidP="009F7D1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06C75" w14:paraId="5552CBD4" w14:textId="77777777" w:rsidTr="00FC3297">
        <w:trPr>
          <w:cantSplit/>
          <w:trHeight w:hRule="exact" w:val="281"/>
        </w:trPr>
        <w:tc>
          <w:tcPr>
            <w:tcW w:w="633" w:type="dxa"/>
            <w:vAlign w:val="center"/>
          </w:tcPr>
          <w:p w14:paraId="0937882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620" w:type="dxa"/>
            <w:vAlign w:val="center"/>
          </w:tcPr>
          <w:p w14:paraId="326F324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276" w:type="dxa"/>
            <w:vAlign w:val="center"/>
          </w:tcPr>
          <w:p w14:paraId="6EE8E67F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674" w:type="dxa"/>
            <w:vAlign w:val="center"/>
          </w:tcPr>
          <w:p w14:paraId="77DF7704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2409" w:type="dxa"/>
          </w:tcPr>
          <w:p w14:paraId="52E5CF6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06C75" w14:paraId="6414193B" w14:textId="77777777" w:rsidTr="00FC3297">
        <w:trPr>
          <w:cantSplit/>
          <w:trHeight w:val="921"/>
        </w:trPr>
        <w:tc>
          <w:tcPr>
            <w:tcW w:w="633" w:type="dxa"/>
          </w:tcPr>
          <w:p w14:paraId="6462784D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20" w:type="dxa"/>
          </w:tcPr>
          <w:p w14:paraId="3D077204" w14:textId="60BEDBE9" w:rsidR="00FC3297" w:rsidRDefault="00FC3297" w:rsidP="00FC3297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>1.Usługa</w:t>
            </w:r>
            <w:r w:rsidRPr="003309CB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 xml:space="preserve"> polegając</w:t>
            </w:r>
            <w:r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>a</w:t>
            </w:r>
            <w:r w:rsidRPr="003309CB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 xml:space="preserve"> na w</w:t>
            </w:r>
            <w:r w:rsidRPr="003309CB">
              <w:rPr>
                <w:rFonts w:ascii="Times New Roman" w:hAnsi="Times New Roman" w:cs="Times New Roman"/>
                <w:iCs/>
                <w:sz w:val="22"/>
                <w:szCs w:val="22"/>
              </w:rPr>
              <w:t>ykonaniu stron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y</w:t>
            </w:r>
            <w:r w:rsidRPr="003309CB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internetow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ej działającej pod adresem: ………………</w:t>
            </w:r>
          </w:p>
          <w:p w14:paraId="604FDA0C" w14:textId="77777777" w:rsidR="00FC3297" w:rsidRPr="003309CB" w:rsidRDefault="00FC3297" w:rsidP="00FC3297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</w:p>
          <w:p w14:paraId="30AE1E94" w14:textId="5564D32C" w:rsidR="00E06C75" w:rsidRPr="00B05556" w:rsidRDefault="00E06C75" w:rsidP="00FC3297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276" w:type="dxa"/>
          </w:tcPr>
          <w:p w14:paraId="22D7F03B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74" w:type="dxa"/>
          </w:tcPr>
          <w:p w14:paraId="5127C074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D0F04BE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4435EEB9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C3297" w14:paraId="21439052" w14:textId="77777777" w:rsidTr="00FC3297">
        <w:trPr>
          <w:cantSplit/>
          <w:trHeight w:val="921"/>
        </w:trPr>
        <w:tc>
          <w:tcPr>
            <w:tcW w:w="633" w:type="dxa"/>
          </w:tcPr>
          <w:p w14:paraId="7F367FFD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20" w:type="dxa"/>
          </w:tcPr>
          <w:p w14:paraId="38046ADD" w14:textId="1EA1CE14" w:rsidR="00FC3297" w:rsidRDefault="00FC3297" w:rsidP="00FC3297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>2.Usługa</w:t>
            </w:r>
            <w:r w:rsidRPr="003309CB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 xml:space="preserve"> polegając</w:t>
            </w:r>
            <w:r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>a</w:t>
            </w:r>
            <w:r w:rsidRPr="003309CB">
              <w:rPr>
                <w:rFonts w:ascii="Times New Roman" w:hAnsi="Times New Roman" w:cs="Times New Roman"/>
                <w:sz w:val="22"/>
                <w:szCs w:val="22"/>
                <w:lang w:eastAsia="zh-CN"/>
              </w:rPr>
              <w:t xml:space="preserve"> na w</w:t>
            </w:r>
            <w:r w:rsidRPr="003309CB">
              <w:rPr>
                <w:rFonts w:ascii="Times New Roman" w:hAnsi="Times New Roman" w:cs="Times New Roman"/>
                <w:iCs/>
                <w:sz w:val="22"/>
                <w:szCs w:val="22"/>
              </w:rPr>
              <w:t>ykonaniu stron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y</w:t>
            </w:r>
            <w:r w:rsidRPr="003309CB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internetow</w:t>
            </w:r>
            <w:r>
              <w:rPr>
                <w:rFonts w:ascii="Times New Roman" w:hAnsi="Times New Roman" w:cs="Times New Roman"/>
                <w:iCs/>
                <w:sz w:val="22"/>
                <w:szCs w:val="22"/>
              </w:rPr>
              <w:t>ej działającej pod adresem: ………………</w:t>
            </w:r>
          </w:p>
          <w:p w14:paraId="68D91368" w14:textId="77777777" w:rsidR="00FC3297" w:rsidRDefault="00FC3297" w:rsidP="00FC3297">
            <w:pPr>
              <w:pStyle w:val="Standard"/>
              <w:spacing w:line="100" w:lineRule="atLeast"/>
              <w:jc w:val="both"/>
              <w:rPr>
                <w:rFonts w:ascii="Times New Roman" w:hAnsi="Times New Roman" w:cs="Times New Roman"/>
                <w:sz w:val="22"/>
                <w:szCs w:val="22"/>
                <w:lang w:eastAsia="zh-CN"/>
              </w:rPr>
            </w:pPr>
          </w:p>
        </w:tc>
        <w:tc>
          <w:tcPr>
            <w:tcW w:w="1276" w:type="dxa"/>
          </w:tcPr>
          <w:p w14:paraId="6ACA66CD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74" w:type="dxa"/>
          </w:tcPr>
          <w:p w14:paraId="71D6C77F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57B04B3F" w14:textId="77777777" w:rsidR="00FC3297" w:rsidRDefault="00FC3297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06C75" w14:paraId="0C3A5E4E" w14:textId="77777777" w:rsidTr="00FC3297">
        <w:trPr>
          <w:cantSplit/>
          <w:trHeight w:val="906"/>
        </w:trPr>
        <w:tc>
          <w:tcPr>
            <w:tcW w:w="633" w:type="dxa"/>
          </w:tcPr>
          <w:p w14:paraId="7218C718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620" w:type="dxa"/>
          </w:tcPr>
          <w:p w14:paraId="3B9ADBAE" w14:textId="64412788" w:rsidR="00E06C75" w:rsidRPr="00B05556" w:rsidRDefault="00FC3297" w:rsidP="009F7D19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>
              <w:rPr>
                <w:iCs/>
                <w:sz w:val="22"/>
                <w:szCs w:val="22"/>
              </w:rPr>
              <w:t xml:space="preserve">Usługa polegająca na realizacji </w:t>
            </w:r>
            <w:r w:rsidRPr="003309CB">
              <w:rPr>
                <w:iCs/>
                <w:sz w:val="22"/>
                <w:szCs w:val="22"/>
              </w:rPr>
              <w:t xml:space="preserve">kampanii reklamowej </w:t>
            </w:r>
          </w:p>
        </w:tc>
        <w:tc>
          <w:tcPr>
            <w:tcW w:w="1276" w:type="dxa"/>
          </w:tcPr>
          <w:p w14:paraId="3EEA74B5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674" w:type="dxa"/>
          </w:tcPr>
          <w:p w14:paraId="438C1D12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14402CB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09" w:type="dxa"/>
          </w:tcPr>
          <w:p w14:paraId="592C1BFB" w14:textId="77777777" w:rsidR="00E06C75" w:rsidRDefault="00E06C75" w:rsidP="009F7D1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7F16DFA3" w14:textId="77777777" w:rsidR="00E06C75" w:rsidRPr="00780F3F" w:rsidRDefault="00E06C75" w:rsidP="00E06C75">
      <w:pPr>
        <w:spacing w:line="360" w:lineRule="auto"/>
        <w:jc w:val="both"/>
        <w:rPr>
          <w:b/>
        </w:rPr>
      </w:pPr>
      <w:r w:rsidRPr="00780F3F">
        <w:rPr>
          <w:b/>
        </w:rPr>
        <w:t>W załączeniu dokumenty potwierdzające należyte wykonanie usług wyszczególnionych w wykazie</w:t>
      </w:r>
    </w:p>
    <w:p w14:paraId="2B8E5B4A" w14:textId="77777777" w:rsidR="00E06C75" w:rsidRDefault="00E06C75" w:rsidP="00E06C75">
      <w:pPr>
        <w:spacing w:line="360" w:lineRule="auto"/>
        <w:jc w:val="both"/>
      </w:pPr>
    </w:p>
    <w:p w14:paraId="596CD656" w14:textId="77777777" w:rsidR="00DB3465" w:rsidRPr="00FC3297" w:rsidRDefault="00DB3465" w:rsidP="00DB346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/>
          <w:bCs/>
          <w:iCs/>
          <w:color w:val="FF0000"/>
        </w:rPr>
      </w:pPr>
      <w:r w:rsidRPr="00FC3297">
        <w:rPr>
          <w:b/>
          <w:bCs/>
          <w:iCs/>
          <w:color w:val="FF0000"/>
        </w:rPr>
        <w:t>Dokument należy sporządzić w postaci elektronicznej i podpisać kwalifikowanym</w:t>
      </w:r>
    </w:p>
    <w:p w14:paraId="3F678CEA" w14:textId="4976495D" w:rsidR="00DB3465" w:rsidRPr="00FC3297" w:rsidRDefault="00DB3465" w:rsidP="00DB3465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/>
          <w:highlight w:val="yellow"/>
        </w:rPr>
      </w:pPr>
      <w:r w:rsidRPr="00FC3297">
        <w:rPr>
          <w:b/>
          <w:bCs/>
          <w:iCs/>
          <w:color w:val="FF0000"/>
        </w:rPr>
        <w:t xml:space="preserve">podpisem elektronicznym lub podpisem zaufanym lub </w:t>
      </w:r>
      <w:r w:rsidR="00FC3297" w:rsidRPr="00FC3297">
        <w:rPr>
          <w:b/>
          <w:bCs/>
          <w:iCs/>
          <w:color w:val="FF0000"/>
        </w:rPr>
        <w:t xml:space="preserve">elektronicznym </w:t>
      </w:r>
      <w:r w:rsidRPr="00FC3297">
        <w:rPr>
          <w:b/>
          <w:bCs/>
          <w:iCs/>
          <w:color w:val="FF0000"/>
        </w:rPr>
        <w:t>podpisem osobistym.</w:t>
      </w:r>
    </w:p>
    <w:p w14:paraId="2EF10A97" w14:textId="77777777" w:rsidR="00E06C75" w:rsidRDefault="00E06C75" w:rsidP="00E06C75"/>
    <w:p w14:paraId="70301666" w14:textId="77777777" w:rsidR="00E06C75" w:rsidRPr="00C254C7" w:rsidRDefault="00E06C75" w:rsidP="00E06C75">
      <w:pPr>
        <w:pStyle w:val="Zwykytekst"/>
      </w:pPr>
    </w:p>
    <w:p w14:paraId="7FD83532" w14:textId="77777777" w:rsidR="00F213FB" w:rsidRPr="00E06C75" w:rsidRDefault="00F213FB" w:rsidP="00E06C75"/>
    <w:sectPr w:rsidR="00F213FB" w:rsidRPr="00E06C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2531F6" w14:textId="77777777" w:rsidR="007E67AA" w:rsidRDefault="007E67AA">
      <w:r>
        <w:separator/>
      </w:r>
    </w:p>
  </w:endnote>
  <w:endnote w:type="continuationSeparator" w:id="0">
    <w:p w14:paraId="0A4A727A" w14:textId="77777777" w:rsidR="007E67AA" w:rsidRDefault="007E6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9E8462" w14:textId="77777777" w:rsidR="007E67AA" w:rsidRDefault="007E67AA">
      <w:r>
        <w:separator/>
      </w:r>
    </w:p>
  </w:footnote>
  <w:footnote w:type="continuationSeparator" w:id="0">
    <w:p w14:paraId="5DFC429C" w14:textId="77777777" w:rsidR="007E67AA" w:rsidRDefault="007E67AA">
      <w:r>
        <w:continuationSeparator/>
      </w:r>
    </w:p>
  </w:footnote>
  <w:footnote w:id="1">
    <w:p w14:paraId="1A457EDC" w14:textId="1FB82BA4" w:rsidR="00E06C75" w:rsidRDefault="00E06C75" w:rsidP="00E06C75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</w:t>
      </w:r>
      <w:r w:rsidR="00FC3297">
        <w:rPr>
          <w:b/>
          <w:u w:val="single"/>
        </w:rPr>
        <w:t>.2</w:t>
      </w:r>
      <w:r>
        <w:rPr>
          <w:b/>
          <w:u w:val="single"/>
        </w:rPr>
        <w:t>.4 SWZ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45C1"/>
    <w:rsid w:val="00082E0F"/>
    <w:rsid w:val="00210E8E"/>
    <w:rsid w:val="00276C10"/>
    <w:rsid w:val="0046009A"/>
    <w:rsid w:val="00702A72"/>
    <w:rsid w:val="007B45C1"/>
    <w:rsid w:val="007E67AA"/>
    <w:rsid w:val="007F0564"/>
    <w:rsid w:val="00A20F74"/>
    <w:rsid w:val="00B05556"/>
    <w:rsid w:val="00BF3EDF"/>
    <w:rsid w:val="00C049BA"/>
    <w:rsid w:val="00C254C7"/>
    <w:rsid w:val="00C34B2E"/>
    <w:rsid w:val="00D11BC3"/>
    <w:rsid w:val="00D14D52"/>
    <w:rsid w:val="00DB3465"/>
    <w:rsid w:val="00DD5BF2"/>
    <w:rsid w:val="00E06C75"/>
    <w:rsid w:val="00E63402"/>
    <w:rsid w:val="00F213FB"/>
    <w:rsid w:val="00F3262F"/>
    <w:rsid w:val="00F8605B"/>
    <w:rsid w:val="00FC3297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E059FC"/>
  <w15:chartTrackingRefBased/>
  <w15:docId w15:val="{12FA1A12-DC24-4696-8D8B-982A33573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6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4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40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6C7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6C75"/>
  </w:style>
  <w:style w:type="character" w:styleId="Odwoanieprzypisudolnego">
    <w:name w:val="footnote reference"/>
    <w:uiPriority w:val="99"/>
    <w:semiHidden/>
    <w:unhideWhenUsed/>
    <w:rsid w:val="00E06C75"/>
    <w:rPr>
      <w:vertAlign w:val="superscript"/>
    </w:rPr>
  </w:style>
  <w:style w:type="paragraph" w:customStyle="1" w:styleId="Standard">
    <w:name w:val="Standard"/>
    <w:rsid w:val="00FC3297"/>
    <w:pPr>
      <w:suppressAutoHyphens/>
      <w:autoSpaceDN w:val="0"/>
      <w:textAlignment w:val="baseline"/>
    </w:pPr>
    <w:rPr>
      <w:rFonts w:ascii="Calibri" w:eastAsia="SimSun" w:hAnsi="Calibri" w:cs="Calibri"/>
      <w:kern w:val="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4</cp:revision>
  <cp:lastPrinted>2023-03-08T11:09:00Z</cp:lastPrinted>
  <dcterms:created xsi:type="dcterms:W3CDTF">2023-03-08T11:09:00Z</dcterms:created>
  <dcterms:modified xsi:type="dcterms:W3CDTF">2023-04-12T09:31:00Z</dcterms:modified>
</cp:coreProperties>
</file>