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912C9" w14:textId="478D251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38A6A8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8439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4A14F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B8273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9AE2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E56C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282B1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AE2FF0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5EE3A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510A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00A331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255FEDA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Akademia Górniczo - Hutnicza</w:t>
      </w:r>
    </w:p>
    <w:p w14:paraId="381EA559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im. Stanisława Staszica w Krakowie</w:t>
      </w:r>
    </w:p>
    <w:p w14:paraId="0ABA0B00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44A3F1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Al. Mickiewicza</w:t>
      </w:r>
      <w:r w:rsidR="008D2AB8">
        <w:rPr>
          <w:b/>
        </w:rPr>
        <w:t xml:space="preserve"> </w:t>
      </w:r>
      <w:r w:rsidRPr="004203D0">
        <w:rPr>
          <w:b/>
        </w:rPr>
        <w:t>30</w:t>
      </w:r>
      <w:r w:rsidR="008D2AB8">
        <w:rPr>
          <w:b/>
        </w:rPr>
        <w:t xml:space="preserve"> </w:t>
      </w:r>
    </w:p>
    <w:p w14:paraId="4A521D15" w14:textId="77777777" w:rsidR="008D2AB8" w:rsidRDefault="004203D0" w:rsidP="008D2AB8">
      <w:pPr>
        <w:rPr>
          <w:b/>
        </w:rPr>
      </w:pPr>
      <w:r w:rsidRPr="004203D0">
        <w:rPr>
          <w:b/>
        </w:rPr>
        <w:t>30-059</w:t>
      </w:r>
      <w:r w:rsidR="008D2AB8">
        <w:rPr>
          <w:b/>
        </w:rPr>
        <w:t xml:space="preserve"> </w:t>
      </w:r>
      <w:r w:rsidRPr="004203D0">
        <w:rPr>
          <w:b/>
        </w:rPr>
        <w:t>Kraków</w:t>
      </w:r>
      <w:r w:rsidR="008D2AB8">
        <w:rPr>
          <w:b/>
        </w:rPr>
        <w:t xml:space="preserve">,  </w:t>
      </w:r>
    </w:p>
    <w:p w14:paraId="4B3281E0" w14:textId="77777777" w:rsidR="008D2AB8" w:rsidRDefault="008D2AB8" w:rsidP="008D2AB8">
      <w:pPr>
        <w:ind w:firstLine="3969"/>
        <w:rPr>
          <w:b/>
        </w:rPr>
      </w:pPr>
    </w:p>
    <w:p w14:paraId="6BAD40A5" w14:textId="6BABE1AE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742DE5">
        <w:t>:</w:t>
      </w:r>
      <w:r>
        <w:t xml:space="preserve"> </w:t>
      </w:r>
      <w:r w:rsidR="005A39A0" w:rsidRPr="005A39A0">
        <w:rPr>
          <w:b/>
        </w:rPr>
        <w:t xml:space="preserve">Dostawa rolet z montażem dla </w:t>
      </w:r>
      <w:proofErr w:type="spellStart"/>
      <w:r w:rsidR="005A39A0" w:rsidRPr="005A39A0">
        <w:rPr>
          <w:b/>
        </w:rPr>
        <w:t>WFiIS</w:t>
      </w:r>
      <w:proofErr w:type="spellEnd"/>
      <w:r w:rsidR="005A39A0" w:rsidRPr="005A39A0">
        <w:rPr>
          <w:b/>
        </w:rPr>
        <w:t xml:space="preserve"> - KC-zp.272-245/23</w:t>
      </w:r>
      <w:r w:rsidR="00742DE5">
        <w:rPr>
          <w:b/>
        </w:rPr>
        <w:t xml:space="preserve">, </w:t>
      </w:r>
      <w:r>
        <w:t>oferuję realizację przedmiotu zamówienia, zgodnie z zasadami określonymi w specyfikacji warunków zamówienia.</w:t>
      </w:r>
    </w:p>
    <w:p w14:paraId="13CC5305" w14:textId="77777777" w:rsidR="00197F77" w:rsidRDefault="00197F77" w:rsidP="00486234">
      <w:pPr>
        <w:widowControl w:val="0"/>
        <w:ind w:right="1"/>
        <w:rPr>
          <w:b/>
          <w:sz w:val="22"/>
          <w:szCs w:val="22"/>
        </w:rPr>
      </w:pPr>
    </w:p>
    <w:p w14:paraId="0B3129F7" w14:textId="55ED8320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8239ED3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</w:p>
    <w:p w14:paraId="09910A67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1C48CDB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3009879B" w14:textId="1F45160C" w:rsidR="00486234" w:rsidRDefault="00486234" w:rsidP="0048623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</w:t>
      </w:r>
    </w:p>
    <w:p w14:paraId="78A404C5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4757F400" w14:textId="3EE5F5D2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VAT w wysokości .......... % tj.…………………….PLN</w:t>
      </w:r>
    </w:p>
    <w:p w14:paraId="17143FCD" w14:textId="77777777" w:rsidR="00F57026" w:rsidRDefault="00F57026" w:rsidP="00486234">
      <w:pPr>
        <w:pStyle w:val="Tekstpodstawowy"/>
        <w:spacing w:line="240" w:lineRule="auto"/>
        <w:rPr>
          <w:sz w:val="22"/>
          <w:szCs w:val="22"/>
        </w:rPr>
      </w:pPr>
    </w:p>
    <w:p w14:paraId="7816973A" w14:textId="15B473B3" w:rsidR="005A39A0" w:rsidRDefault="005A39A0" w:rsidP="00486234">
      <w:pPr>
        <w:pStyle w:val="Tekstpodstawowy"/>
        <w:spacing w:line="240" w:lineRule="auto"/>
        <w:rPr>
          <w:sz w:val="22"/>
          <w:szCs w:val="22"/>
        </w:rPr>
      </w:pPr>
    </w:p>
    <w:tbl>
      <w:tblPr>
        <w:tblW w:w="10065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361"/>
        <w:gridCol w:w="1616"/>
        <w:gridCol w:w="567"/>
        <w:gridCol w:w="1418"/>
        <w:gridCol w:w="1134"/>
        <w:gridCol w:w="1134"/>
        <w:gridCol w:w="1984"/>
      </w:tblGrid>
      <w:tr w:rsidR="005A39A0" w14:paraId="29FAFF9A" w14:textId="77777777" w:rsidTr="00C75F29">
        <w:trPr>
          <w:trHeight w:val="645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235D05" w14:textId="77777777" w:rsidR="005A39A0" w:rsidRDefault="005A39A0" w:rsidP="007B61CD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B457DD" w14:textId="77777777" w:rsidR="005A39A0" w:rsidRDefault="005A39A0" w:rsidP="007B61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3A9BAB54" w14:textId="77777777" w:rsidR="005A39A0" w:rsidRDefault="005A39A0" w:rsidP="007B61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087AAE" w14:textId="77777777" w:rsidR="005A39A0" w:rsidRDefault="005A39A0" w:rsidP="007B61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3D570B6D" w14:textId="77777777" w:rsidR="005A39A0" w:rsidRDefault="005A39A0" w:rsidP="007B61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F5E2080" w14:textId="77777777" w:rsidR="005A39A0" w:rsidRDefault="005A39A0" w:rsidP="007B61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11B3E0" w14:textId="4BE7A0BF" w:rsidR="005A39A0" w:rsidRDefault="005A39A0" w:rsidP="007B61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jednostkowa netto 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7E989A" w14:textId="7F88513C" w:rsidR="005A39A0" w:rsidRDefault="005A39A0" w:rsidP="007B61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2E8F5C" w14:textId="50E1DA40" w:rsidR="005A39A0" w:rsidRDefault="005A39A0" w:rsidP="007B61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3EA759" w14:textId="77777777" w:rsidR="005A39A0" w:rsidRDefault="005A39A0" w:rsidP="007B61C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7EA6BC86" w14:textId="77777777" w:rsidR="005A39A0" w:rsidRDefault="005A39A0" w:rsidP="007B61CD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5D9B4D8D" w14:textId="77777777" w:rsidR="005A39A0" w:rsidRDefault="005A39A0" w:rsidP="007B61CD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5A39A0" w14:paraId="043DFF5B" w14:textId="77777777" w:rsidTr="00C75F29">
        <w:trPr>
          <w:trHeight w:val="234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2C8792" w14:textId="77777777" w:rsidR="005A39A0" w:rsidRDefault="005A39A0" w:rsidP="007B61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59B099" w14:textId="77777777" w:rsidR="005A39A0" w:rsidRDefault="005A39A0" w:rsidP="007B61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D8BF24" w14:textId="77777777" w:rsidR="005A39A0" w:rsidRDefault="005A39A0" w:rsidP="007B61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298E95" w14:textId="77777777" w:rsidR="005A39A0" w:rsidRDefault="005A39A0" w:rsidP="007B61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4FE76A" w14:textId="77777777" w:rsidR="005A39A0" w:rsidRDefault="005A39A0" w:rsidP="007B61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51AC3D" w14:textId="100E9B7A" w:rsidR="005A39A0" w:rsidRDefault="005A39A0" w:rsidP="007B61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6D7598" w14:textId="18F11623" w:rsidR="005A39A0" w:rsidRDefault="005A39A0" w:rsidP="007B61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4528DF" w14:textId="16FEFA1F" w:rsidR="005A39A0" w:rsidRDefault="005A39A0" w:rsidP="007B61C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296D16" w14:paraId="6ECF2DB0" w14:textId="77777777" w:rsidTr="00197F77">
        <w:trPr>
          <w:trHeight w:val="163"/>
        </w:trPr>
        <w:tc>
          <w:tcPr>
            <w:tcW w:w="1006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B27BECA" w14:textId="4F736068" w:rsidR="00296D16" w:rsidRPr="00296D16" w:rsidRDefault="00296D16" w:rsidP="00296D16">
            <w:pPr>
              <w:ind w:right="425"/>
              <w:jc w:val="center"/>
              <w:rPr>
                <w:b/>
                <w:sz w:val="22"/>
              </w:rPr>
            </w:pPr>
            <w:r w:rsidRPr="00296D16">
              <w:rPr>
                <w:b/>
                <w:sz w:val="22"/>
              </w:rPr>
              <w:t>Rolety wewnętrzne</w:t>
            </w:r>
          </w:p>
        </w:tc>
      </w:tr>
      <w:tr w:rsidR="005A39A0" w14:paraId="47EFEDB4" w14:textId="77777777" w:rsidTr="00C75F29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97A01C6" w14:textId="77777777" w:rsidR="005A39A0" w:rsidRPr="00C75F29" w:rsidRDefault="005A39A0" w:rsidP="007B61CD">
            <w:pPr>
              <w:ind w:right="425"/>
              <w:rPr>
                <w:sz w:val="20"/>
              </w:rPr>
            </w:pPr>
          </w:p>
          <w:p w14:paraId="38A30037" w14:textId="77777777" w:rsidR="005A39A0" w:rsidRPr="00C75F29" w:rsidRDefault="005A39A0" w:rsidP="007B61CD">
            <w:pPr>
              <w:ind w:right="425"/>
              <w:rPr>
                <w:sz w:val="20"/>
              </w:rPr>
            </w:pPr>
            <w:r w:rsidRPr="00C75F29">
              <w:rPr>
                <w:sz w:val="20"/>
              </w:rPr>
              <w:t>1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4C1E69" w14:textId="77777777" w:rsidR="005A39A0" w:rsidRDefault="005A39A0" w:rsidP="007B61CD">
            <w:pPr>
              <w:rPr>
                <w:sz w:val="18"/>
                <w:szCs w:val="18"/>
              </w:rPr>
            </w:pPr>
          </w:p>
          <w:p w14:paraId="63379994" w14:textId="62F37C27" w:rsidR="005A39A0" w:rsidRPr="002707E8" w:rsidRDefault="005A39A0" w:rsidP="007B61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Rolety </w:t>
            </w:r>
            <w:proofErr w:type="spellStart"/>
            <w:r>
              <w:rPr>
                <w:sz w:val="18"/>
                <w:szCs w:val="18"/>
              </w:rPr>
              <w:t>wewn</w:t>
            </w:r>
            <w:proofErr w:type="spellEnd"/>
            <w:r>
              <w:rPr>
                <w:sz w:val="18"/>
                <w:szCs w:val="18"/>
              </w:rPr>
              <w:t xml:space="preserve">. wraz montażem  </w:t>
            </w:r>
            <w:proofErr w:type="spellStart"/>
            <w:r>
              <w:rPr>
                <w:sz w:val="18"/>
                <w:szCs w:val="18"/>
              </w:rPr>
              <w:t>rozm</w:t>
            </w:r>
            <w:proofErr w:type="spellEnd"/>
            <w:r>
              <w:rPr>
                <w:sz w:val="18"/>
                <w:szCs w:val="18"/>
              </w:rPr>
              <w:t>. 60 x 190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0BB122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97548C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  <w:p w14:paraId="3693479E" w14:textId="76EFAE9E" w:rsidR="005A39A0" w:rsidRDefault="005A39A0" w:rsidP="007B61CD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B2F3A2F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BFEDD0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D80958" w14:textId="094986AA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EB60DE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</w:tr>
      <w:tr w:rsidR="005A39A0" w14:paraId="36B84EAC" w14:textId="77777777" w:rsidTr="00C75F29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F488B60" w14:textId="6183F237" w:rsidR="005A39A0" w:rsidRPr="00C75F29" w:rsidRDefault="005A39A0" w:rsidP="007B61CD">
            <w:pPr>
              <w:ind w:right="425"/>
              <w:rPr>
                <w:sz w:val="20"/>
              </w:rPr>
            </w:pPr>
            <w:r w:rsidRPr="00C75F29">
              <w:rPr>
                <w:sz w:val="20"/>
              </w:rPr>
              <w:t>2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17B2E0" w14:textId="76B4E3FA" w:rsidR="005A39A0" w:rsidRDefault="005A39A0" w:rsidP="007B61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Rolety </w:t>
            </w:r>
            <w:proofErr w:type="spellStart"/>
            <w:r>
              <w:rPr>
                <w:sz w:val="18"/>
                <w:szCs w:val="18"/>
              </w:rPr>
              <w:t>wewn</w:t>
            </w:r>
            <w:proofErr w:type="spellEnd"/>
            <w:r>
              <w:rPr>
                <w:sz w:val="18"/>
                <w:szCs w:val="18"/>
              </w:rPr>
              <w:t>. wraz montażem  rozm.70 x 180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35FC69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213B75" w14:textId="38A31EBE" w:rsidR="005A39A0" w:rsidRDefault="005A39A0" w:rsidP="007B61C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F2E63F" w14:textId="7E913A29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74D8FDF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77EAB5" w14:textId="32133E66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740A35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</w:tr>
      <w:tr w:rsidR="005A39A0" w14:paraId="022381D4" w14:textId="77777777" w:rsidTr="00C75F29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FE5B11F" w14:textId="1DF0051E" w:rsidR="005A39A0" w:rsidRPr="00C75F29" w:rsidRDefault="005A39A0" w:rsidP="007B61CD">
            <w:pPr>
              <w:ind w:right="425"/>
              <w:rPr>
                <w:sz w:val="20"/>
              </w:rPr>
            </w:pPr>
            <w:r w:rsidRPr="00C75F29">
              <w:rPr>
                <w:sz w:val="20"/>
              </w:rPr>
              <w:t>3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C8B698" w14:textId="61FD82C4" w:rsidR="005A39A0" w:rsidRDefault="005A39A0" w:rsidP="007B61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Rolety </w:t>
            </w:r>
            <w:proofErr w:type="spellStart"/>
            <w:r>
              <w:rPr>
                <w:sz w:val="18"/>
                <w:szCs w:val="18"/>
              </w:rPr>
              <w:t>wewn</w:t>
            </w:r>
            <w:proofErr w:type="spellEnd"/>
            <w:r>
              <w:rPr>
                <w:sz w:val="18"/>
                <w:szCs w:val="18"/>
              </w:rPr>
              <w:t xml:space="preserve">. wraz montażem  rozm.60 x 180 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11D83C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A148BE" w14:textId="24713F31" w:rsidR="005A39A0" w:rsidRDefault="005A39A0" w:rsidP="007B61C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707DC9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7C1232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965CEA" w14:textId="6595160E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774F21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</w:tr>
      <w:tr w:rsidR="005A39A0" w14:paraId="3BF5C590" w14:textId="77777777" w:rsidTr="00C75F29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E3A8BF2" w14:textId="1C012146" w:rsidR="005A39A0" w:rsidRPr="00C75F29" w:rsidRDefault="005A39A0" w:rsidP="007B61CD">
            <w:pPr>
              <w:ind w:right="425"/>
              <w:rPr>
                <w:sz w:val="20"/>
              </w:rPr>
            </w:pPr>
            <w:r w:rsidRPr="00C75F29">
              <w:rPr>
                <w:sz w:val="20"/>
              </w:rPr>
              <w:t>4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71784A0" w14:textId="77973FBF" w:rsidR="005A39A0" w:rsidRDefault="005A39A0" w:rsidP="007B61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Rolety </w:t>
            </w:r>
            <w:proofErr w:type="spellStart"/>
            <w:r>
              <w:rPr>
                <w:sz w:val="18"/>
                <w:szCs w:val="18"/>
              </w:rPr>
              <w:t>wewn</w:t>
            </w:r>
            <w:proofErr w:type="spellEnd"/>
            <w:r>
              <w:rPr>
                <w:sz w:val="18"/>
                <w:szCs w:val="18"/>
              </w:rPr>
              <w:t xml:space="preserve">. wraz montażem  </w:t>
            </w:r>
            <w:proofErr w:type="spellStart"/>
            <w:r>
              <w:rPr>
                <w:sz w:val="18"/>
                <w:szCs w:val="18"/>
              </w:rPr>
              <w:t>rozm</w:t>
            </w:r>
            <w:proofErr w:type="spellEnd"/>
            <w:r>
              <w:rPr>
                <w:sz w:val="18"/>
                <w:szCs w:val="18"/>
              </w:rPr>
              <w:t>. 90 x 180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C47D36D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86EC9E" w14:textId="2791FDDD" w:rsidR="005A39A0" w:rsidRDefault="005A39A0" w:rsidP="007B61C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303227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6F65769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00EA51" w14:textId="69D2CC59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2A11B2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</w:tr>
      <w:tr w:rsidR="005A39A0" w14:paraId="707E4ED4" w14:textId="77777777" w:rsidTr="00C75F29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7993FB8" w14:textId="726637F1" w:rsidR="005A39A0" w:rsidRPr="00C75F29" w:rsidRDefault="005A39A0" w:rsidP="007B61CD">
            <w:pPr>
              <w:ind w:right="425"/>
              <w:rPr>
                <w:sz w:val="20"/>
              </w:rPr>
            </w:pPr>
            <w:r w:rsidRPr="00C75F29">
              <w:rPr>
                <w:sz w:val="20"/>
              </w:rPr>
              <w:t>5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2E6171" w14:textId="61EB3CE5" w:rsidR="005A39A0" w:rsidRDefault="005A39A0" w:rsidP="007B61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Rolety </w:t>
            </w:r>
            <w:proofErr w:type="spellStart"/>
            <w:r>
              <w:rPr>
                <w:sz w:val="18"/>
                <w:szCs w:val="18"/>
              </w:rPr>
              <w:t>wewn</w:t>
            </w:r>
            <w:proofErr w:type="spellEnd"/>
            <w:r>
              <w:rPr>
                <w:sz w:val="18"/>
                <w:szCs w:val="18"/>
              </w:rPr>
              <w:t>. wraz montażem  rozm.40 x 190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5CFF98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C6585C" w14:textId="26C4D091" w:rsidR="005A39A0" w:rsidRDefault="005A39A0" w:rsidP="007B61C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38C213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88E305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7A2818" w14:textId="43843242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610EB6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</w:tr>
      <w:tr w:rsidR="00296D16" w14:paraId="3FA38308" w14:textId="77777777" w:rsidTr="00197F77">
        <w:trPr>
          <w:trHeight w:val="163"/>
        </w:trPr>
        <w:tc>
          <w:tcPr>
            <w:tcW w:w="1006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9C6EDF4" w14:textId="3F52BE97" w:rsidR="00296D16" w:rsidRPr="00C75F29" w:rsidRDefault="00296D16" w:rsidP="00296D16">
            <w:pPr>
              <w:ind w:right="425"/>
              <w:jc w:val="center"/>
              <w:rPr>
                <w:b/>
                <w:sz w:val="20"/>
              </w:rPr>
            </w:pPr>
            <w:r w:rsidRPr="00C75F29">
              <w:rPr>
                <w:b/>
                <w:sz w:val="20"/>
              </w:rPr>
              <w:lastRenderedPageBreak/>
              <w:t>Rolety zewnętrzne</w:t>
            </w:r>
          </w:p>
        </w:tc>
      </w:tr>
      <w:tr w:rsidR="005A39A0" w14:paraId="286E65F3" w14:textId="77777777" w:rsidTr="00C75F29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0E37723" w14:textId="2E49DFD7" w:rsidR="005A39A0" w:rsidRPr="00C75F29" w:rsidRDefault="005A39A0" w:rsidP="007B61CD">
            <w:pPr>
              <w:ind w:right="425"/>
              <w:rPr>
                <w:sz w:val="20"/>
              </w:rPr>
            </w:pPr>
            <w:r w:rsidRPr="00C75F29">
              <w:rPr>
                <w:sz w:val="20"/>
              </w:rPr>
              <w:t>6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5E4D09" w14:textId="389B6202" w:rsidR="005A39A0" w:rsidRDefault="005A39A0" w:rsidP="007B61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Rolety zewn. wraz montażem  rozm.1,420 x 1,935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BE2B83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9800E0" w14:textId="4E5BA88A" w:rsidR="005A39A0" w:rsidRDefault="005A39A0" w:rsidP="007B61C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668BBD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0B7699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D1BA7A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CEBAD90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</w:tr>
      <w:tr w:rsidR="005A39A0" w14:paraId="05FC3713" w14:textId="77777777" w:rsidTr="00C75F29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46A0647" w14:textId="7F22CD58" w:rsidR="005A39A0" w:rsidRPr="00C75F29" w:rsidRDefault="005A39A0" w:rsidP="007B61CD">
            <w:pPr>
              <w:ind w:right="425"/>
              <w:rPr>
                <w:sz w:val="20"/>
              </w:rPr>
            </w:pPr>
            <w:r w:rsidRPr="00C75F29">
              <w:rPr>
                <w:sz w:val="20"/>
              </w:rPr>
              <w:t>7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7F8F03" w14:textId="4E18B900" w:rsidR="005A39A0" w:rsidRDefault="005A39A0" w:rsidP="007B61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Rolety zewn. wraz montażem  </w:t>
            </w:r>
            <w:proofErr w:type="spellStart"/>
            <w:r>
              <w:rPr>
                <w:sz w:val="18"/>
                <w:szCs w:val="18"/>
              </w:rPr>
              <w:t>rozm</w:t>
            </w:r>
            <w:proofErr w:type="spellEnd"/>
            <w:r>
              <w:rPr>
                <w:sz w:val="18"/>
                <w:szCs w:val="18"/>
              </w:rPr>
              <w:t>. 1,405 x 1,930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9E28ED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94E6D6" w14:textId="2D5D8735" w:rsidR="005A39A0" w:rsidRDefault="005A39A0" w:rsidP="007B61C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68784F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DC3D00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1CFBBA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F1B010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</w:tr>
      <w:tr w:rsidR="005A39A0" w14:paraId="6C326541" w14:textId="77777777" w:rsidTr="00C75F29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317CBC2" w14:textId="257E01A7" w:rsidR="005A39A0" w:rsidRPr="00C75F29" w:rsidRDefault="005A39A0" w:rsidP="007B61CD">
            <w:pPr>
              <w:ind w:right="425"/>
              <w:rPr>
                <w:sz w:val="20"/>
              </w:rPr>
            </w:pPr>
            <w:r w:rsidRPr="00C75F29">
              <w:rPr>
                <w:sz w:val="20"/>
              </w:rPr>
              <w:t>8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F0AA6C" w14:textId="620D0DF5" w:rsidR="005A39A0" w:rsidRDefault="005A39A0" w:rsidP="007B61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Rolety zewn. wraz montażem  </w:t>
            </w:r>
            <w:proofErr w:type="spellStart"/>
            <w:r>
              <w:rPr>
                <w:sz w:val="18"/>
                <w:szCs w:val="18"/>
              </w:rPr>
              <w:t>rozm</w:t>
            </w:r>
            <w:proofErr w:type="spellEnd"/>
            <w:r>
              <w:rPr>
                <w:sz w:val="18"/>
                <w:szCs w:val="18"/>
              </w:rPr>
              <w:t>. 1,395 x 1,930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C695A6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67E5CA" w14:textId="7818C442" w:rsidR="005A39A0" w:rsidRDefault="005A39A0" w:rsidP="007B61C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E730C1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4622B2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ADE48D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D25BF8D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</w:tr>
      <w:tr w:rsidR="005A39A0" w14:paraId="4B9EE2FB" w14:textId="77777777" w:rsidTr="00C75F29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9D189B8" w14:textId="6E123689" w:rsidR="005A39A0" w:rsidRPr="00C75F29" w:rsidRDefault="005A39A0" w:rsidP="007B61CD">
            <w:pPr>
              <w:ind w:right="425"/>
              <w:rPr>
                <w:sz w:val="20"/>
              </w:rPr>
            </w:pPr>
            <w:r w:rsidRPr="00C75F29">
              <w:rPr>
                <w:sz w:val="20"/>
              </w:rPr>
              <w:t>9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9D0F5E" w14:textId="7BBB1B8C" w:rsidR="005A39A0" w:rsidRDefault="005A39A0" w:rsidP="007B61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Rolety zewn. wraz montażem  </w:t>
            </w:r>
            <w:proofErr w:type="spellStart"/>
            <w:r>
              <w:rPr>
                <w:sz w:val="18"/>
                <w:szCs w:val="18"/>
              </w:rPr>
              <w:t>rozm</w:t>
            </w:r>
            <w:proofErr w:type="spellEnd"/>
            <w:r>
              <w:rPr>
                <w:sz w:val="18"/>
                <w:szCs w:val="18"/>
              </w:rPr>
              <w:t>. 1,415 x 1,930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63537B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86505A" w14:textId="692E072B" w:rsidR="005A39A0" w:rsidRDefault="005A39A0" w:rsidP="007B61C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6C56F26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45F891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5DC4DD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564B99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</w:tr>
      <w:tr w:rsidR="005A39A0" w14:paraId="55DCB1A1" w14:textId="77777777" w:rsidTr="00C75F29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91BCAB0" w14:textId="57EA7D9E" w:rsidR="005A39A0" w:rsidRPr="00C75F29" w:rsidRDefault="005A39A0" w:rsidP="007B61CD">
            <w:pPr>
              <w:ind w:right="425"/>
              <w:rPr>
                <w:sz w:val="20"/>
              </w:rPr>
            </w:pPr>
            <w:r w:rsidRPr="00C75F29">
              <w:rPr>
                <w:sz w:val="20"/>
              </w:rPr>
              <w:t>10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3BBD0B" w14:textId="3C495397" w:rsidR="005A39A0" w:rsidRDefault="005A39A0" w:rsidP="007B61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Rolety zewn. wraz montażem  </w:t>
            </w:r>
            <w:proofErr w:type="spellStart"/>
            <w:r>
              <w:rPr>
                <w:sz w:val="18"/>
                <w:szCs w:val="18"/>
              </w:rPr>
              <w:t>rozm</w:t>
            </w:r>
            <w:proofErr w:type="spellEnd"/>
            <w:r>
              <w:rPr>
                <w:sz w:val="18"/>
                <w:szCs w:val="18"/>
              </w:rPr>
              <w:t>.</w:t>
            </w:r>
            <w:r w:rsidR="00296D16">
              <w:rPr>
                <w:sz w:val="18"/>
                <w:szCs w:val="18"/>
              </w:rPr>
              <w:t xml:space="preserve"> 1,340 x 1,950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D0398C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3C6E94" w14:textId="25D5EBBE" w:rsidR="005A39A0" w:rsidRDefault="005A39A0" w:rsidP="007B61C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C6AD883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0114FF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8F5AC4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9A1320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</w:tr>
      <w:tr w:rsidR="005A39A0" w14:paraId="32263743" w14:textId="77777777" w:rsidTr="00C75F29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1CBA463" w14:textId="7B100067" w:rsidR="005A39A0" w:rsidRPr="00C75F29" w:rsidRDefault="005A39A0" w:rsidP="007B61CD">
            <w:pPr>
              <w:ind w:right="425"/>
              <w:rPr>
                <w:sz w:val="20"/>
              </w:rPr>
            </w:pPr>
            <w:r w:rsidRPr="00C75F29">
              <w:rPr>
                <w:sz w:val="20"/>
              </w:rPr>
              <w:t>11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6E1C2A" w14:textId="538D12FA" w:rsidR="005A39A0" w:rsidRDefault="00296D16" w:rsidP="007B61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Rolety zewn. wraz montażem  rozm.1,335 x 1,950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73B6BED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A82676" w14:textId="1AC199D0" w:rsidR="005A39A0" w:rsidRDefault="005A39A0" w:rsidP="007B61C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D83BA9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757E1D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73EF75" w14:textId="77777777" w:rsidR="005A39A0" w:rsidRDefault="005A39A0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8B63BEF" w14:textId="77777777" w:rsidR="005A39A0" w:rsidRDefault="005A39A0" w:rsidP="007B61CD">
            <w:pPr>
              <w:ind w:right="425"/>
              <w:rPr>
                <w:sz w:val="22"/>
              </w:rPr>
            </w:pPr>
          </w:p>
        </w:tc>
      </w:tr>
      <w:tr w:rsidR="00296D16" w14:paraId="154224AB" w14:textId="77777777" w:rsidTr="00C75F29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7C0B723" w14:textId="44ABB421" w:rsidR="00296D16" w:rsidRPr="00C75F29" w:rsidRDefault="00296D16" w:rsidP="007B61CD">
            <w:pPr>
              <w:ind w:right="425"/>
              <w:rPr>
                <w:sz w:val="20"/>
              </w:rPr>
            </w:pPr>
            <w:r w:rsidRPr="00C75F29">
              <w:rPr>
                <w:sz w:val="20"/>
              </w:rPr>
              <w:t>12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73E8E3C" w14:textId="0F099433" w:rsidR="00296D16" w:rsidRDefault="00296D16" w:rsidP="007B61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Rolety zewn. wraz montażem  </w:t>
            </w:r>
            <w:proofErr w:type="spellStart"/>
            <w:r>
              <w:rPr>
                <w:sz w:val="18"/>
                <w:szCs w:val="18"/>
              </w:rPr>
              <w:t>rozm</w:t>
            </w:r>
            <w:proofErr w:type="spellEnd"/>
            <w:r>
              <w:rPr>
                <w:sz w:val="18"/>
                <w:szCs w:val="18"/>
              </w:rPr>
              <w:t>. 1,325 x 1,945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E36971" w14:textId="77777777" w:rsidR="00296D16" w:rsidRDefault="00296D16" w:rsidP="007B61C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50DF22" w14:textId="0D4AE2A9" w:rsidR="00296D16" w:rsidRDefault="00296D16" w:rsidP="007B61C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98CCEFA" w14:textId="77777777" w:rsidR="00296D16" w:rsidRDefault="00296D16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ED2C6F" w14:textId="77777777" w:rsidR="00296D16" w:rsidRDefault="00296D16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CE491B" w14:textId="77777777" w:rsidR="00296D16" w:rsidRDefault="00296D16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D78626" w14:textId="77777777" w:rsidR="00296D16" w:rsidRDefault="00296D16" w:rsidP="007B61CD">
            <w:pPr>
              <w:ind w:right="425"/>
              <w:rPr>
                <w:sz w:val="22"/>
              </w:rPr>
            </w:pPr>
          </w:p>
        </w:tc>
      </w:tr>
      <w:tr w:rsidR="00296D16" w14:paraId="47E7B141" w14:textId="77777777" w:rsidTr="00C75F29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1DCD21" w14:textId="5A1820EF" w:rsidR="00296D16" w:rsidRPr="00C75F29" w:rsidRDefault="00296D16" w:rsidP="007B61CD">
            <w:pPr>
              <w:ind w:right="425"/>
              <w:rPr>
                <w:sz w:val="20"/>
              </w:rPr>
            </w:pPr>
            <w:r w:rsidRPr="00C75F29">
              <w:rPr>
                <w:sz w:val="20"/>
              </w:rPr>
              <w:t>13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34CB" w14:textId="794954E6" w:rsidR="00296D16" w:rsidRDefault="00296D16" w:rsidP="007B61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Rolety zewn. wraz montażem  </w:t>
            </w:r>
            <w:proofErr w:type="spellStart"/>
            <w:r>
              <w:rPr>
                <w:sz w:val="18"/>
                <w:szCs w:val="18"/>
              </w:rPr>
              <w:t>rozm</w:t>
            </w:r>
            <w:proofErr w:type="spellEnd"/>
            <w:r>
              <w:rPr>
                <w:sz w:val="18"/>
                <w:szCs w:val="18"/>
              </w:rPr>
              <w:t>. 1,335 x 1,950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265E" w14:textId="77777777" w:rsidR="00296D16" w:rsidRDefault="00296D16" w:rsidP="007B61C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96BA" w14:textId="0CE61E7A" w:rsidR="00296D16" w:rsidRDefault="00296D16" w:rsidP="007B61C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285A" w14:textId="77777777" w:rsidR="00296D16" w:rsidRDefault="00296D16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C2CF" w14:textId="77777777" w:rsidR="00296D16" w:rsidRDefault="00296D16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6F4B" w14:textId="77777777" w:rsidR="00296D16" w:rsidRDefault="00296D16" w:rsidP="007B61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5FE5" w14:textId="77777777" w:rsidR="00296D16" w:rsidRDefault="00296D16" w:rsidP="007B61CD">
            <w:pPr>
              <w:ind w:right="425"/>
              <w:rPr>
                <w:sz w:val="22"/>
              </w:rPr>
            </w:pPr>
          </w:p>
        </w:tc>
      </w:tr>
    </w:tbl>
    <w:p w14:paraId="46C75598" w14:textId="682B9191" w:rsidR="005A39A0" w:rsidRDefault="005A39A0" w:rsidP="00486234">
      <w:pPr>
        <w:pStyle w:val="Tekstpodstawowy"/>
        <w:spacing w:line="240" w:lineRule="auto"/>
        <w:rPr>
          <w:sz w:val="22"/>
          <w:szCs w:val="22"/>
        </w:rPr>
      </w:pPr>
    </w:p>
    <w:p w14:paraId="74A3B995" w14:textId="7E350F4A" w:rsidR="00742DE5" w:rsidRPr="00373202" w:rsidRDefault="00486234" w:rsidP="00742DE5">
      <w:pPr>
        <w:widowControl w:val="0"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Termin realizacji </w:t>
      </w:r>
      <w:r w:rsidR="00761B4E">
        <w:rPr>
          <w:b/>
          <w:sz w:val="22"/>
          <w:szCs w:val="22"/>
        </w:rPr>
        <w:t>zamówienia</w:t>
      </w:r>
      <w:r>
        <w:rPr>
          <w:b/>
          <w:sz w:val="22"/>
          <w:szCs w:val="22"/>
        </w:rPr>
        <w:t xml:space="preserve">: </w:t>
      </w:r>
      <w:r w:rsidR="005A39A0">
        <w:t>15 dni od daty zawarcia umowy</w:t>
      </w:r>
    </w:p>
    <w:p w14:paraId="0A7B848E" w14:textId="4FB63A27" w:rsidR="00742DE5" w:rsidRPr="006C67A2" w:rsidRDefault="00742DE5" w:rsidP="00742DE5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 xml:space="preserve">Okres </w:t>
      </w:r>
      <w:r w:rsidR="005A39A0">
        <w:rPr>
          <w:b/>
        </w:rPr>
        <w:t xml:space="preserve">gwarancji: </w:t>
      </w:r>
      <w:r w:rsidR="005A39A0" w:rsidRPr="005A39A0">
        <w:t>………</w:t>
      </w:r>
      <w:r w:rsidR="005A39A0">
        <w:t>….</w:t>
      </w:r>
      <w:r w:rsidR="005A39A0" w:rsidRPr="005A39A0">
        <w:t xml:space="preserve"> m-</w:t>
      </w:r>
      <w:proofErr w:type="spellStart"/>
      <w:r w:rsidR="005A39A0" w:rsidRPr="005A39A0">
        <w:t>cy</w:t>
      </w:r>
      <w:proofErr w:type="spellEnd"/>
      <w:r w:rsidR="005A39A0">
        <w:t xml:space="preserve"> </w:t>
      </w:r>
      <w:r w:rsidR="005A39A0" w:rsidRPr="00EA5C45">
        <w:rPr>
          <w:rFonts w:cstheme="minorHAnsi"/>
          <w:b/>
          <w:color w:val="FF0000"/>
        </w:rPr>
        <w:t>/kryterium oceny ofert/.</w:t>
      </w:r>
    </w:p>
    <w:p w14:paraId="2C2DF2CC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79C84CBB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3F0C8F31" w14:textId="2099ABFA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6562E96" w14:textId="77777777" w:rsidR="00486234" w:rsidRDefault="00486234" w:rsidP="0048623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34625AF" w14:textId="77777777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520615A" w14:textId="381A9074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1A54BA">
        <w:rPr>
          <w:color w:val="000000"/>
          <w:sz w:val="22"/>
          <w:szCs w:val="22"/>
          <w:lang w:eastAsia="ar-SA"/>
        </w:rPr>
        <w:br/>
      </w:r>
      <w:r>
        <w:rPr>
          <w:color w:val="000000"/>
          <w:sz w:val="22"/>
          <w:szCs w:val="22"/>
          <w:lang w:eastAsia="ar-SA"/>
        </w:rPr>
        <w:t>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72B67D4" w14:textId="63EFE148" w:rsidR="001A54BA" w:rsidRPr="001A54BA" w:rsidRDefault="001A54BA" w:rsidP="004862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FF0000"/>
          <w:sz w:val="22"/>
          <w:szCs w:val="22"/>
        </w:rPr>
      </w:pPr>
      <w:r w:rsidRPr="001A54BA">
        <w:rPr>
          <w:b/>
          <w:color w:val="FF0000"/>
          <w:sz w:val="22"/>
          <w:szCs w:val="22"/>
        </w:rPr>
        <w:t xml:space="preserve">Oświadczamy, że rolety (tkanina) wykonane </w:t>
      </w:r>
      <w:r>
        <w:rPr>
          <w:b/>
          <w:color w:val="FF0000"/>
          <w:sz w:val="22"/>
          <w:szCs w:val="22"/>
        </w:rPr>
        <w:t xml:space="preserve">są </w:t>
      </w:r>
      <w:r w:rsidRPr="001A54BA">
        <w:rPr>
          <w:b/>
          <w:color w:val="FF0000"/>
          <w:sz w:val="22"/>
          <w:szCs w:val="22"/>
        </w:rPr>
        <w:t xml:space="preserve">wg obligatoryjnej normy PN-EN ISO 6940:2005 lub równoważnej oraz PN–EN ISO 6941:2005 lub równoważnej </w:t>
      </w:r>
      <w:r w:rsidR="005877DA">
        <w:rPr>
          <w:b/>
          <w:color w:val="FF0000"/>
          <w:sz w:val="22"/>
          <w:szCs w:val="22"/>
        </w:rPr>
        <w:t>tj. ………………………</w:t>
      </w:r>
      <w:bookmarkStart w:id="0" w:name="_GoBack"/>
      <w:bookmarkEnd w:id="0"/>
      <w:r w:rsidRPr="001A54BA">
        <w:rPr>
          <w:b/>
          <w:color w:val="FF0000"/>
          <w:sz w:val="22"/>
          <w:szCs w:val="22"/>
        </w:rPr>
        <w:t>spełniają warunki materiału nie łatwo zapalnego.</w:t>
      </w:r>
    </w:p>
    <w:p w14:paraId="464364B4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7B3146" w14:textId="54390473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 w:rsidR="00742DE5">
        <w:rPr>
          <w:i/>
          <w:sz w:val="22"/>
          <w:szCs w:val="22"/>
        </w:rPr>
        <w:br/>
      </w:r>
      <w:r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1E02C6" w14:textId="77777777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5D568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486234" w14:paraId="13C74584" w14:textId="77777777" w:rsidTr="00742DE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E1300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BAE41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318E9DA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01BCC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86234" w14:paraId="3529D330" w14:textId="77777777" w:rsidTr="00742D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29BB6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C8F3F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066F0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86234" w14:paraId="555A4843" w14:textId="77777777" w:rsidTr="00742D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7B5A7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079A4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78EB3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3930703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80BB4F" w14:textId="77777777" w:rsidR="00486234" w:rsidRDefault="00486234" w:rsidP="0048623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79E8888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7E8CA83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8ADB5DE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B26DAE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A937F9" w14:textId="77777777" w:rsidR="00486234" w:rsidRDefault="00486234" w:rsidP="0048623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2D513B0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6124A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C8BD3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10B66F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C33A208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3DBE159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61085E" w14:textId="77777777" w:rsidR="00486234" w:rsidRDefault="00486234" w:rsidP="00486234">
      <w:pPr>
        <w:ind w:left="1440"/>
        <w:jc w:val="both"/>
        <w:rPr>
          <w:sz w:val="22"/>
          <w:szCs w:val="22"/>
        </w:rPr>
      </w:pPr>
    </w:p>
    <w:p w14:paraId="068AF3DD" w14:textId="1BAFEFBF" w:rsidR="00486234" w:rsidRPr="00761B4E" w:rsidRDefault="00486234" w:rsidP="00486234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</w:rPr>
      </w:pP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Oferta powinna być sporządzona w języku polskim, z zachowaniem postaci elektronicznej </w:t>
      </w:r>
      <w:r w:rsidR="00761B4E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i podpisana kwalifikowanym podpisem elektronicznym, podpisem zaufanym lub </w:t>
      </w:r>
      <w:r w:rsidR="00742DE5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>podpisem osobistym.</w:t>
      </w:r>
    </w:p>
    <w:p w14:paraId="1BBA267A" w14:textId="77777777" w:rsidR="00486234" w:rsidRDefault="00486234" w:rsidP="00486234">
      <w:pPr>
        <w:widowControl w:val="0"/>
        <w:ind w:right="1"/>
        <w:rPr>
          <w:sz w:val="22"/>
          <w:szCs w:val="22"/>
        </w:rPr>
      </w:pPr>
    </w:p>
    <w:p w14:paraId="4F62CAD8" w14:textId="77777777" w:rsidR="00486234" w:rsidRDefault="00486234" w:rsidP="00486234"/>
    <w:p w14:paraId="449BA83E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F57026">
      <w:footerReference w:type="default" r:id="rId8"/>
      <w:pgSz w:w="11906" w:h="16838"/>
      <w:pgMar w:top="709" w:right="707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1CF468" w14:textId="77777777" w:rsidR="006A61DE" w:rsidRDefault="006A61DE">
      <w:r>
        <w:separator/>
      </w:r>
    </w:p>
  </w:endnote>
  <w:endnote w:type="continuationSeparator" w:id="0">
    <w:p w14:paraId="4AFA1C95" w14:textId="77777777" w:rsidR="006A61DE" w:rsidRDefault="006A6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787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A87B1" w14:textId="77777777" w:rsidR="006A61DE" w:rsidRDefault="006A61DE">
      <w:r>
        <w:separator/>
      </w:r>
    </w:p>
  </w:footnote>
  <w:footnote w:type="continuationSeparator" w:id="0">
    <w:p w14:paraId="62A36AC1" w14:textId="77777777" w:rsidR="006A61DE" w:rsidRDefault="006A6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A333C"/>
    <w:multiLevelType w:val="hybridMultilevel"/>
    <w:tmpl w:val="79007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22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2036"/>
    <w:rsid w:val="001801DD"/>
    <w:rsid w:val="00197F77"/>
    <w:rsid w:val="001A54BA"/>
    <w:rsid w:val="001D4612"/>
    <w:rsid w:val="00207E98"/>
    <w:rsid w:val="002723B0"/>
    <w:rsid w:val="00296D16"/>
    <w:rsid w:val="00315A4A"/>
    <w:rsid w:val="00344E79"/>
    <w:rsid w:val="004203D0"/>
    <w:rsid w:val="004216AF"/>
    <w:rsid w:val="00486234"/>
    <w:rsid w:val="004B7300"/>
    <w:rsid w:val="004C6753"/>
    <w:rsid w:val="005877DA"/>
    <w:rsid w:val="00595C87"/>
    <w:rsid w:val="005A39A0"/>
    <w:rsid w:val="005D2C65"/>
    <w:rsid w:val="005E6D94"/>
    <w:rsid w:val="0063384F"/>
    <w:rsid w:val="00643C6F"/>
    <w:rsid w:val="00646202"/>
    <w:rsid w:val="0065290F"/>
    <w:rsid w:val="006815F6"/>
    <w:rsid w:val="006A61DE"/>
    <w:rsid w:val="00742DE5"/>
    <w:rsid w:val="00761B4E"/>
    <w:rsid w:val="007748F0"/>
    <w:rsid w:val="007960A4"/>
    <w:rsid w:val="007A4321"/>
    <w:rsid w:val="00833933"/>
    <w:rsid w:val="00853083"/>
    <w:rsid w:val="008B2F0C"/>
    <w:rsid w:val="008B4928"/>
    <w:rsid w:val="008D2AB8"/>
    <w:rsid w:val="008F1C66"/>
    <w:rsid w:val="00960225"/>
    <w:rsid w:val="00970FE4"/>
    <w:rsid w:val="00A0022B"/>
    <w:rsid w:val="00A346FE"/>
    <w:rsid w:val="00A47B4D"/>
    <w:rsid w:val="00A83018"/>
    <w:rsid w:val="00B46ECC"/>
    <w:rsid w:val="00B774DC"/>
    <w:rsid w:val="00C16D6C"/>
    <w:rsid w:val="00C75F29"/>
    <w:rsid w:val="00C969A6"/>
    <w:rsid w:val="00CA7D36"/>
    <w:rsid w:val="00D00CE1"/>
    <w:rsid w:val="00D1633F"/>
    <w:rsid w:val="00D24208"/>
    <w:rsid w:val="00D60C38"/>
    <w:rsid w:val="00D66893"/>
    <w:rsid w:val="00D90ACB"/>
    <w:rsid w:val="00DC1500"/>
    <w:rsid w:val="00DF16CE"/>
    <w:rsid w:val="00E44371"/>
    <w:rsid w:val="00E61933"/>
    <w:rsid w:val="00E6299A"/>
    <w:rsid w:val="00E949B0"/>
    <w:rsid w:val="00EC0BEA"/>
    <w:rsid w:val="00F00591"/>
    <w:rsid w:val="00F254D7"/>
    <w:rsid w:val="00F51688"/>
    <w:rsid w:val="00F53146"/>
    <w:rsid w:val="00F5702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8BEEAF3"/>
  <w15:chartTrackingRefBased/>
  <w15:docId w15:val="{DE33684F-B868-4143-99A7-60E3ED1F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uiPriority w:val="34"/>
    <w:qFormat/>
    <w:rsid w:val="00742D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uiPriority w:val="34"/>
    <w:qFormat/>
    <w:locked/>
    <w:rsid w:val="00742DE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1A102-747C-4B29-9771-52E8038A2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653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7</cp:revision>
  <cp:lastPrinted>1899-12-31T23:00:00Z</cp:lastPrinted>
  <dcterms:created xsi:type="dcterms:W3CDTF">2023-05-10T08:11:00Z</dcterms:created>
  <dcterms:modified xsi:type="dcterms:W3CDTF">2023-05-12T07:45:00Z</dcterms:modified>
</cp:coreProperties>
</file>