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A8EED" w14:textId="60E0761B" w:rsidR="00E06C75" w:rsidRDefault="00E06C75" w:rsidP="00E06C7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7F0564">
        <w:rPr>
          <w:b/>
          <w:sz w:val="24"/>
          <w:szCs w:val="24"/>
        </w:rPr>
        <w:t>5</w:t>
      </w:r>
    </w:p>
    <w:p w14:paraId="11F9C3E9" w14:textId="77777777"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5DD82C2" w14:textId="77777777"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35DAD52" w14:textId="273B5B64" w:rsidR="00E06C75" w:rsidRDefault="00623472" w:rsidP="00FC3297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7DBFF8" wp14:editId="4657894E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B42AF" w14:textId="77777777" w:rsidR="00E06C75" w:rsidRDefault="00E06C75" w:rsidP="00E06C7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7DBF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331B42AF" w14:textId="77777777" w:rsidR="00E06C75" w:rsidRDefault="00E06C75" w:rsidP="00E06C7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BCEC21C" w14:textId="77777777"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05F9832B" w14:textId="77777777"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029B7AD" w14:textId="77777777" w:rsidR="00E06C75" w:rsidRDefault="00E06C75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6B784462" w14:textId="77777777" w:rsidR="00E06C75" w:rsidRDefault="00E06C75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91DBC66" w14:textId="7B926598" w:rsidR="00E06C75" w:rsidRPr="00FC3297" w:rsidRDefault="00E06C75" w:rsidP="00FC3297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C3297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>na:</w:t>
      </w:r>
      <w:r w:rsidR="00FC3297">
        <w:rPr>
          <w:color w:val="000000"/>
          <w:sz w:val="24"/>
          <w:szCs w:val="24"/>
        </w:rPr>
        <w:t xml:space="preserve"> </w:t>
      </w:r>
      <w:r w:rsidR="007E29FD" w:rsidRPr="007E29FD">
        <w:rPr>
          <w:b/>
          <w:sz w:val="22"/>
          <w:szCs w:val="22"/>
        </w:rPr>
        <w:t>Rozliczenie i przekazanie na stan majątkowy AGH w Krakowie inwestycji pn.: Przystosowanie paw. D-13 do aktualnych przepisów ppoż. dla ST - KC-zp.272-250/23</w:t>
      </w:r>
      <w:bookmarkStart w:id="0" w:name="_GoBack"/>
      <w:bookmarkEnd w:id="0"/>
      <w:r>
        <w:rPr>
          <w:b/>
          <w:sz w:val="24"/>
          <w:szCs w:val="24"/>
        </w:rPr>
        <w:t>,</w:t>
      </w:r>
      <w:r w:rsidR="00FC3297">
        <w:rPr>
          <w:b/>
          <w:sz w:val="24"/>
          <w:szCs w:val="24"/>
        </w:rPr>
        <w:t xml:space="preserve"> </w:t>
      </w:r>
      <w:r w:rsidRPr="004F2B0B">
        <w:rPr>
          <w:sz w:val="24"/>
          <w:szCs w:val="24"/>
        </w:rPr>
        <w:t>oświadczamy, że w ciągu ostatnich 3 lat  przed upływem terminu składania ofert zrealizowaliśmy następujące zamówienia</w:t>
      </w:r>
      <w:r>
        <w:rPr>
          <w:sz w:val="24"/>
          <w:szCs w:val="24"/>
        </w:rPr>
        <w:t>:</w:t>
      </w:r>
    </w:p>
    <w:tbl>
      <w:tblPr>
        <w:tblW w:w="961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620"/>
        <w:gridCol w:w="1276"/>
        <w:gridCol w:w="1674"/>
        <w:gridCol w:w="2409"/>
      </w:tblGrid>
      <w:tr w:rsidR="00E06C75" w14:paraId="659466C5" w14:textId="77777777" w:rsidTr="00FC3297">
        <w:trPr>
          <w:cantSplit/>
          <w:trHeight w:val="782"/>
        </w:trPr>
        <w:tc>
          <w:tcPr>
            <w:tcW w:w="633" w:type="dxa"/>
            <w:vAlign w:val="center"/>
          </w:tcPr>
          <w:p w14:paraId="24D157BE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620" w:type="dxa"/>
            <w:vAlign w:val="center"/>
          </w:tcPr>
          <w:p w14:paraId="0E1FE0D4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800DF75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674" w:type="dxa"/>
            <w:vAlign w:val="center"/>
          </w:tcPr>
          <w:p w14:paraId="54897F6B" w14:textId="6FF250E0" w:rsidR="00E06C75" w:rsidRDefault="00623472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Łączna wartość salda do rozliczenia</w:t>
            </w:r>
            <w:r w:rsidR="00E06C75">
              <w:rPr>
                <w:b/>
              </w:rPr>
              <w:t xml:space="preserve"> [PLN]</w:t>
            </w:r>
          </w:p>
        </w:tc>
        <w:tc>
          <w:tcPr>
            <w:tcW w:w="2409" w:type="dxa"/>
          </w:tcPr>
          <w:p w14:paraId="39EA05B6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1E9E8CA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06C75" w14:paraId="5552CBD4" w14:textId="77777777" w:rsidTr="00FC3297">
        <w:trPr>
          <w:cantSplit/>
          <w:trHeight w:hRule="exact" w:val="281"/>
        </w:trPr>
        <w:tc>
          <w:tcPr>
            <w:tcW w:w="633" w:type="dxa"/>
            <w:vAlign w:val="center"/>
          </w:tcPr>
          <w:p w14:paraId="0937882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620" w:type="dxa"/>
            <w:vAlign w:val="center"/>
          </w:tcPr>
          <w:p w14:paraId="326F324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6EE8E67F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674" w:type="dxa"/>
            <w:vAlign w:val="center"/>
          </w:tcPr>
          <w:p w14:paraId="77DF7704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14:paraId="52E5CF6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06C75" w14:paraId="6414193B" w14:textId="77777777" w:rsidTr="00FC3297">
        <w:trPr>
          <w:cantSplit/>
          <w:trHeight w:val="921"/>
        </w:trPr>
        <w:tc>
          <w:tcPr>
            <w:tcW w:w="633" w:type="dxa"/>
          </w:tcPr>
          <w:p w14:paraId="6462784D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20" w:type="dxa"/>
          </w:tcPr>
          <w:p w14:paraId="604FDA0C" w14:textId="26054AF9" w:rsidR="00FC3297" w:rsidRDefault="00FC3297" w:rsidP="00FC3297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8D37E0">
              <w:rPr>
                <w:rFonts w:ascii="Times New Roman" w:hAnsi="Times New Roman" w:cs="Times New Roman"/>
                <w:lang w:eastAsia="zh-CN"/>
              </w:rPr>
              <w:t xml:space="preserve">1.Usługa polegająca </w:t>
            </w:r>
            <w:r w:rsidR="008C370E" w:rsidRPr="008D37E0">
              <w:rPr>
                <w:rFonts w:ascii="Times New Roman" w:hAnsi="Times New Roman" w:cs="Times New Roman"/>
                <w:lang w:eastAsia="zh-CN"/>
              </w:rPr>
              <w:t xml:space="preserve">na rozliczeniu </w:t>
            </w:r>
            <w:r w:rsidR="00623472" w:rsidRPr="008D37E0">
              <w:rPr>
                <w:rFonts w:ascii="Times New Roman" w:hAnsi="Times New Roman" w:cs="Times New Roman"/>
                <w:lang w:eastAsia="zh-CN"/>
              </w:rPr>
              <w:br/>
            </w:r>
            <w:r w:rsidR="008C370E" w:rsidRPr="008D37E0">
              <w:rPr>
                <w:rFonts w:ascii="Times New Roman" w:hAnsi="Times New Roman" w:cs="Times New Roman"/>
                <w:lang w:eastAsia="zh-CN"/>
              </w:rPr>
              <w:t>i przekazaniu na stan majątkowy inwestycji lub modernizacji</w:t>
            </w:r>
            <w:r w:rsidR="00623472" w:rsidRPr="008D37E0">
              <w:rPr>
                <w:rFonts w:ascii="Times New Roman" w:hAnsi="Times New Roman" w:cs="Times New Roman"/>
                <w:lang w:eastAsia="zh-CN"/>
              </w:rPr>
              <w:t>*</w:t>
            </w:r>
            <w:r w:rsidR="008C370E" w:rsidRPr="008D37E0">
              <w:rPr>
                <w:rFonts w:ascii="Times New Roman" w:hAnsi="Times New Roman" w:cs="Times New Roman"/>
                <w:lang w:eastAsia="zh-CN"/>
              </w:rPr>
              <w:t xml:space="preserve"> </w:t>
            </w:r>
          </w:p>
          <w:p w14:paraId="341A0A33" w14:textId="77777777" w:rsidR="008D37E0" w:rsidRPr="008D37E0" w:rsidRDefault="008D37E0" w:rsidP="00FC3297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iCs/>
              </w:rPr>
            </w:pPr>
          </w:p>
          <w:p w14:paraId="30AE1E94" w14:textId="2BF522D3" w:rsidR="00E06C75" w:rsidRPr="008D37E0" w:rsidRDefault="008D37E0" w:rsidP="00FC3297">
            <w:pPr>
              <w:tabs>
                <w:tab w:val="left" w:pos="0"/>
              </w:tabs>
              <w:jc w:val="both"/>
              <w:rPr>
                <w:color w:val="000000"/>
                <w:sz w:val="24"/>
                <w:szCs w:val="24"/>
              </w:rPr>
            </w:pPr>
            <w:r w:rsidRPr="008D37E0">
              <w:rPr>
                <w:color w:val="000000"/>
                <w:sz w:val="24"/>
                <w:szCs w:val="24"/>
              </w:rPr>
              <w:t>Nazwa/tytuł inwestycji:……………..</w:t>
            </w:r>
          </w:p>
        </w:tc>
        <w:tc>
          <w:tcPr>
            <w:tcW w:w="1276" w:type="dxa"/>
          </w:tcPr>
          <w:p w14:paraId="22D7F03B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74" w:type="dxa"/>
          </w:tcPr>
          <w:p w14:paraId="5127C074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D0F04BE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4435EEB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C3297" w14:paraId="21439052" w14:textId="77777777" w:rsidTr="00FC3297">
        <w:trPr>
          <w:cantSplit/>
          <w:trHeight w:val="921"/>
        </w:trPr>
        <w:tc>
          <w:tcPr>
            <w:tcW w:w="633" w:type="dxa"/>
          </w:tcPr>
          <w:p w14:paraId="7F367FFD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20" w:type="dxa"/>
          </w:tcPr>
          <w:p w14:paraId="7297E286" w14:textId="660614E6" w:rsidR="00623472" w:rsidRDefault="00623472" w:rsidP="00623472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8D37E0">
              <w:rPr>
                <w:rFonts w:ascii="Times New Roman" w:hAnsi="Times New Roman" w:cs="Times New Roman"/>
                <w:lang w:eastAsia="zh-CN"/>
              </w:rPr>
              <w:t xml:space="preserve">2.Usługa polegająca na rozliczeniu </w:t>
            </w:r>
            <w:r w:rsidRPr="008D37E0">
              <w:rPr>
                <w:rFonts w:ascii="Times New Roman" w:hAnsi="Times New Roman" w:cs="Times New Roman"/>
                <w:lang w:eastAsia="zh-CN"/>
              </w:rPr>
              <w:br/>
              <w:t xml:space="preserve">i przekazaniu na stan majątkowy inwestycji lub modernizacji* </w:t>
            </w:r>
          </w:p>
          <w:p w14:paraId="125CBB9C" w14:textId="77777777" w:rsidR="008D37E0" w:rsidRPr="008D37E0" w:rsidRDefault="008D37E0" w:rsidP="00623472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iCs/>
              </w:rPr>
            </w:pPr>
          </w:p>
          <w:p w14:paraId="68D91368" w14:textId="75A0F608" w:rsidR="00FC3297" w:rsidRPr="008D37E0" w:rsidRDefault="008D37E0" w:rsidP="00730A50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8D37E0">
              <w:rPr>
                <w:rFonts w:ascii="Times New Roman" w:hAnsi="Times New Roman" w:cs="Times New Roman"/>
                <w:color w:val="000000"/>
              </w:rPr>
              <w:t>Nazwa/tytuł inwestycji:……………..</w:t>
            </w:r>
          </w:p>
        </w:tc>
        <w:tc>
          <w:tcPr>
            <w:tcW w:w="1276" w:type="dxa"/>
          </w:tcPr>
          <w:p w14:paraId="6ACA66CD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74" w:type="dxa"/>
          </w:tcPr>
          <w:p w14:paraId="71D6C77F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57B04B3F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7F16DFA3" w14:textId="77777777" w:rsidR="00E06C75" w:rsidRPr="00780F3F" w:rsidRDefault="00E06C75" w:rsidP="00E06C75">
      <w:pPr>
        <w:spacing w:line="360" w:lineRule="auto"/>
        <w:jc w:val="both"/>
        <w:rPr>
          <w:b/>
        </w:rPr>
      </w:pPr>
      <w:r w:rsidRPr="00780F3F">
        <w:rPr>
          <w:b/>
        </w:rPr>
        <w:t>W załączeniu dokumenty potwierdzające należyte wykonanie usług wyszczególnionych w wykazie</w:t>
      </w:r>
    </w:p>
    <w:p w14:paraId="2B8E5B4A" w14:textId="527478DF" w:rsidR="00E06C75" w:rsidRDefault="00623472" w:rsidP="00E06C75">
      <w:pPr>
        <w:spacing w:line="360" w:lineRule="auto"/>
        <w:jc w:val="both"/>
      </w:pPr>
      <w:r>
        <w:t>*wskazać właściwe</w:t>
      </w:r>
    </w:p>
    <w:p w14:paraId="596CD656" w14:textId="77777777" w:rsidR="00DB3465" w:rsidRPr="00FC3297" w:rsidRDefault="00DB3465" w:rsidP="00DB346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/>
          <w:bCs/>
          <w:iCs/>
          <w:color w:val="FF0000"/>
        </w:rPr>
      </w:pPr>
      <w:r w:rsidRPr="00FC3297">
        <w:rPr>
          <w:b/>
          <w:bCs/>
          <w:iCs/>
          <w:color w:val="FF0000"/>
        </w:rPr>
        <w:t>Dokument należy sporządzić w postaci elektronicznej i podpisać kwalifikowanym</w:t>
      </w:r>
    </w:p>
    <w:p w14:paraId="3F678CEA" w14:textId="4976495D" w:rsidR="00DB3465" w:rsidRPr="00FC3297" w:rsidRDefault="00DB3465" w:rsidP="00DB346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/>
          <w:highlight w:val="yellow"/>
        </w:rPr>
      </w:pPr>
      <w:r w:rsidRPr="00FC3297">
        <w:rPr>
          <w:b/>
          <w:bCs/>
          <w:iCs/>
          <w:color w:val="FF0000"/>
        </w:rPr>
        <w:t xml:space="preserve">podpisem elektronicznym lub podpisem zaufanym lub </w:t>
      </w:r>
      <w:r w:rsidR="00FC3297" w:rsidRPr="00FC3297">
        <w:rPr>
          <w:b/>
          <w:bCs/>
          <w:iCs/>
          <w:color w:val="FF0000"/>
        </w:rPr>
        <w:t xml:space="preserve">elektronicznym </w:t>
      </w:r>
      <w:r w:rsidRPr="00FC3297">
        <w:rPr>
          <w:b/>
          <w:bCs/>
          <w:iCs/>
          <w:color w:val="FF0000"/>
        </w:rPr>
        <w:t>podpisem osobistym.</w:t>
      </w:r>
    </w:p>
    <w:p w14:paraId="2EF10A97" w14:textId="77777777" w:rsidR="00E06C75" w:rsidRDefault="00E06C75" w:rsidP="00E06C75"/>
    <w:p w14:paraId="70301666" w14:textId="77777777" w:rsidR="00E06C75" w:rsidRPr="00C254C7" w:rsidRDefault="00E06C75" w:rsidP="00E06C75">
      <w:pPr>
        <w:pStyle w:val="Zwykytekst"/>
      </w:pPr>
    </w:p>
    <w:p w14:paraId="7FD83532" w14:textId="77777777" w:rsidR="00F213FB" w:rsidRPr="00E06C75" w:rsidRDefault="00F213FB" w:rsidP="00E06C75"/>
    <w:sectPr w:rsidR="00F213FB" w:rsidRPr="00E06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E4372" w14:textId="77777777" w:rsidR="00053CAE" w:rsidRDefault="00053CAE">
      <w:r>
        <w:separator/>
      </w:r>
    </w:p>
  </w:endnote>
  <w:endnote w:type="continuationSeparator" w:id="0">
    <w:p w14:paraId="0EC329D5" w14:textId="77777777" w:rsidR="00053CAE" w:rsidRDefault="0005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31D984" w14:textId="77777777" w:rsidR="00053CAE" w:rsidRDefault="00053CAE">
      <w:r>
        <w:separator/>
      </w:r>
    </w:p>
  </w:footnote>
  <w:footnote w:type="continuationSeparator" w:id="0">
    <w:p w14:paraId="66B7EFCB" w14:textId="77777777" w:rsidR="00053CAE" w:rsidRDefault="00053CAE">
      <w:r>
        <w:continuationSeparator/>
      </w:r>
    </w:p>
  </w:footnote>
  <w:footnote w:id="1">
    <w:p w14:paraId="1A457EDC" w14:textId="1FB82BA4" w:rsidR="00E06C75" w:rsidRDefault="00E06C75" w:rsidP="00E06C7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</w:t>
      </w:r>
      <w:r w:rsidR="00FC3297">
        <w:rPr>
          <w:b/>
          <w:u w:val="single"/>
        </w:rPr>
        <w:t>.2</w:t>
      </w:r>
      <w:r>
        <w:rPr>
          <w:b/>
          <w:u w:val="single"/>
        </w:rPr>
        <w:t>.4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C1"/>
    <w:rsid w:val="00053CAE"/>
    <w:rsid w:val="00082E0F"/>
    <w:rsid w:val="00210E8E"/>
    <w:rsid w:val="00276C10"/>
    <w:rsid w:val="0046009A"/>
    <w:rsid w:val="00623472"/>
    <w:rsid w:val="00702A72"/>
    <w:rsid w:val="00730A50"/>
    <w:rsid w:val="007B45C1"/>
    <w:rsid w:val="007E29FD"/>
    <w:rsid w:val="007E67AA"/>
    <w:rsid w:val="007F0564"/>
    <w:rsid w:val="008975B9"/>
    <w:rsid w:val="008C370E"/>
    <w:rsid w:val="008D37E0"/>
    <w:rsid w:val="00A20F74"/>
    <w:rsid w:val="00B05556"/>
    <w:rsid w:val="00BF3EDF"/>
    <w:rsid w:val="00C049BA"/>
    <w:rsid w:val="00C254C7"/>
    <w:rsid w:val="00C34B2E"/>
    <w:rsid w:val="00D0276B"/>
    <w:rsid w:val="00D11BC3"/>
    <w:rsid w:val="00D14D52"/>
    <w:rsid w:val="00D92A9B"/>
    <w:rsid w:val="00DB3465"/>
    <w:rsid w:val="00DD5BF2"/>
    <w:rsid w:val="00E06C75"/>
    <w:rsid w:val="00E63402"/>
    <w:rsid w:val="00F213FB"/>
    <w:rsid w:val="00F3262F"/>
    <w:rsid w:val="00F8605B"/>
    <w:rsid w:val="00FC3297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E059FC"/>
  <w15:chartTrackingRefBased/>
  <w15:docId w15:val="{12FA1A12-DC24-4696-8D8B-982A3357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6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4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40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6C7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6C75"/>
  </w:style>
  <w:style w:type="character" w:styleId="Odwoanieprzypisudolnego">
    <w:name w:val="footnote reference"/>
    <w:uiPriority w:val="99"/>
    <w:semiHidden/>
    <w:unhideWhenUsed/>
    <w:rsid w:val="00E06C75"/>
    <w:rPr>
      <w:vertAlign w:val="superscript"/>
    </w:rPr>
  </w:style>
  <w:style w:type="paragraph" w:customStyle="1" w:styleId="Standard">
    <w:name w:val="Standard"/>
    <w:rsid w:val="00FC3297"/>
    <w:pPr>
      <w:suppressAutoHyphens/>
      <w:autoSpaceDN w:val="0"/>
      <w:textAlignment w:val="baseline"/>
    </w:pPr>
    <w:rPr>
      <w:rFonts w:ascii="Calibri" w:eastAsia="SimSun" w:hAnsi="Calibri" w:cs="Calibri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3</cp:revision>
  <cp:lastPrinted>2023-03-08T11:09:00Z</cp:lastPrinted>
  <dcterms:created xsi:type="dcterms:W3CDTF">2023-04-21T12:45:00Z</dcterms:created>
  <dcterms:modified xsi:type="dcterms:W3CDTF">2023-04-26T06:53:00Z</dcterms:modified>
</cp:coreProperties>
</file>