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85A846" w14:textId="6696AAD2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389535E9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F41F320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9B159F4" w14:textId="09778FA3" w:rsidR="008D2AB8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7CB8AB81" w14:textId="77777777" w:rsidR="003E10E8" w:rsidRPr="00E36F46" w:rsidRDefault="003E10E8" w:rsidP="003E10E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36F46">
        <w:rPr>
          <w:sz w:val="22"/>
          <w:szCs w:val="22"/>
        </w:rPr>
        <w:t>NAZWA WYKONAWCY:……………………………………………………………………..</w:t>
      </w:r>
    </w:p>
    <w:p w14:paraId="539862D5" w14:textId="77777777" w:rsidR="003E10E8" w:rsidRPr="00E36F46" w:rsidRDefault="003E10E8" w:rsidP="003E10E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36F46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18145FAC" w14:textId="77777777" w:rsidR="003E10E8" w:rsidRPr="00E36F46" w:rsidRDefault="003E10E8" w:rsidP="003E10E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36F46">
        <w:rPr>
          <w:sz w:val="22"/>
          <w:szCs w:val="22"/>
        </w:rPr>
        <w:t>ADRES:………………………………………………………………………………………….</w:t>
      </w:r>
    </w:p>
    <w:p w14:paraId="60A6F83D" w14:textId="77777777" w:rsidR="003E10E8" w:rsidRPr="00E36F46" w:rsidRDefault="003E10E8" w:rsidP="003E10E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36F46">
        <w:rPr>
          <w:sz w:val="22"/>
          <w:szCs w:val="22"/>
        </w:rPr>
        <w:t>Adres zamieszkania (dotyczy osób prowadzących działalność gospodarczą):…………………..</w:t>
      </w:r>
    </w:p>
    <w:p w14:paraId="008E2331" w14:textId="77777777" w:rsidR="003E10E8" w:rsidRPr="00E36F46" w:rsidRDefault="003E10E8" w:rsidP="003E10E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36F46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67E8B8E9" w14:textId="77777777" w:rsidR="003E10E8" w:rsidRPr="00E36F46" w:rsidRDefault="003E10E8" w:rsidP="003E10E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36F46">
        <w:rPr>
          <w:sz w:val="22"/>
          <w:szCs w:val="22"/>
        </w:rPr>
        <w:t>TEL.………………………………………………………………………………………………</w:t>
      </w:r>
    </w:p>
    <w:p w14:paraId="660A9FA1" w14:textId="77777777" w:rsidR="003E10E8" w:rsidRPr="00E36F46" w:rsidRDefault="003E10E8" w:rsidP="003E10E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36F46">
        <w:rPr>
          <w:sz w:val="22"/>
          <w:szCs w:val="22"/>
        </w:rPr>
        <w:t>FAX ……………………………………………………………………………………………..</w:t>
      </w:r>
    </w:p>
    <w:p w14:paraId="409AD8C0" w14:textId="77777777" w:rsidR="003E10E8" w:rsidRPr="00E36F46" w:rsidRDefault="003E10E8" w:rsidP="003E10E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36F46">
        <w:rPr>
          <w:sz w:val="22"/>
          <w:szCs w:val="22"/>
        </w:rPr>
        <w:t>E-MAIL…………………………………………………………………………………………..</w:t>
      </w:r>
    </w:p>
    <w:p w14:paraId="0F7A21DC" w14:textId="77777777" w:rsidR="003E10E8" w:rsidRPr="00E36F46" w:rsidRDefault="003E10E8" w:rsidP="003E10E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36F46">
        <w:rPr>
          <w:sz w:val="22"/>
          <w:szCs w:val="22"/>
        </w:rPr>
        <w:t>NIP…………………………………. REGON:……………………………………………….....</w:t>
      </w:r>
    </w:p>
    <w:p w14:paraId="3DEA7529" w14:textId="5B719BCF" w:rsidR="00886336" w:rsidRDefault="003E10E8" w:rsidP="003E10E8">
      <w:pPr>
        <w:tabs>
          <w:tab w:val="right" w:pos="9000"/>
        </w:tabs>
        <w:spacing w:line="360" w:lineRule="auto"/>
        <w:rPr>
          <w:sz w:val="22"/>
        </w:rPr>
      </w:pPr>
      <w:r w:rsidRPr="00E36F46">
        <w:rPr>
          <w:sz w:val="22"/>
          <w:szCs w:val="22"/>
        </w:rPr>
        <w:t>BANK/ NR KONTA …………………………………………………………………………….</w:t>
      </w:r>
    </w:p>
    <w:p w14:paraId="42FAE3D0" w14:textId="77777777" w:rsidR="00886336" w:rsidRPr="0022732C" w:rsidRDefault="00886336" w:rsidP="008D2AB8">
      <w:pPr>
        <w:tabs>
          <w:tab w:val="right" w:pos="9000"/>
        </w:tabs>
        <w:spacing w:line="360" w:lineRule="auto"/>
        <w:rPr>
          <w:sz w:val="22"/>
        </w:rPr>
      </w:pPr>
    </w:p>
    <w:p w14:paraId="03D4B9A4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12E26D72" w14:textId="77777777" w:rsidR="00ED22FC" w:rsidRPr="00ED22FC" w:rsidRDefault="00ED22FC" w:rsidP="008D2AB8">
      <w:pPr>
        <w:ind w:right="-110"/>
        <w:rPr>
          <w:b/>
        </w:rPr>
      </w:pPr>
      <w:r w:rsidRPr="00ED22FC">
        <w:rPr>
          <w:b/>
        </w:rPr>
        <w:t>Akademia Górniczo - Hutnicza</w:t>
      </w:r>
    </w:p>
    <w:p w14:paraId="138D6FFB" w14:textId="77777777" w:rsidR="00ED22FC" w:rsidRPr="00ED22FC" w:rsidRDefault="00ED22FC" w:rsidP="008D2AB8">
      <w:pPr>
        <w:ind w:right="-110"/>
        <w:rPr>
          <w:b/>
        </w:rPr>
      </w:pPr>
      <w:r w:rsidRPr="00ED22FC">
        <w:rPr>
          <w:b/>
        </w:rPr>
        <w:t>im. Stanisława Staszica w Krakowie</w:t>
      </w:r>
    </w:p>
    <w:p w14:paraId="340DA130" w14:textId="77777777" w:rsidR="008D2AB8" w:rsidRDefault="00ED22FC" w:rsidP="008D2AB8">
      <w:pPr>
        <w:ind w:right="-110"/>
        <w:rPr>
          <w:b/>
        </w:rPr>
      </w:pPr>
      <w:r w:rsidRPr="00ED22FC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09ED8056" w14:textId="77777777" w:rsidR="008D2AB8" w:rsidRDefault="00ED22FC" w:rsidP="008D2AB8">
      <w:pPr>
        <w:ind w:right="-110"/>
        <w:rPr>
          <w:b/>
        </w:rPr>
      </w:pPr>
      <w:r w:rsidRPr="00ED22FC">
        <w:rPr>
          <w:b/>
        </w:rPr>
        <w:t>Al. Mickiewicza</w:t>
      </w:r>
      <w:r w:rsidR="008D2AB8">
        <w:rPr>
          <w:b/>
        </w:rPr>
        <w:t xml:space="preserve"> </w:t>
      </w:r>
      <w:r w:rsidRPr="00ED22FC">
        <w:rPr>
          <w:b/>
        </w:rPr>
        <w:t>30</w:t>
      </w:r>
      <w:r w:rsidR="008D2AB8">
        <w:rPr>
          <w:b/>
        </w:rPr>
        <w:t xml:space="preserve"> </w:t>
      </w:r>
    </w:p>
    <w:p w14:paraId="77612B2C" w14:textId="77777777" w:rsidR="008D2AB8" w:rsidRDefault="00ED22FC" w:rsidP="008D2AB8">
      <w:pPr>
        <w:rPr>
          <w:b/>
        </w:rPr>
      </w:pPr>
      <w:r w:rsidRPr="00ED22FC">
        <w:rPr>
          <w:b/>
        </w:rPr>
        <w:t>30-059</w:t>
      </w:r>
      <w:r w:rsidR="008D2AB8">
        <w:rPr>
          <w:b/>
        </w:rPr>
        <w:t xml:space="preserve"> </w:t>
      </w:r>
      <w:r w:rsidRPr="00ED22FC">
        <w:rPr>
          <w:b/>
        </w:rPr>
        <w:t>Kraków</w:t>
      </w:r>
      <w:r w:rsidR="008D2AB8">
        <w:rPr>
          <w:b/>
        </w:rPr>
        <w:t xml:space="preserve">,  </w:t>
      </w:r>
    </w:p>
    <w:p w14:paraId="65C21F35" w14:textId="77777777" w:rsidR="008D2AB8" w:rsidRDefault="008D2AB8" w:rsidP="008D2AB8">
      <w:pPr>
        <w:ind w:firstLine="3969"/>
        <w:rPr>
          <w:b/>
        </w:rPr>
      </w:pPr>
    </w:p>
    <w:p w14:paraId="63342791" w14:textId="36C94574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ED22FC" w:rsidRPr="00ED22FC">
        <w:rPr>
          <w:b/>
        </w:rPr>
        <w:t xml:space="preserve">dostawa 2 szt. komputera przenośnego dla </w:t>
      </w:r>
      <w:proofErr w:type="spellStart"/>
      <w:r w:rsidR="00ED22FC" w:rsidRPr="00ED22FC">
        <w:rPr>
          <w:b/>
        </w:rPr>
        <w:t>WGGiIŚ</w:t>
      </w:r>
      <w:proofErr w:type="spellEnd"/>
      <w:r w:rsidR="00ED22FC" w:rsidRPr="00ED22FC">
        <w:rPr>
          <w:b/>
        </w:rPr>
        <w:t xml:space="preserve"> - KC-zp.272-260/23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</w:t>
      </w:r>
      <w:r w:rsidR="00220385">
        <w:t xml:space="preserve"> </w:t>
      </w:r>
      <w:r>
        <w:t>zgodnie z zasadami określonymi w specyfikacji warunków zamówienia.</w:t>
      </w:r>
    </w:p>
    <w:p w14:paraId="62DED46B" w14:textId="77777777" w:rsidR="008D2AB8" w:rsidRDefault="008D2AB8" w:rsidP="008D2AB8">
      <w:pPr>
        <w:tabs>
          <w:tab w:val="right" w:pos="9000"/>
        </w:tabs>
      </w:pPr>
    </w:p>
    <w:p w14:paraId="1987F88C" w14:textId="387BE493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</w:t>
      </w:r>
      <w:r w:rsidR="00886336">
        <w:rPr>
          <w:b/>
        </w:rPr>
        <w:t xml:space="preserve"> </w:t>
      </w:r>
      <w:r>
        <w:rPr>
          <w:b/>
        </w:rPr>
        <w:t>PLN</w:t>
      </w:r>
    </w:p>
    <w:p w14:paraId="1056C703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6C1D81BF" w14:textId="03FCB6BE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</w:t>
      </w:r>
      <w:r w:rsidR="00886336">
        <w:rPr>
          <w:b/>
        </w:rPr>
        <w:t xml:space="preserve"> </w:t>
      </w:r>
      <w:r>
        <w:rPr>
          <w:b/>
        </w:rPr>
        <w:t>PLN</w:t>
      </w:r>
    </w:p>
    <w:p w14:paraId="43077D6A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11631D42" w14:textId="398A8188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</w:t>
      </w:r>
      <w:r w:rsidR="00886336">
        <w:t xml:space="preserve">: </w:t>
      </w:r>
      <w:r w:rsidRPr="00FB1B4F">
        <w:t>.......................................................................................................................</w:t>
      </w:r>
    </w:p>
    <w:p w14:paraId="226626F9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3F1E890" w14:textId="13D2AFF5" w:rsidR="008D2AB8" w:rsidRDefault="008D2AB8" w:rsidP="008D2AB8">
      <w:pPr>
        <w:pStyle w:val="Tekstpodstawowy"/>
      </w:pPr>
      <w:r>
        <w:t>Powyższa cena zawiera podatek VAT w wysokości .......... % tj.</w:t>
      </w:r>
      <w:r w:rsidR="00886336">
        <w:t xml:space="preserve"> </w:t>
      </w:r>
      <w:r>
        <w:t>…………………….</w:t>
      </w:r>
      <w:r w:rsidR="00886336">
        <w:t xml:space="preserve"> </w:t>
      </w:r>
      <w:r>
        <w:t>PLN</w:t>
      </w:r>
    </w:p>
    <w:p w14:paraId="3273A871" w14:textId="79FD6779" w:rsidR="00FE545C" w:rsidRDefault="00886336" w:rsidP="008D2AB8">
      <w:pPr>
        <w:pStyle w:val="Tekstpodstawowy"/>
      </w:pPr>
      <w:r>
        <w:t>P</w:t>
      </w:r>
      <w:r w:rsidR="00FE545C">
        <w:t xml:space="preserve">roducent/model </w:t>
      </w:r>
      <w:r w:rsidR="00FE545C" w:rsidRPr="00886336">
        <w:t>zaoferowanego sprzętu</w:t>
      </w:r>
      <w:r w:rsidRPr="00886336">
        <w:t>:</w:t>
      </w:r>
      <w:r>
        <w:t xml:space="preserve"> </w:t>
      </w:r>
      <w:r w:rsidR="00FE545C" w:rsidRPr="00FE545C">
        <w:rPr>
          <w:b w:val="0"/>
        </w:rPr>
        <w:t>…………………………………………</w:t>
      </w:r>
      <w:r>
        <w:rPr>
          <w:b w:val="0"/>
        </w:rPr>
        <w:t>……….</w:t>
      </w:r>
    </w:p>
    <w:p w14:paraId="1A11BF82" w14:textId="4D40D7C4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886336">
        <w:rPr>
          <w:b/>
          <w:bCs/>
        </w:rPr>
        <w:t>……………</w:t>
      </w:r>
      <w:r w:rsidR="00886336" w:rsidRPr="00886336">
        <w:rPr>
          <w:b/>
          <w:bCs/>
        </w:rPr>
        <w:t xml:space="preserve"> dni roboczych od daty podpisania umowy</w:t>
      </w:r>
      <w:r w:rsidR="00886336">
        <w:t xml:space="preserve"> </w:t>
      </w:r>
      <w:r w:rsidRPr="0022732C">
        <w:rPr>
          <w:i/>
          <w:highlight w:val="yellow"/>
        </w:rPr>
        <w:t>(kryterium oceny ofert)</w:t>
      </w:r>
    </w:p>
    <w:p w14:paraId="35ECAA81" w14:textId="141E46AD" w:rsidR="008D2AB8" w:rsidRDefault="008D2AB8" w:rsidP="008D2AB8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>Okres udzielonej gwarancji wynosi:</w:t>
      </w:r>
      <w:r w:rsidRPr="00FB1B4F">
        <w:t xml:space="preserve"> </w:t>
      </w:r>
      <w:r w:rsidR="00886336" w:rsidRPr="00886336">
        <w:rPr>
          <w:b/>
          <w:bCs/>
        </w:rPr>
        <w:t>…………………… miesięcy</w:t>
      </w:r>
    </w:p>
    <w:p w14:paraId="348A4ABE" w14:textId="64D46817" w:rsidR="00004289" w:rsidRDefault="00004289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  <w:bCs/>
        </w:rPr>
        <w:lastRenderedPageBreak/>
        <w:t>Wsparcie techniczne autoryzowanego serwisu sprzętowego oraz wsparcie techniczne: …………………. miesięcy</w:t>
      </w:r>
    </w:p>
    <w:p w14:paraId="5355ED41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3926ADC8" w14:textId="77777777" w:rsidR="00C00F86" w:rsidRPr="00E40242" w:rsidRDefault="008D2AB8" w:rsidP="00E40242">
      <w:pPr>
        <w:tabs>
          <w:tab w:val="left" w:pos="426"/>
        </w:tabs>
        <w:spacing w:after="120"/>
        <w:jc w:val="both"/>
        <w:rPr>
          <w:sz w:val="22"/>
        </w:rPr>
      </w:pPr>
      <w:r w:rsidRPr="00E40242">
        <w:rPr>
          <w:b/>
          <w:bCs/>
          <w:sz w:val="22"/>
        </w:rPr>
        <w:t>Termin płatności:</w:t>
      </w:r>
      <w:r w:rsidRPr="00FE545C">
        <w:rPr>
          <w:sz w:val="22"/>
        </w:rPr>
        <w:t xml:space="preserve"> </w:t>
      </w:r>
      <w:r w:rsidR="00C00F86" w:rsidRPr="00E40242">
        <w:rPr>
          <w:sz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227BC103" w14:textId="1BE5AAC0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00A8673C" w14:textId="77777777" w:rsidR="008D2AB8" w:rsidRDefault="008D2AB8" w:rsidP="008D2AB8">
      <w:pPr>
        <w:jc w:val="both"/>
        <w:rPr>
          <w:sz w:val="18"/>
          <w:szCs w:val="18"/>
        </w:rPr>
      </w:pPr>
    </w:p>
    <w:p w14:paraId="6CADA9F3" w14:textId="77777777"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5D650F8E" w14:textId="77777777" w:rsidR="00485801" w:rsidRPr="00E36F46" w:rsidRDefault="00485801" w:rsidP="0048580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36F46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 terminu wskazanego w SWZ.</w:t>
      </w:r>
    </w:p>
    <w:p w14:paraId="091291F5" w14:textId="77777777" w:rsidR="00485801" w:rsidRDefault="00485801" w:rsidP="0048580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36F46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E36F46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E36F46">
        <w:rPr>
          <w:color w:val="000000"/>
          <w:sz w:val="22"/>
          <w:szCs w:val="22"/>
        </w:rPr>
        <w:t xml:space="preserve"> i nie wnosimy do nich żadnych zastrzeżeń.</w:t>
      </w:r>
    </w:p>
    <w:p w14:paraId="4988E8AB" w14:textId="71E4FFF1" w:rsidR="000176F3" w:rsidRPr="00800E55" w:rsidRDefault="006F649E" w:rsidP="000176F3">
      <w:pPr>
        <w:numPr>
          <w:ilvl w:val="0"/>
          <w:numId w:val="1"/>
        </w:numPr>
        <w:suppressAutoHyphens/>
        <w:jc w:val="both"/>
        <w:rPr>
          <w:b/>
          <w:bCs/>
          <w:lang w:eastAsia="zh-CN"/>
        </w:rPr>
      </w:pPr>
      <w:r w:rsidRPr="00D77941">
        <w:rPr>
          <w:b/>
          <w:bCs/>
          <w:sz w:val="22"/>
          <w:szCs w:val="22"/>
          <w:lang w:eastAsia="zh-CN"/>
        </w:rPr>
        <w:t>Oświadczamy, że d</w:t>
      </w:r>
      <w:r w:rsidR="000176F3" w:rsidRPr="00800E55">
        <w:rPr>
          <w:b/>
          <w:bCs/>
          <w:sz w:val="22"/>
          <w:szCs w:val="22"/>
          <w:lang w:eastAsia="zh-CN"/>
        </w:rPr>
        <w:t xml:space="preserve">ostarczony </w:t>
      </w:r>
      <w:r w:rsidR="00D2561F" w:rsidRPr="00D77941">
        <w:rPr>
          <w:b/>
          <w:bCs/>
          <w:sz w:val="22"/>
          <w:szCs w:val="22"/>
          <w:lang w:eastAsia="zh-CN"/>
        </w:rPr>
        <w:t xml:space="preserve">przez nas </w:t>
      </w:r>
      <w:r w:rsidR="000176F3" w:rsidRPr="00800E55">
        <w:rPr>
          <w:b/>
          <w:bCs/>
          <w:sz w:val="22"/>
          <w:szCs w:val="22"/>
          <w:lang w:eastAsia="zh-CN"/>
        </w:rPr>
        <w:t xml:space="preserve">sprzęt </w:t>
      </w:r>
      <w:r w:rsidRPr="00D77941">
        <w:rPr>
          <w:b/>
          <w:bCs/>
          <w:sz w:val="22"/>
          <w:szCs w:val="22"/>
          <w:lang w:eastAsia="zh-CN"/>
        </w:rPr>
        <w:t>będzie</w:t>
      </w:r>
      <w:r w:rsidR="000176F3" w:rsidRPr="00800E55">
        <w:rPr>
          <w:b/>
          <w:bCs/>
          <w:sz w:val="22"/>
          <w:szCs w:val="22"/>
          <w:lang w:eastAsia="zh-CN"/>
        </w:rPr>
        <w:t xml:space="preserve"> fabrycznie nowy tzn. nieużywany przed dniem dostarczenia z wyłączeniem używania niezbędnego do przeprowadzenia testów poprawnej pracy</w:t>
      </w:r>
      <w:r w:rsidRPr="00D77941">
        <w:rPr>
          <w:b/>
          <w:bCs/>
          <w:sz w:val="22"/>
          <w:szCs w:val="22"/>
          <w:lang w:eastAsia="zh-CN"/>
        </w:rPr>
        <w:t>.</w:t>
      </w:r>
    </w:p>
    <w:p w14:paraId="2452BA78" w14:textId="4E888ACE" w:rsidR="000176F3" w:rsidRPr="00800E55" w:rsidRDefault="00B9012F" w:rsidP="000176F3">
      <w:pPr>
        <w:numPr>
          <w:ilvl w:val="0"/>
          <w:numId w:val="1"/>
        </w:numPr>
        <w:suppressAutoHyphens/>
        <w:jc w:val="both"/>
        <w:rPr>
          <w:b/>
          <w:bCs/>
          <w:lang w:eastAsia="zh-CN"/>
        </w:rPr>
      </w:pPr>
      <w:r w:rsidRPr="00D77941">
        <w:rPr>
          <w:b/>
          <w:bCs/>
          <w:sz w:val="22"/>
          <w:szCs w:val="22"/>
          <w:lang w:eastAsia="zh-CN"/>
        </w:rPr>
        <w:t>Oświadczamy, że d</w:t>
      </w:r>
      <w:r w:rsidR="000176F3" w:rsidRPr="00800E55">
        <w:rPr>
          <w:b/>
          <w:bCs/>
          <w:sz w:val="22"/>
          <w:szCs w:val="22"/>
          <w:lang w:eastAsia="zh-CN"/>
        </w:rPr>
        <w:t xml:space="preserve">ostarczony </w:t>
      </w:r>
      <w:r w:rsidR="00D2561F" w:rsidRPr="00D77941">
        <w:rPr>
          <w:b/>
          <w:bCs/>
          <w:sz w:val="22"/>
          <w:szCs w:val="22"/>
          <w:lang w:eastAsia="zh-CN"/>
        </w:rPr>
        <w:t xml:space="preserve">przez nas </w:t>
      </w:r>
      <w:r w:rsidR="000176F3" w:rsidRPr="00800E55">
        <w:rPr>
          <w:b/>
          <w:bCs/>
          <w:sz w:val="22"/>
          <w:szCs w:val="22"/>
          <w:lang w:eastAsia="zh-CN"/>
        </w:rPr>
        <w:t xml:space="preserve">sprzęt </w:t>
      </w:r>
      <w:r w:rsidRPr="00D77941">
        <w:rPr>
          <w:b/>
          <w:bCs/>
          <w:sz w:val="22"/>
          <w:szCs w:val="22"/>
          <w:lang w:eastAsia="zh-CN"/>
        </w:rPr>
        <w:t xml:space="preserve">będzie </w:t>
      </w:r>
      <w:r w:rsidR="000176F3" w:rsidRPr="00800E55">
        <w:rPr>
          <w:b/>
          <w:bCs/>
          <w:sz w:val="22"/>
          <w:szCs w:val="22"/>
          <w:lang w:eastAsia="zh-CN"/>
        </w:rPr>
        <w:t>pochodzi</w:t>
      </w:r>
      <w:r w:rsidRPr="00D77941">
        <w:rPr>
          <w:b/>
          <w:bCs/>
          <w:sz w:val="22"/>
          <w:szCs w:val="22"/>
          <w:lang w:eastAsia="zh-CN"/>
        </w:rPr>
        <w:t>ł</w:t>
      </w:r>
      <w:r w:rsidR="000176F3" w:rsidRPr="00800E55">
        <w:rPr>
          <w:b/>
          <w:bCs/>
          <w:sz w:val="22"/>
          <w:szCs w:val="22"/>
          <w:lang w:eastAsia="zh-CN"/>
        </w:rPr>
        <w:t xml:space="preserve"> z autoryzowanych kanałów dystrybucyjnych producenta zapewniających w szczególności realizację uprawnień gwarancyjnych</w:t>
      </w:r>
      <w:r w:rsidRPr="00D77941">
        <w:rPr>
          <w:b/>
          <w:bCs/>
          <w:sz w:val="22"/>
          <w:szCs w:val="22"/>
          <w:lang w:eastAsia="zh-CN"/>
        </w:rPr>
        <w:t>.</w:t>
      </w:r>
    </w:p>
    <w:p w14:paraId="732ABC5B" w14:textId="38B7640A" w:rsidR="000176F3" w:rsidRPr="00D77941" w:rsidRDefault="004671D4" w:rsidP="000176F3">
      <w:pPr>
        <w:numPr>
          <w:ilvl w:val="0"/>
          <w:numId w:val="1"/>
        </w:numPr>
        <w:suppressAutoHyphens/>
        <w:jc w:val="both"/>
        <w:rPr>
          <w:b/>
          <w:bCs/>
          <w:lang w:eastAsia="zh-CN"/>
        </w:rPr>
      </w:pPr>
      <w:r w:rsidRPr="00D77941">
        <w:rPr>
          <w:b/>
          <w:bCs/>
          <w:sz w:val="22"/>
          <w:szCs w:val="22"/>
          <w:lang w:eastAsia="zh-CN"/>
        </w:rPr>
        <w:t xml:space="preserve">Oświadczamy, że </w:t>
      </w:r>
      <w:r w:rsidR="00D2561F" w:rsidRPr="00D77941">
        <w:rPr>
          <w:b/>
          <w:bCs/>
          <w:sz w:val="22"/>
          <w:szCs w:val="22"/>
          <w:lang w:eastAsia="zh-CN"/>
        </w:rPr>
        <w:t xml:space="preserve">dostarczone przez nas </w:t>
      </w:r>
      <w:r w:rsidRPr="00D77941">
        <w:rPr>
          <w:b/>
          <w:bCs/>
          <w:sz w:val="22"/>
          <w:szCs w:val="22"/>
          <w:lang w:eastAsia="zh-CN"/>
        </w:rPr>
        <w:t>u</w:t>
      </w:r>
      <w:r w:rsidR="000176F3" w:rsidRPr="00800E55">
        <w:rPr>
          <w:b/>
          <w:bCs/>
          <w:sz w:val="22"/>
          <w:szCs w:val="22"/>
          <w:lang w:eastAsia="zh-CN"/>
        </w:rPr>
        <w:t xml:space="preserve">rządzenie </w:t>
      </w:r>
      <w:r w:rsidR="00B9012F" w:rsidRPr="00D77941">
        <w:rPr>
          <w:b/>
          <w:bCs/>
          <w:sz w:val="22"/>
          <w:szCs w:val="22"/>
          <w:lang w:eastAsia="zh-CN"/>
        </w:rPr>
        <w:t>będzie</w:t>
      </w:r>
      <w:r w:rsidR="000176F3" w:rsidRPr="00800E55">
        <w:rPr>
          <w:b/>
          <w:bCs/>
          <w:sz w:val="22"/>
          <w:szCs w:val="22"/>
          <w:lang w:eastAsia="zh-CN"/>
        </w:rPr>
        <w:t xml:space="preserve"> spełnia</w:t>
      </w:r>
      <w:r w:rsidR="00B9012F" w:rsidRPr="00D77941">
        <w:rPr>
          <w:b/>
          <w:bCs/>
          <w:sz w:val="22"/>
          <w:szCs w:val="22"/>
          <w:lang w:eastAsia="zh-CN"/>
        </w:rPr>
        <w:t>ł</w:t>
      </w:r>
      <w:r w:rsidRPr="00D77941">
        <w:rPr>
          <w:b/>
          <w:bCs/>
          <w:sz w:val="22"/>
          <w:szCs w:val="22"/>
          <w:lang w:eastAsia="zh-CN"/>
        </w:rPr>
        <w:t>o</w:t>
      </w:r>
      <w:r w:rsidR="000176F3" w:rsidRPr="00800E55">
        <w:rPr>
          <w:b/>
          <w:bCs/>
          <w:sz w:val="22"/>
          <w:szCs w:val="22"/>
          <w:lang w:eastAsia="zh-CN"/>
        </w:rPr>
        <w:t xml:space="preserve"> wymogi dyrektywy „Nowego Podejścia” UE poprzez posiadanie oznaczenia CE oraz być kompatybilny z zasilaniem AC ~230V (50-60Hz)</w:t>
      </w:r>
      <w:r w:rsidR="005D278B" w:rsidRPr="00D77941">
        <w:rPr>
          <w:b/>
          <w:bCs/>
          <w:sz w:val="22"/>
          <w:szCs w:val="22"/>
          <w:lang w:eastAsia="zh-CN"/>
        </w:rPr>
        <w:t>.</w:t>
      </w:r>
    </w:p>
    <w:p w14:paraId="28760F8A" w14:textId="77777777" w:rsidR="00485801" w:rsidRPr="00E36F46" w:rsidRDefault="00485801" w:rsidP="00485801">
      <w:pPr>
        <w:numPr>
          <w:ilvl w:val="0"/>
          <w:numId w:val="1"/>
        </w:numPr>
        <w:jc w:val="both"/>
        <w:rPr>
          <w:sz w:val="22"/>
          <w:szCs w:val="22"/>
        </w:rPr>
      </w:pPr>
      <w:r w:rsidRPr="00E36F46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43EE910" w14:textId="77777777" w:rsidR="00485801" w:rsidRPr="00E36F46" w:rsidRDefault="00485801" w:rsidP="00485801">
      <w:pPr>
        <w:ind w:left="360"/>
        <w:jc w:val="both"/>
        <w:rPr>
          <w:i/>
          <w:sz w:val="22"/>
          <w:szCs w:val="22"/>
        </w:rPr>
      </w:pPr>
      <w:r w:rsidRPr="00E36F46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C7FF30B" w14:textId="77777777" w:rsidR="00485801" w:rsidRPr="00E36F46" w:rsidRDefault="00485801" w:rsidP="00485801">
      <w:pPr>
        <w:ind w:left="360"/>
        <w:jc w:val="both"/>
        <w:rPr>
          <w:i/>
          <w:sz w:val="22"/>
          <w:szCs w:val="22"/>
        </w:rPr>
      </w:pPr>
      <w:r w:rsidRPr="00E36F46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39B9383" w14:textId="77777777" w:rsidR="00485801" w:rsidRPr="00E36F46" w:rsidRDefault="00485801" w:rsidP="0048580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36F46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85801" w:rsidRPr="00E36F46" w14:paraId="7C6B2A35" w14:textId="77777777" w:rsidTr="00267A2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76CA01" w14:textId="77777777" w:rsidR="00485801" w:rsidRPr="00E36F46" w:rsidRDefault="00485801" w:rsidP="00267A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36F46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3051CB" w14:textId="77777777" w:rsidR="00485801" w:rsidRPr="00E36F46" w:rsidRDefault="00485801" w:rsidP="00267A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36F46">
              <w:rPr>
                <w:sz w:val="22"/>
                <w:szCs w:val="22"/>
              </w:rPr>
              <w:t xml:space="preserve">Opis części zamówienia, którą wykonawca </w:t>
            </w:r>
          </w:p>
          <w:p w14:paraId="52BEB2E2" w14:textId="77777777" w:rsidR="00485801" w:rsidRPr="00E36F46" w:rsidRDefault="00485801" w:rsidP="00267A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36F46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E175A5" w14:textId="77777777" w:rsidR="00485801" w:rsidRPr="00E36F46" w:rsidRDefault="00485801" w:rsidP="00267A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36F46">
              <w:rPr>
                <w:sz w:val="22"/>
                <w:szCs w:val="22"/>
              </w:rPr>
              <w:t>Nazwa podwykonawcy</w:t>
            </w:r>
            <w:r w:rsidRPr="00E36F46">
              <w:rPr>
                <w:sz w:val="22"/>
                <w:szCs w:val="22"/>
              </w:rPr>
              <w:br/>
              <w:t>(o ile jest znana)</w:t>
            </w:r>
          </w:p>
        </w:tc>
      </w:tr>
      <w:tr w:rsidR="00485801" w:rsidRPr="00E36F46" w14:paraId="5F60139B" w14:textId="77777777" w:rsidTr="00267A2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3F296B" w14:textId="77777777" w:rsidR="00485801" w:rsidRPr="00E36F46" w:rsidRDefault="00485801" w:rsidP="00267A2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24B295" w14:textId="77777777" w:rsidR="00485801" w:rsidRPr="00E36F46" w:rsidRDefault="00485801" w:rsidP="00267A2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E3C743" w14:textId="77777777" w:rsidR="00485801" w:rsidRPr="00E36F46" w:rsidRDefault="00485801" w:rsidP="00267A2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485801" w:rsidRPr="00E36F46" w14:paraId="7660BD76" w14:textId="77777777" w:rsidTr="00267A2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DCF8FB" w14:textId="77777777" w:rsidR="00485801" w:rsidRPr="00E36F46" w:rsidRDefault="00485801" w:rsidP="00267A2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48563A" w14:textId="77777777" w:rsidR="00485801" w:rsidRPr="00E36F46" w:rsidRDefault="00485801" w:rsidP="00267A2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20CCE2" w14:textId="77777777" w:rsidR="00485801" w:rsidRPr="00E36F46" w:rsidRDefault="00485801" w:rsidP="00267A2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8513D04" w14:textId="77777777" w:rsidR="00485801" w:rsidRPr="00E36F46" w:rsidRDefault="00485801" w:rsidP="00485801">
      <w:pPr>
        <w:numPr>
          <w:ilvl w:val="0"/>
          <w:numId w:val="1"/>
        </w:numPr>
        <w:jc w:val="both"/>
        <w:rPr>
          <w:sz w:val="22"/>
          <w:szCs w:val="22"/>
        </w:rPr>
      </w:pPr>
      <w:r w:rsidRPr="00E36F46">
        <w:rPr>
          <w:sz w:val="22"/>
          <w:szCs w:val="22"/>
        </w:rPr>
        <w:t>Upoważnionymi do reprezentowania naszej firmy są następujące osoby:</w:t>
      </w:r>
    </w:p>
    <w:p w14:paraId="5F9ECB0C" w14:textId="77777777" w:rsidR="00485801" w:rsidRPr="00E36F46" w:rsidRDefault="00485801" w:rsidP="0048580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E36F46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E36F46">
        <w:rPr>
          <w:rFonts w:ascii="Times New Roman" w:hAnsi="Times New Roman" w:cs="Times New Roman"/>
          <w:sz w:val="22"/>
          <w:szCs w:val="22"/>
        </w:rPr>
        <w:tab/>
      </w:r>
      <w:r w:rsidRPr="00E36F46">
        <w:rPr>
          <w:rFonts w:ascii="Times New Roman" w:hAnsi="Times New Roman" w:cs="Times New Roman"/>
          <w:sz w:val="22"/>
          <w:szCs w:val="22"/>
        </w:rPr>
        <w:tab/>
      </w:r>
      <w:r w:rsidRPr="00E36F46">
        <w:rPr>
          <w:rFonts w:ascii="Times New Roman" w:hAnsi="Times New Roman" w:cs="Times New Roman"/>
          <w:sz w:val="22"/>
          <w:szCs w:val="22"/>
        </w:rPr>
        <w:tab/>
      </w:r>
      <w:r w:rsidRPr="00E36F46">
        <w:rPr>
          <w:rFonts w:ascii="Times New Roman" w:hAnsi="Times New Roman" w:cs="Times New Roman"/>
          <w:sz w:val="22"/>
          <w:szCs w:val="22"/>
        </w:rPr>
        <w:tab/>
      </w:r>
      <w:r w:rsidRPr="00E36F46">
        <w:rPr>
          <w:rFonts w:ascii="Times New Roman" w:hAnsi="Times New Roman" w:cs="Times New Roman"/>
          <w:sz w:val="22"/>
          <w:szCs w:val="22"/>
        </w:rPr>
        <w:tab/>
      </w:r>
      <w:r w:rsidRPr="00E36F46">
        <w:rPr>
          <w:rFonts w:ascii="Times New Roman" w:hAnsi="Times New Roman" w:cs="Times New Roman"/>
          <w:sz w:val="22"/>
          <w:szCs w:val="22"/>
        </w:rPr>
        <w:tab/>
      </w:r>
      <w:r w:rsidRPr="00E36F46">
        <w:rPr>
          <w:rFonts w:ascii="Times New Roman" w:hAnsi="Times New Roman" w:cs="Times New Roman"/>
          <w:sz w:val="22"/>
          <w:szCs w:val="22"/>
        </w:rPr>
        <w:tab/>
      </w:r>
    </w:p>
    <w:p w14:paraId="69E06A4B" w14:textId="77777777" w:rsidR="00485801" w:rsidRPr="00E36F46" w:rsidRDefault="00485801" w:rsidP="0048580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615A9E67" w14:textId="77777777" w:rsidR="00485801" w:rsidRPr="00E36F46" w:rsidRDefault="00485801" w:rsidP="0048580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36F4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36F46">
        <w:rPr>
          <w:sz w:val="22"/>
          <w:szCs w:val="22"/>
        </w:rPr>
        <w:tab/>
      </w:r>
      <w:r w:rsidRPr="00E36F46">
        <w:rPr>
          <w:sz w:val="22"/>
          <w:szCs w:val="22"/>
        </w:rPr>
        <w:tab/>
      </w:r>
    </w:p>
    <w:p w14:paraId="6C7BC97B" w14:textId="77777777" w:rsidR="00485801" w:rsidRPr="00E36F46" w:rsidRDefault="00485801" w:rsidP="0048580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63ED5B62" w14:textId="77777777" w:rsidR="00485801" w:rsidRPr="00E36F46" w:rsidRDefault="00485801" w:rsidP="0048580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36F4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36F46">
        <w:rPr>
          <w:sz w:val="22"/>
          <w:szCs w:val="22"/>
        </w:rPr>
        <w:tab/>
      </w:r>
      <w:r w:rsidRPr="00E36F46">
        <w:rPr>
          <w:sz w:val="22"/>
          <w:szCs w:val="22"/>
        </w:rPr>
        <w:tab/>
        <w:t xml:space="preserve"> </w:t>
      </w:r>
    </w:p>
    <w:p w14:paraId="23D7A76E" w14:textId="77777777" w:rsidR="00485801" w:rsidRPr="00E36F46" w:rsidRDefault="00485801" w:rsidP="0048580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233EDEDC" w14:textId="77777777" w:rsidR="00485801" w:rsidRPr="00E36F46" w:rsidRDefault="00485801" w:rsidP="00485801">
      <w:pPr>
        <w:numPr>
          <w:ilvl w:val="0"/>
          <w:numId w:val="1"/>
        </w:numPr>
        <w:jc w:val="both"/>
        <w:rPr>
          <w:sz w:val="22"/>
          <w:szCs w:val="22"/>
        </w:rPr>
      </w:pPr>
      <w:r w:rsidRPr="00E36F46">
        <w:rPr>
          <w:sz w:val="22"/>
          <w:szCs w:val="22"/>
        </w:rPr>
        <w:t>upoważnienie dla powyżej wskazanych osób wynika z następującego (</w:t>
      </w:r>
      <w:proofErr w:type="spellStart"/>
      <w:r w:rsidRPr="00E36F46">
        <w:rPr>
          <w:sz w:val="22"/>
          <w:szCs w:val="22"/>
        </w:rPr>
        <w:t>ych</w:t>
      </w:r>
      <w:proofErr w:type="spellEnd"/>
      <w:r w:rsidRPr="00E36F46">
        <w:rPr>
          <w:sz w:val="22"/>
          <w:szCs w:val="22"/>
        </w:rPr>
        <w:t>) dokumentu(ów)</w:t>
      </w:r>
    </w:p>
    <w:p w14:paraId="3DF864BB" w14:textId="77777777" w:rsidR="00485801" w:rsidRPr="00E36F46" w:rsidRDefault="00485801" w:rsidP="00485801">
      <w:pPr>
        <w:jc w:val="both"/>
        <w:rPr>
          <w:sz w:val="22"/>
          <w:szCs w:val="22"/>
        </w:rPr>
      </w:pPr>
      <w:r w:rsidRPr="00E36F46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D3D265B" w14:textId="77777777" w:rsidR="00485801" w:rsidRPr="00E36F46" w:rsidRDefault="00485801" w:rsidP="00485801">
      <w:pPr>
        <w:numPr>
          <w:ilvl w:val="0"/>
          <w:numId w:val="1"/>
        </w:numPr>
        <w:jc w:val="both"/>
        <w:rPr>
          <w:sz w:val="22"/>
          <w:szCs w:val="22"/>
        </w:rPr>
      </w:pPr>
      <w:r w:rsidRPr="00E36F46">
        <w:rPr>
          <w:sz w:val="22"/>
          <w:szCs w:val="22"/>
        </w:rPr>
        <w:t>załącznikami do niniejszej oferty są:</w:t>
      </w:r>
    </w:p>
    <w:p w14:paraId="2DF57BC1" w14:textId="77777777" w:rsidR="00485801" w:rsidRPr="00E36F46" w:rsidRDefault="00485801" w:rsidP="0048580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36F46">
        <w:rPr>
          <w:sz w:val="22"/>
          <w:szCs w:val="22"/>
        </w:rPr>
        <w:t>………………………………………………………………………………………….</w:t>
      </w:r>
    </w:p>
    <w:p w14:paraId="3D9956FB" w14:textId="77777777" w:rsidR="00485801" w:rsidRPr="00E36F46" w:rsidRDefault="00485801" w:rsidP="0048580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36F46">
        <w:rPr>
          <w:sz w:val="22"/>
          <w:szCs w:val="22"/>
        </w:rPr>
        <w:t>……………………………………………..……………………………………………</w:t>
      </w:r>
    </w:p>
    <w:p w14:paraId="45DA724D" w14:textId="2360CB19" w:rsidR="00485801" w:rsidRPr="00E40242" w:rsidRDefault="00485801" w:rsidP="0048580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36F46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014EA16" w14:textId="535C42F1" w:rsidR="00485801" w:rsidRPr="00E40242" w:rsidRDefault="00485801" w:rsidP="00E40242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E36F46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E36F46">
        <w:rPr>
          <w:color w:val="FF0000"/>
          <w:sz w:val="22"/>
          <w:szCs w:val="22"/>
          <w:lang w:eastAsia="zh-CN"/>
        </w:rPr>
        <w:t>.</w:t>
      </w:r>
    </w:p>
    <w:sectPr w:rsidR="00485801" w:rsidRPr="00E4024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56D864" w14:textId="77777777" w:rsidR="00832824" w:rsidRDefault="00832824">
      <w:r>
        <w:separator/>
      </w:r>
    </w:p>
  </w:endnote>
  <w:endnote w:type="continuationSeparator" w:id="0">
    <w:p w14:paraId="5B644DB5" w14:textId="77777777" w:rsidR="00832824" w:rsidRDefault="008328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07F04" w14:textId="77777777" w:rsidR="00ED22FC" w:rsidRDefault="00ED22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733E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A79A5" w14:textId="77777777" w:rsidR="00ED22FC" w:rsidRDefault="00ED22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3A9CC6" w14:textId="77777777" w:rsidR="00832824" w:rsidRDefault="00832824">
      <w:r>
        <w:separator/>
      </w:r>
    </w:p>
  </w:footnote>
  <w:footnote w:type="continuationSeparator" w:id="0">
    <w:p w14:paraId="70C54FB0" w14:textId="77777777" w:rsidR="00832824" w:rsidRDefault="008328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EEEC6" w14:textId="77777777" w:rsidR="00ED22FC" w:rsidRDefault="00ED22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BFA4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AEC7C" w14:textId="77777777" w:rsidR="00ED22FC" w:rsidRDefault="00ED22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3499067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3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9574203">
    <w:abstractNumId w:val="0"/>
  </w:num>
  <w:num w:numId="4" w16cid:durableId="683844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2824"/>
    <w:rsid w:val="00004289"/>
    <w:rsid w:val="00012286"/>
    <w:rsid w:val="000176F3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20385"/>
    <w:rsid w:val="002723B0"/>
    <w:rsid w:val="00315A4A"/>
    <w:rsid w:val="003E10E8"/>
    <w:rsid w:val="004671D4"/>
    <w:rsid w:val="00485801"/>
    <w:rsid w:val="004B7300"/>
    <w:rsid w:val="004C6753"/>
    <w:rsid w:val="00595C87"/>
    <w:rsid w:val="005D278B"/>
    <w:rsid w:val="005D2C65"/>
    <w:rsid w:val="005E6D94"/>
    <w:rsid w:val="0063384F"/>
    <w:rsid w:val="00643C6F"/>
    <w:rsid w:val="00646202"/>
    <w:rsid w:val="0065290F"/>
    <w:rsid w:val="006815F6"/>
    <w:rsid w:val="006F649E"/>
    <w:rsid w:val="007748F0"/>
    <w:rsid w:val="007A4321"/>
    <w:rsid w:val="00832824"/>
    <w:rsid w:val="00833933"/>
    <w:rsid w:val="00853083"/>
    <w:rsid w:val="00886336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9012F"/>
    <w:rsid w:val="00C00F86"/>
    <w:rsid w:val="00C969A6"/>
    <w:rsid w:val="00CA7D36"/>
    <w:rsid w:val="00D24208"/>
    <w:rsid w:val="00D2561F"/>
    <w:rsid w:val="00D60C38"/>
    <w:rsid w:val="00D66893"/>
    <w:rsid w:val="00D77941"/>
    <w:rsid w:val="00D90ACB"/>
    <w:rsid w:val="00DC1500"/>
    <w:rsid w:val="00E40242"/>
    <w:rsid w:val="00E44371"/>
    <w:rsid w:val="00E949B0"/>
    <w:rsid w:val="00EC0BEA"/>
    <w:rsid w:val="00ED22FC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7FE532"/>
  <w15:chartTrackingRefBased/>
  <w15:docId w15:val="{B7738E98-50EC-4492-B871-E7D72F17F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575</Words>
  <Characters>4894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2023-05-05T07:29:00Z</dcterms:created>
  <dcterms:modified xsi:type="dcterms:W3CDTF">2023-05-05T07:29:00Z</dcterms:modified>
</cp:coreProperties>
</file>