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98B062" w14:textId="0BEF112C" w:rsidR="00025386" w:rsidRPr="009F1221" w:rsidRDefault="0059237C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F3EFF8F" wp14:editId="2EDF0B75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F21F893" w14:textId="77777777" w:rsidR="00025386" w:rsidRDefault="00025386" w:rsidP="00025386"/>
                          <w:p w14:paraId="054A1B9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710160B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F2A565A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663F7091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2ACE5B8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999C5E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4AC8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F0BE06D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5ADA0BF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3EFF8F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14:paraId="6F21F893" w14:textId="77777777" w:rsidR="00025386" w:rsidRDefault="00025386" w:rsidP="00025386"/>
                    <w:p w14:paraId="054A1B9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710160B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F2A565A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663F7091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2ACE5B8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999C5E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B4AC8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F0BE06D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5ADA0BF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</w:t>
      </w:r>
      <w:r w:rsidR="00025386" w:rsidRPr="009F1221">
        <w:rPr>
          <w:b/>
          <w:i w:val="0"/>
        </w:rPr>
        <w:t xml:space="preserve">nr </w:t>
      </w:r>
      <w:r w:rsidR="009F1221" w:rsidRPr="009F1221">
        <w:rPr>
          <w:b/>
          <w:i w:val="0"/>
          <w:lang w:val="pl-PL"/>
        </w:rPr>
        <w:t>5</w:t>
      </w:r>
      <w:r w:rsidR="00082BF8">
        <w:rPr>
          <w:b/>
          <w:i w:val="0"/>
          <w:lang w:val="pl-PL"/>
        </w:rPr>
        <w:t xml:space="preserve"> do SWZ</w:t>
      </w:r>
    </w:p>
    <w:p w14:paraId="0EB36AFC" w14:textId="77777777" w:rsidR="00025386" w:rsidRDefault="00025386"/>
    <w:p w14:paraId="141BFA26" w14:textId="77777777" w:rsidR="00025386" w:rsidRPr="00025386" w:rsidRDefault="00025386" w:rsidP="00025386"/>
    <w:p w14:paraId="10584AEA" w14:textId="089455B8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11540B">
        <w:rPr>
          <w:rFonts w:ascii="Times New Roman" w:eastAsia="Times New Roman" w:hAnsi="Times New Roman"/>
          <w:b/>
          <w:sz w:val="24"/>
          <w:szCs w:val="20"/>
          <w:lang w:eastAsia="pl-PL"/>
        </w:rPr>
        <w:t>13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11540B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</w:p>
    <w:p w14:paraId="263EB4F2" w14:textId="77777777" w:rsidR="00025386" w:rsidRPr="00025386" w:rsidRDefault="00025386" w:rsidP="00025386"/>
    <w:p w14:paraId="4EB07BC2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6388A521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C33D329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tryb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ie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podstawowy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m bez negocjacji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162AB518" w14:textId="1D2E0846" w:rsidR="000A646E" w:rsidRDefault="00C1636E" w:rsidP="00A56A6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1636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i dostawa środków dezynfekcyjnych </w:t>
      </w:r>
      <w:r w:rsidR="0011540B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bookmarkStart w:id="0" w:name="_GoBack"/>
      <w:bookmarkEnd w:id="0"/>
    </w:p>
    <w:p w14:paraId="074E7C2F" w14:textId="77777777" w:rsidR="00C1636E" w:rsidRPr="00A56A6F" w:rsidRDefault="00C1636E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846E82A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034577BE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2ADECB73" w14:textId="77777777" w:rsidTr="00C2318B">
        <w:tc>
          <w:tcPr>
            <w:tcW w:w="772" w:type="dxa"/>
            <w:shd w:val="clear" w:color="auto" w:fill="auto"/>
          </w:tcPr>
          <w:p w14:paraId="1B0F62D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850333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77C8C22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BCD4CD3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3E0921D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F63A07F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2C112A37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298D400C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1D3389F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402FD25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05A646F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6FCBA3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38806C9B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F2FFC17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E6A70B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31A31CAD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598FDDDB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foot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3E7497" w14:textId="77777777" w:rsidR="005B31BC" w:rsidRDefault="005B31BC" w:rsidP="00025386">
      <w:pPr>
        <w:spacing w:after="0" w:line="240" w:lineRule="auto"/>
      </w:pPr>
      <w:r>
        <w:separator/>
      </w:r>
    </w:p>
  </w:endnote>
  <w:endnote w:type="continuationSeparator" w:id="0">
    <w:p w14:paraId="0D75089B" w14:textId="77777777" w:rsidR="005B31BC" w:rsidRDefault="005B31B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D525E7" w14:textId="77777777" w:rsidR="00025386" w:rsidRDefault="0059237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070A7B9" wp14:editId="0CDF573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40A9B1C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41BDEA5" w14:textId="29C1EB03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C391D9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C760BE" w14:textId="77777777" w:rsidR="005B31BC" w:rsidRDefault="005B31BC" w:rsidP="00025386">
      <w:pPr>
        <w:spacing w:after="0" w:line="240" w:lineRule="auto"/>
      </w:pPr>
      <w:r>
        <w:separator/>
      </w:r>
    </w:p>
  </w:footnote>
  <w:footnote w:type="continuationSeparator" w:id="0">
    <w:p w14:paraId="70B2A3D7" w14:textId="77777777" w:rsidR="005B31BC" w:rsidRDefault="005B31BC" w:rsidP="00025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1BC"/>
    <w:rsid w:val="00025386"/>
    <w:rsid w:val="00082BF8"/>
    <w:rsid w:val="000A646E"/>
    <w:rsid w:val="0011540B"/>
    <w:rsid w:val="001948F1"/>
    <w:rsid w:val="001C2314"/>
    <w:rsid w:val="004E2B1B"/>
    <w:rsid w:val="0051337C"/>
    <w:rsid w:val="005157F9"/>
    <w:rsid w:val="005624D8"/>
    <w:rsid w:val="0059237C"/>
    <w:rsid w:val="005B31BC"/>
    <w:rsid w:val="006E7666"/>
    <w:rsid w:val="008F2498"/>
    <w:rsid w:val="009B09E9"/>
    <w:rsid w:val="009F1221"/>
    <w:rsid w:val="00A56A6F"/>
    <w:rsid w:val="00AD38B5"/>
    <w:rsid w:val="00C1636E"/>
    <w:rsid w:val="00C2318B"/>
    <w:rsid w:val="00CD101A"/>
    <w:rsid w:val="00D55FC4"/>
    <w:rsid w:val="00FB7BA7"/>
    <w:rsid w:val="00FD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F776FC7"/>
  <w15:chartTrackingRefBased/>
  <w15:docId w15:val="{CFFFEF47-4BBD-4A1F-82E7-5CBFD2E3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118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Monika Dziubdziela</cp:lastModifiedBy>
  <cp:revision>11</cp:revision>
  <cp:lastPrinted>2021-02-26T09:32:00Z</cp:lastPrinted>
  <dcterms:created xsi:type="dcterms:W3CDTF">2021-03-10T10:03:00Z</dcterms:created>
  <dcterms:modified xsi:type="dcterms:W3CDTF">2023-03-02T11:28:00Z</dcterms:modified>
</cp:coreProperties>
</file>