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BA4BC" w14:textId="2971FE74" w:rsidR="00FB7F50" w:rsidRPr="002245BE" w:rsidRDefault="0040357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0357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</w:t>
      </w:r>
      <w:r w:rsidR="008701A6">
        <w:rPr>
          <w:sz w:val="22"/>
          <w:szCs w:val="22"/>
        </w:rPr>
        <w:t xml:space="preserve"> 15.05.2023 r.</w:t>
      </w:r>
    </w:p>
    <w:p w14:paraId="720FAE78" w14:textId="77777777" w:rsidR="0040357E" w:rsidRPr="0040357E" w:rsidRDefault="0040357E" w:rsidP="00FB7F50">
      <w:pPr>
        <w:spacing w:after="40"/>
        <w:rPr>
          <w:b/>
          <w:bCs/>
          <w:sz w:val="22"/>
          <w:szCs w:val="22"/>
        </w:rPr>
      </w:pPr>
      <w:r w:rsidRPr="0040357E">
        <w:rPr>
          <w:b/>
          <w:bCs/>
          <w:sz w:val="22"/>
          <w:szCs w:val="22"/>
        </w:rPr>
        <w:t>Szpital Miejski Specjalistyczny</w:t>
      </w:r>
    </w:p>
    <w:p w14:paraId="5EA51C84" w14:textId="77777777" w:rsidR="0040357E" w:rsidRPr="0040357E" w:rsidRDefault="0040357E" w:rsidP="00FB7F50">
      <w:pPr>
        <w:spacing w:after="40"/>
        <w:rPr>
          <w:b/>
          <w:bCs/>
          <w:sz w:val="22"/>
          <w:szCs w:val="22"/>
        </w:rPr>
      </w:pPr>
      <w:r w:rsidRPr="0040357E">
        <w:rPr>
          <w:b/>
          <w:bCs/>
          <w:sz w:val="22"/>
          <w:szCs w:val="22"/>
        </w:rPr>
        <w:t>im. Gabriela Narutowicza w Krakowie</w:t>
      </w:r>
    </w:p>
    <w:p w14:paraId="6865A8F7" w14:textId="77777777" w:rsidR="00FB7F50" w:rsidRPr="002245BE" w:rsidRDefault="0040357E" w:rsidP="00FB7F50">
      <w:pPr>
        <w:rPr>
          <w:sz w:val="22"/>
          <w:szCs w:val="22"/>
        </w:rPr>
      </w:pPr>
      <w:r w:rsidRPr="0040357E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40357E">
        <w:rPr>
          <w:sz w:val="22"/>
          <w:szCs w:val="22"/>
        </w:rPr>
        <w:t>35-37</w:t>
      </w:r>
    </w:p>
    <w:p w14:paraId="1F10050B" w14:textId="77777777" w:rsidR="00FB7F50" w:rsidRPr="002245BE" w:rsidRDefault="0040357E" w:rsidP="00FB7F50">
      <w:pPr>
        <w:rPr>
          <w:sz w:val="22"/>
          <w:szCs w:val="22"/>
        </w:rPr>
      </w:pPr>
      <w:r w:rsidRPr="0040357E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40357E">
        <w:rPr>
          <w:sz w:val="22"/>
          <w:szCs w:val="22"/>
        </w:rPr>
        <w:t>Kraków</w:t>
      </w:r>
    </w:p>
    <w:p w14:paraId="55605C9D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CCDCFD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40357E" w:rsidRPr="00607F9B" w14:paraId="5D41A063" w14:textId="77777777" w:rsidTr="00D14237">
        <w:trPr>
          <w:trHeight w:val="638"/>
        </w:trPr>
        <w:tc>
          <w:tcPr>
            <w:tcW w:w="959" w:type="dxa"/>
            <w:shd w:val="clear" w:color="auto" w:fill="auto"/>
          </w:tcPr>
          <w:p w14:paraId="2EAC90E1" w14:textId="77777777" w:rsidR="0040357E" w:rsidRPr="00607F9B" w:rsidRDefault="0040357E" w:rsidP="00D1423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D3ECCC0" w14:textId="31FE5B5C" w:rsidR="0040357E" w:rsidRPr="00607F9B" w:rsidRDefault="0040357E" w:rsidP="00D1423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0357E">
              <w:rPr>
                <w:sz w:val="22"/>
                <w:szCs w:val="22"/>
              </w:rPr>
              <w:t>podstawowy</w:t>
            </w:r>
            <w:r w:rsidR="000F7745">
              <w:rPr>
                <w:sz w:val="22"/>
                <w:szCs w:val="22"/>
              </w:rPr>
              <w:t>m</w:t>
            </w:r>
            <w:r w:rsidRPr="0040357E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40357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0357E">
              <w:rPr>
                <w:b/>
                <w:bCs/>
                <w:sz w:val="22"/>
                <w:szCs w:val="22"/>
              </w:rPr>
              <w:t>Zakup i dostawa zestawów do przetaczania płynów, krwi i preparatów krwiopochodnych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0357E">
              <w:rPr>
                <w:b/>
                <w:sz w:val="22"/>
                <w:szCs w:val="22"/>
              </w:rPr>
              <w:t>ZP/14/2023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74323F3" w14:textId="74291FF8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0F7745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0F7745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40357E" w14:paraId="2D4AF736" w14:textId="77777777" w:rsidTr="000F7745">
        <w:trPr>
          <w:cantSplit/>
        </w:trPr>
        <w:tc>
          <w:tcPr>
            <w:tcW w:w="9142" w:type="dxa"/>
          </w:tcPr>
          <w:p w14:paraId="35C6D308" w14:textId="2A488C9B" w:rsidR="0040357E" w:rsidRPr="000F7745" w:rsidRDefault="0040357E" w:rsidP="00D1423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F7745">
              <w:rPr>
                <w:b/>
                <w:sz w:val="22"/>
                <w:szCs w:val="22"/>
              </w:rPr>
              <w:t>P</w:t>
            </w:r>
            <w:r w:rsidR="001A734E">
              <w:rPr>
                <w:b/>
                <w:sz w:val="22"/>
                <w:szCs w:val="22"/>
              </w:rPr>
              <w:t>.</w:t>
            </w:r>
            <w:r w:rsidRPr="000F7745">
              <w:rPr>
                <w:b/>
                <w:sz w:val="22"/>
                <w:szCs w:val="22"/>
              </w:rPr>
              <w:t>H</w:t>
            </w:r>
            <w:r w:rsidR="001A734E">
              <w:rPr>
                <w:b/>
                <w:sz w:val="22"/>
                <w:szCs w:val="22"/>
              </w:rPr>
              <w:t>.</w:t>
            </w:r>
            <w:r w:rsidRPr="000F7745">
              <w:rPr>
                <w:b/>
                <w:sz w:val="22"/>
                <w:szCs w:val="22"/>
              </w:rPr>
              <w:t>U</w:t>
            </w:r>
            <w:r w:rsidR="001A734E">
              <w:rPr>
                <w:b/>
                <w:sz w:val="22"/>
                <w:szCs w:val="22"/>
              </w:rPr>
              <w:t>.</w:t>
            </w:r>
            <w:r w:rsidRPr="000F7745">
              <w:rPr>
                <w:b/>
                <w:sz w:val="22"/>
                <w:szCs w:val="22"/>
              </w:rPr>
              <w:t xml:space="preserve"> ANMAR Sp. z o.o. Sp. k</w:t>
            </w:r>
          </w:p>
          <w:p w14:paraId="279AA4C3" w14:textId="77777777" w:rsidR="0040357E" w:rsidRPr="000F7745" w:rsidRDefault="0040357E" w:rsidP="00D14237">
            <w:pPr>
              <w:jc w:val="both"/>
              <w:rPr>
                <w:bCs/>
                <w:sz w:val="22"/>
                <w:szCs w:val="22"/>
              </w:rPr>
            </w:pPr>
            <w:r w:rsidRPr="000F7745">
              <w:rPr>
                <w:bCs/>
                <w:sz w:val="22"/>
                <w:szCs w:val="22"/>
              </w:rPr>
              <w:t xml:space="preserve">ul. Strefowa 22 </w:t>
            </w:r>
          </w:p>
          <w:p w14:paraId="72AF91EC" w14:textId="77777777" w:rsidR="0040357E" w:rsidRPr="000F7745" w:rsidRDefault="0040357E" w:rsidP="00D14237">
            <w:pPr>
              <w:jc w:val="both"/>
              <w:rPr>
                <w:bCs/>
                <w:sz w:val="22"/>
                <w:szCs w:val="22"/>
              </w:rPr>
            </w:pPr>
            <w:r w:rsidRPr="000F7745">
              <w:rPr>
                <w:bCs/>
                <w:sz w:val="22"/>
                <w:szCs w:val="22"/>
              </w:rPr>
              <w:t>43-100 Tychy</w:t>
            </w:r>
          </w:p>
          <w:p w14:paraId="547DF6B5" w14:textId="77777777" w:rsidR="0040357E" w:rsidRPr="000F7745" w:rsidRDefault="0040357E" w:rsidP="00D1423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F7745">
              <w:rPr>
                <w:sz w:val="22"/>
                <w:szCs w:val="22"/>
              </w:rPr>
              <w:t>na:</w:t>
            </w:r>
          </w:p>
          <w:p w14:paraId="7F6E4DD9" w14:textId="239BC70C" w:rsidR="0040357E" w:rsidRPr="000F7745" w:rsidRDefault="0040357E" w:rsidP="00D1423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0F7745">
              <w:rPr>
                <w:sz w:val="22"/>
                <w:szCs w:val="22"/>
              </w:rPr>
              <w:t xml:space="preserve">Pakiet 1 - Zestaw do przetaczania </w:t>
            </w:r>
          </w:p>
          <w:p w14:paraId="45AD84B4" w14:textId="77777777" w:rsidR="0040357E" w:rsidRPr="000F7745" w:rsidRDefault="0040357E" w:rsidP="00D1423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0F7745">
              <w:rPr>
                <w:color w:val="000000"/>
                <w:sz w:val="22"/>
                <w:szCs w:val="22"/>
              </w:rPr>
              <w:t>Uzasadnienie wyboru:</w:t>
            </w:r>
          </w:p>
          <w:p w14:paraId="2CC8C56F" w14:textId="77777777" w:rsidR="0040357E" w:rsidRDefault="0040357E" w:rsidP="00D1423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F7745">
              <w:rPr>
                <w:sz w:val="22"/>
                <w:szCs w:val="22"/>
              </w:rPr>
              <w:t>Najkorzystniejsza oferta spełniająca wymagania SWZ.</w:t>
            </w:r>
          </w:p>
        </w:tc>
      </w:tr>
    </w:tbl>
    <w:p w14:paraId="2FFA9BD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2552"/>
        <w:gridCol w:w="2692"/>
      </w:tblGrid>
      <w:tr w:rsidR="000F7745" w:rsidRPr="008567C7" w14:paraId="4488E2E5" w14:textId="77777777" w:rsidTr="001A734E">
        <w:trPr>
          <w:trHeight w:val="510"/>
        </w:trPr>
        <w:tc>
          <w:tcPr>
            <w:tcW w:w="709" w:type="dxa"/>
            <w:vAlign w:val="center"/>
          </w:tcPr>
          <w:p w14:paraId="3C38B2E3" w14:textId="77777777" w:rsidR="000F7745" w:rsidRPr="008567C7" w:rsidRDefault="000F774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14:paraId="66338202" w14:textId="77777777" w:rsidR="000F7745" w:rsidRPr="008567C7" w:rsidRDefault="000F774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552" w:type="dxa"/>
            <w:vAlign w:val="center"/>
          </w:tcPr>
          <w:p w14:paraId="610F74DF" w14:textId="77777777" w:rsidR="000F7745" w:rsidRPr="008567C7" w:rsidRDefault="000F774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357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692" w:type="dxa"/>
            <w:vAlign w:val="center"/>
          </w:tcPr>
          <w:p w14:paraId="2A882890" w14:textId="77777777" w:rsidR="000F7745" w:rsidRPr="008567C7" w:rsidRDefault="000F774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F7745" w:rsidRPr="008567C7" w14:paraId="77ED8CB6" w14:textId="77777777" w:rsidTr="001A734E">
        <w:tc>
          <w:tcPr>
            <w:tcW w:w="709" w:type="dxa"/>
            <w:vAlign w:val="center"/>
          </w:tcPr>
          <w:p w14:paraId="52754913" w14:textId="77777777" w:rsidR="000F7745" w:rsidRPr="008567C7" w:rsidRDefault="000F7745" w:rsidP="00D142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357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261" w:type="dxa"/>
            <w:vAlign w:val="center"/>
          </w:tcPr>
          <w:p w14:paraId="78814E97" w14:textId="41ED4B9E" w:rsidR="000F7745" w:rsidRPr="002B6761" w:rsidRDefault="000F7745" w:rsidP="00D1423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0357E">
              <w:rPr>
                <w:rFonts w:ascii="Times New Roman" w:hAnsi="Times New Roman" w:cs="Times New Roman"/>
                <w:b/>
                <w:sz w:val="18"/>
                <w:szCs w:val="18"/>
              </w:rPr>
              <w:t>P</w:t>
            </w:r>
            <w:r w:rsidR="001A734E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r w:rsidRPr="0040357E">
              <w:rPr>
                <w:rFonts w:ascii="Times New Roman" w:hAnsi="Times New Roman" w:cs="Times New Roman"/>
                <w:b/>
                <w:sz w:val="18"/>
                <w:szCs w:val="18"/>
              </w:rPr>
              <w:t>H</w:t>
            </w:r>
            <w:r w:rsidR="001A734E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r w:rsidRPr="0040357E">
              <w:rPr>
                <w:rFonts w:ascii="Times New Roman" w:hAnsi="Times New Roman" w:cs="Times New Roman"/>
                <w:b/>
                <w:sz w:val="18"/>
                <w:szCs w:val="18"/>
              </w:rPr>
              <w:t>U</w:t>
            </w:r>
            <w:r w:rsidR="001A734E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r w:rsidRPr="0040357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ANMAR Sp. z o.o. Sp. k</w:t>
            </w:r>
          </w:p>
          <w:p w14:paraId="13B0FE41" w14:textId="77777777" w:rsidR="000F7745" w:rsidRPr="008567C7" w:rsidRDefault="000F7745" w:rsidP="00D1423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357E">
              <w:rPr>
                <w:rFonts w:ascii="Times New Roman" w:hAnsi="Times New Roman" w:cs="Times New Roman"/>
                <w:bCs/>
                <w:sz w:val="18"/>
                <w:szCs w:val="18"/>
              </w:rPr>
              <w:t>ul. Strefowa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357E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816BFC9" w14:textId="77777777" w:rsidR="000F7745" w:rsidRPr="001B7815" w:rsidRDefault="000F7745" w:rsidP="00D1423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357E">
              <w:rPr>
                <w:rFonts w:ascii="Times New Roman" w:hAnsi="Times New Roman" w:cs="Times New Roman"/>
                <w:bCs/>
                <w:sz w:val="18"/>
                <w:szCs w:val="18"/>
              </w:rPr>
              <w:t>43-100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357E">
              <w:rPr>
                <w:rFonts w:ascii="Times New Roman" w:hAnsi="Times New Roman" w:cs="Times New Roman"/>
                <w:bCs/>
                <w:sz w:val="18"/>
                <w:szCs w:val="18"/>
              </w:rPr>
              <w:t>Tychy</w:t>
            </w:r>
          </w:p>
        </w:tc>
        <w:tc>
          <w:tcPr>
            <w:tcW w:w="2552" w:type="dxa"/>
            <w:vAlign w:val="center"/>
          </w:tcPr>
          <w:p w14:paraId="6BC83006" w14:textId="77777777" w:rsidR="000F7745" w:rsidRPr="008567C7" w:rsidRDefault="000F7745" w:rsidP="00D142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357E">
              <w:rPr>
                <w:rFonts w:ascii="Times New Roman" w:hAnsi="Times New Roman" w:cs="Times New Roman"/>
                <w:sz w:val="18"/>
                <w:szCs w:val="18"/>
              </w:rPr>
              <w:t xml:space="preserve">  500,00</w:t>
            </w:r>
          </w:p>
        </w:tc>
        <w:tc>
          <w:tcPr>
            <w:tcW w:w="2692" w:type="dxa"/>
            <w:vAlign w:val="center"/>
          </w:tcPr>
          <w:p w14:paraId="4DD4CDF2" w14:textId="77777777" w:rsidR="000F7745" w:rsidRPr="008567C7" w:rsidRDefault="000F7745" w:rsidP="00D142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357E">
              <w:rPr>
                <w:rFonts w:ascii="Times New Roman" w:hAnsi="Times New Roman" w:cs="Times New Roman"/>
                <w:sz w:val="18"/>
                <w:szCs w:val="18"/>
              </w:rPr>
              <w:t xml:space="preserve">  500,00</w:t>
            </w:r>
          </w:p>
        </w:tc>
      </w:tr>
      <w:tr w:rsidR="000F7745" w:rsidRPr="008567C7" w14:paraId="5A094CFF" w14:textId="77777777" w:rsidTr="001A734E">
        <w:tc>
          <w:tcPr>
            <w:tcW w:w="709" w:type="dxa"/>
            <w:vAlign w:val="center"/>
          </w:tcPr>
          <w:p w14:paraId="6F3C0D1D" w14:textId="77777777" w:rsidR="000F7745" w:rsidRPr="008567C7" w:rsidRDefault="000F7745" w:rsidP="00D142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357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14:paraId="6DCFFA0F" w14:textId="77777777" w:rsidR="000F7745" w:rsidRPr="002B6761" w:rsidRDefault="000F7745" w:rsidP="00D1423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0357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Zarys International </w:t>
            </w:r>
            <w:proofErr w:type="spellStart"/>
            <w:r w:rsidRPr="0040357E">
              <w:rPr>
                <w:rFonts w:ascii="Times New Roman" w:hAnsi="Times New Roman" w:cs="Times New Roman"/>
                <w:b/>
                <w:sz w:val="18"/>
                <w:szCs w:val="18"/>
              </w:rPr>
              <w:t>Group</w:t>
            </w:r>
            <w:proofErr w:type="spellEnd"/>
            <w:r w:rsidRPr="0040357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 Sp. k.</w:t>
            </w:r>
          </w:p>
          <w:p w14:paraId="5EB8FA46" w14:textId="77777777" w:rsidR="000F7745" w:rsidRPr="008567C7" w:rsidRDefault="000F7745" w:rsidP="00D1423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357E">
              <w:rPr>
                <w:rFonts w:ascii="Times New Roman" w:hAnsi="Times New Roman" w:cs="Times New Roman"/>
                <w:bCs/>
                <w:sz w:val="18"/>
                <w:szCs w:val="18"/>
              </w:rPr>
              <w:t>ul. Pod Borem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357E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9662DC3" w14:textId="77777777" w:rsidR="000F7745" w:rsidRPr="001B7815" w:rsidRDefault="000F7745" w:rsidP="00D1423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357E">
              <w:rPr>
                <w:rFonts w:ascii="Times New Roman" w:hAnsi="Times New Roman" w:cs="Times New Roman"/>
                <w:bCs/>
                <w:sz w:val="18"/>
                <w:szCs w:val="18"/>
              </w:rPr>
              <w:t>41-808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357E">
              <w:rPr>
                <w:rFonts w:ascii="Times New Roman" w:hAnsi="Times New Roman" w:cs="Times New Roman"/>
                <w:bCs/>
                <w:sz w:val="18"/>
                <w:szCs w:val="18"/>
              </w:rPr>
              <w:t>Zabrze</w:t>
            </w:r>
          </w:p>
        </w:tc>
        <w:tc>
          <w:tcPr>
            <w:tcW w:w="2552" w:type="dxa"/>
            <w:vAlign w:val="center"/>
          </w:tcPr>
          <w:p w14:paraId="5FF685FA" w14:textId="77777777" w:rsidR="000F7745" w:rsidRPr="008567C7" w:rsidRDefault="000F7745" w:rsidP="00D142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357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692" w:type="dxa"/>
            <w:vAlign w:val="center"/>
          </w:tcPr>
          <w:p w14:paraId="2E06E844" w14:textId="77777777" w:rsidR="000F7745" w:rsidRPr="008567C7" w:rsidRDefault="000F7745" w:rsidP="00D142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357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0F7745" w:rsidRPr="008567C7" w14:paraId="3E9BBEF4" w14:textId="77777777" w:rsidTr="001A734E">
        <w:tc>
          <w:tcPr>
            <w:tcW w:w="709" w:type="dxa"/>
            <w:vAlign w:val="center"/>
          </w:tcPr>
          <w:p w14:paraId="31DBB9BD" w14:textId="77777777" w:rsidR="000F7745" w:rsidRPr="008567C7" w:rsidRDefault="000F7745" w:rsidP="00D142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357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61" w:type="dxa"/>
            <w:vAlign w:val="center"/>
          </w:tcPr>
          <w:p w14:paraId="55715F1A" w14:textId="77777777" w:rsidR="000F7745" w:rsidRPr="002B6761" w:rsidRDefault="000F7745" w:rsidP="00D1423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0357E">
              <w:rPr>
                <w:rFonts w:ascii="Times New Roman" w:hAnsi="Times New Roman" w:cs="Times New Roman"/>
                <w:b/>
                <w:sz w:val="18"/>
                <w:szCs w:val="18"/>
              </w:rPr>
              <w:t>KD Medical Polska Sp. z o.o.</w:t>
            </w:r>
          </w:p>
          <w:p w14:paraId="795A414F" w14:textId="77777777" w:rsidR="000F7745" w:rsidRPr="008567C7" w:rsidRDefault="000F7745" w:rsidP="00D1423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357E">
              <w:rPr>
                <w:rFonts w:ascii="Times New Roman" w:hAnsi="Times New Roman" w:cs="Times New Roman"/>
                <w:bCs/>
                <w:sz w:val="18"/>
                <w:szCs w:val="18"/>
              </w:rPr>
              <w:t>ul. Legionów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357E">
              <w:rPr>
                <w:rFonts w:ascii="Times New Roman" w:hAnsi="Times New Roman" w:cs="Times New Roman"/>
                <w:bCs/>
                <w:sz w:val="18"/>
                <w:szCs w:val="18"/>
              </w:rPr>
              <w:t>192B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6885DE0" w14:textId="77777777" w:rsidR="000F7745" w:rsidRPr="001B7815" w:rsidRDefault="000F7745" w:rsidP="00D1423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357E">
              <w:rPr>
                <w:rFonts w:ascii="Times New Roman" w:hAnsi="Times New Roman" w:cs="Times New Roman"/>
                <w:bCs/>
                <w:sz w:val="18"/>
                <w:szCs w:val="18"/>
              </w:rPr>
              <w:t>43-502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357E">
              <w:rPr>
                <w:rFonts w:ascii="Times New Roman" w:hAnsi="Times New Roman" w:cs="Times New Roman"/>
                <w:bCs/>
                <w:sz w:val="18"/>
                <w:szCs w:val="18"/>
              </w:rPr>
              <w:t>Czechowice-Dziedzice</w:t>
            </w:r>
          </w:p>
        </w:tc>
        <w:tc>
          <w:tcPr>
            <w:tcW w:w="2552" w:type="dxa"/>
            <w:vAlign w:val="center"/>
          </w:tcPr>
          <w:p w14:paraId="08861CB1" w14:textId="77777777" w:rsidR="000F7745" w:rsidRPr="008567C7" w:rsidRDefault="000F7745" w:rsidP="00D142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357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692" w:type="dxa"/>
            <w:vAlign w:val="center"/>
          </w:tcPr>
          <w:p w14:paraId="087D00FE" w14:textId="77777777" w:rsidR="000F7745" w:rsidRPr="008567C7" w:rsidRDefault="000F7745" w:rsidP="00D142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357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14:paraId="77F976B2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84B859F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44520173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5886DDA2" w14:textId="166E264D"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0F774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6BC1A" w14:textId="77777777" w:rsidR="00B03602" w:rsidRDefault="00B03602">
      <w:r>
        <w:separator/>
      </w:r>
    </w:p>
  </w:endnote>
  <w:endnote w:type="continuationSeparator" w:id="0">
    <w:p w14:paraId="452FD8E0" w14:textId="77777777" w:rsidR="00B03602" w:rsidRDefault="00B03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FA78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9A4F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70B7C9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EB872C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C319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FD60A" w14:textId="77777777" w:rsidR="00B03602" w:rsidRDefault="00B03602">
      <w:r>
        <w:separator/>
      </w:r>
    </w:p>
  </w:footnote>
  <w:footnote w:type="continuationSeparator" w:id="0">
    <w:p w14:paraId="3AF3C9DC" w14:textId="77777777" w:rsidR="00B03602" w:rsidRDefault="00B036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4128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7D10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E163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3602"/>
    <w:rsid w:val="00005838"/>
    <w:rsid w:val="00022322"/>
    <w:rsid w:val="00042497"/>
    <w:rsid w:val="000C1E6F"/>
    <w:rsid w:val="000E4E56"/>
    <w:rsid w:val="000F7745"/>
    <w:rsid w:val="001A1468"/>
    <w:rsid w:val="001A734E"/>
    <w:rsid w:val="001B7815"/>
    <w:rsid w:val="002B1E4F"/>
    <w:rsid w:val="002B6761"/>
    <w:rsid w:val="003445A0"/>
    <w:rsid w:val="003A0AFC"/>
    <w:rsid w:val="003D611C"/>
    <w:rsid w:val="0040357E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01A6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03602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83E77C"/>
  <w15:chartTrackingRefBased/>
  <w15:docId w15:val="{B7CC6766-64C3-4A95-B69D-4750388C9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193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Ewa Szlifińska</cp:lastModifiedBy>
  <cp:revision>5</cp:revision>
  <cp:lastPrinted>2023-05-10T06:53:00Z</cp:lastPrinted>
  <dcterms:created xsi:type="dcterms:W3CDTF">2023-05-10T06:48:00Z</dcterms:created>
  <dcterms:modified xsi:type="dcterms:W3CDTF">2023-05-15T09:31:00Z</dcterms:modified>
</cp:coreProperties>
</file>