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832" w14:textId="77777777" w:rsidR="00D665F5" w:rsidRDefault="0026628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662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6282">
        <w:rPr>
          <w:sz w:val="22"/>
          <w:szCs w:val="22"/>
        </w:rPr>
        <w:t>2023-05-15</w:t>
      </w:r>
    </w:p>
    <w:p w14:paraId="391DA3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1B663A" w14:textId="77777777" w:rsidR="00266282" w:rsidRPr="00266282" w:rsidRDefault="00266282" w:rsidP="00577BC6">
      <w:pPr>
        <w:spacing w:after="40"/>
        <w:rPr>
          <w:b/>
          <w:bCs/>
          <w:sz w:val="22"/>
          <w:szCs w:val="22"/>
        </w:rPr>
      </w:pPr>
      <w:r w:rsidRPr="00266282">
        <w:rPr>
          <w:b/>
          <w:bCs/>
          <w:sz w:val="22"/>
          <w:szCs w:val="22"/>
        </w:rPr>
        <w:t>Akademia Górniczo - Hutnicza</w:t>
      </w:r>
    </w:p>
    <w:p w14:paraId="532D99E2" w14:textId="77777777" w:rsidR="00266282" w:rsidRPr="00266282" w:rsidRDefault="00266282" w:rsidP="00577BC6">
      <w:pPr>
        <w:spacing w:after="40"/>
        <w:rPr>
          <w:b/>
          <w:bCs/>
          <w:sz w:val="22"/>
          <w:szCs w:val="22"/>
        </w:rPr>
      </w:pPr>
      <w:r w:rsidRPr="00266282">
        <w:rPr>
          <w:b/>
          <w:bCs/>
          <w:sz w:val="22"/>
          <w:szCs w:val="22"/>
        </w:rPr>
        <w:t>im. Stanisława Staszica w Krakowie</w:t>
      </w:r>
    </w:p>
    <w:p w14:paraId="177552A3" w14:textId="77777777" w:rsidR="00D665F5" w:rsidRPr="00D91931" w:rsidRDefault="00266282" w:rsidP="00577BC6">
      <w:pPr>
        <w:spacing w:after="40"/>
        <w:rPr>
          <w:b/>
          <w:bCs/>
          <w:sz w:val="22"/>
          <w:szCs w:val="22"/>
        </w:rPr>
      </w:pPr>
      <w:r w:rsidRPr="00266282">
        <w:rPr>
          <w:b/>
          <w:bCs/>
          <w:sz w:val="22"/>
          <w:szCs w:val="22"/>
        </w:rPr>
        <w:t>Dział Zamówień Publicznych</w:t>
      </w:r>
    </w:p>
    <w:p w14:paraId="0AF00166" w14:textId="77777777" w:rsidR="00D665F5" w:rsidRPr="00BD5546" w:rsidRDefault="00266282" w:rsidP="00D665F5">
      <w:pPr>
        <w:rPr>
          <w:sz w:val="22"/>
          <w:szCs w:val="22"/>
        </w:rPr>
      </w:pPr>
      <w:r w:rsidRPr="002662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6282">
        <w:rPr>
          <w:sz w:val="22"/>
          <w:szCs w:val="22"/>
        </w:rPr>
        <w:t>30</w:t>
      </w:r>
    </w:p>
    <w:p w14:paraId="347252CA" w14:textId="77777777" w:rsidR="00D665F5" w:rsidRPr="00BD5546" w:rsidRDefault="00266282" w:rsidP="00D665F5">
      <w:pPr>
        <w:rPr>
          <w:sz w:val="22"/>
          <w:szCs w:val="22"/>
        </w:rPr>
      </w:pPr>
      <w:r w:rsidRPr="002662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6282">
        <w:rPr>
          <w:sz w:val="22"/>
          <w:szCs w:val="22"/>
        </w:rPr>
        <w:t>Kraków</w:t>
      </w:r>
    </w:p>
    <w:p w14:paraId="20DED3B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D067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9F090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6282" w:rsidRPr="00266282">
        <w:rPr>
          <w:b/>
          <w:sz w:val="22"/>
          <w:szCs w:val="22"/>
        </w:rPr>
        <w:t>KC-zp.272-204/23</w:t>
      </w:r>
      <w:r w:rsidR="00A80738">
        <w:rPr>
          <w:sz w:val="24"/>
        </w:rPr>
        <w:tab/>
        <w:t xml:space="preserve"> </w:t>
      </w:r>
    </w:p>
    <w:p w14:paraId="542967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7532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18B8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FB2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1F092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AEE94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6282" w:rsidRPr="00266282">
        <w:rPr>
          <w:sz w:val="22"/>
          <w:szCs w:val="22"/>
        </w:rPr>
        <w:t xml:space="preserve">Tryb podstawowy bez negocjacji - art. 275 pkt. 1 ustawy </w:t>
      </w:r>
      <w:proofErr w:type="spellStart"/>
      <w:r w:rsidR="00266282" w:rsidRPr="0026628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338D112" w14:textId="77777777" w:rsidR="00A80738" w:rsidRPr="00577BC6" w:rsidRDefault="002662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6282">
        <w:rPr>
          <w:b/>
          <w:sz w:val="22"/>
          <w:szCs w:val="22"/>
        </w:rPr>
        <w:t xml:space="preserve">Wynajem autokarów i busów wraz z kierowcą do przewozu studentów </w:t>
      </w:r>
      <w:proofErr w:type="spellStart"/>
      <w:r w:rsidRPr="00266282">
        <w:rPr>
          <w:b/>
          <w:sz w:val="22"/>
          <w:szCs w:val="22"/>
        </w:rPr>
        <w:t>WGGiOŚ</w:t>
      </w:r>
      <w:proofErr w:type="spellEnd"/>
      <w:r w:rsidRPr="00266282">
        <w:rPr>
          <w:b/>
          <w:sz w:val="22"/>
          <w:szCs w:val="22"/>
        </w:rPr>
        <w:t xml:space="preserve"> AGH w czasie zajęć terenowych - KC-zp.272-204/23</w:t>
      </w:r>
    </w:p>
    <w:p w14:paraId="35B9457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AA498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6282" w:rsidRPr="00266282">
        <w:rPr>
          <w:sz w:val="22"/>
          <w:szCs w:val="22"/>
        </w:rPr>
        <w:t>15/05/2023</w:t>
      </w:r>
      <w:r w:rsidR="00FF4AB1" w:rsidRPr="00577BC6">
        <w:rPr>
          <w:sz w:val="22"/>
          <w:szCs w:val="22"/>
        </w:rPr>
        <w:t xml:space="preserve"> o godz. </w:t>
      </w:r>
      <w:r w:rsidR="00266282" w:rsidRPr="0026628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CACADD5" w14:textId="77777777" w:rsidTr="002A6645">
        <w:tc>
          <w:tcPr>
            <w:tcW w:w="993" w:type="dxa"/>
            <w:shd w:val="clear" w:color="auto" w:fill="auto"/>
            <w:vAlign w:val="center"/>
          </w:tcPr>
          <w:p w14:paraId="62D3E7C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70BE4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40679B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39FF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66282" w:rsidRPr="00075CD0" w14:paraId="2A7CF6C6" w14:textId="77777777" w:rsidTr="002A6645">
        <w:tc>
          <w:tcPr>
            <w:tcW w:w="993" w:type="dxa"/>
            <w:shd w:val="clear" w:color="auto" w:fill="auto"/>
            <w:vAlign w:val="center"/>
          </w:tcPr>
          <w:p w14:paraId="47959BD2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7A027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1</w:t>
            </w:r>
          </w:p>
        </w:tc>
        <w:tc>
          <w:tcPr>
            <w:tcW w:w="4110" w:type="dxa"/>
            <w:shd w:val="clear" w:color="auto" w:fill="auto"/>
          </w:tcPr>
          <w:p w14:paraId="5B17E257" w14:textId="1382A60B" w:rsidR="00266282" w:rsidRPr="00C82837" w:rsidRDefault="002A6645" w:rsidP="002206ED">
            <w:pPr>
              <w:spacing w:before="40"/>
            </w:pPr>
            <w:r>
              <w:t>Firma H</w:t>
            </w:r>
            <w:r w:rsidRPr="002A6645">
              <w:t>andlowo</w:t>
            </w:r>
            <w:r>
              <w:t>-U</w:t>
            </w:r>
            <w:r w:rsidRPr="002A6645">
              <w:t xml:space="preserve">sługowa </w:t>
            </w:r>
            <w:r>
              <w:t>A</w:t>
            </w:r>
            <w:r w:rsidRPr="002A6645">
              <w:t xml:space="preserve">DAM </w:t>
            </w:r>
            <w:r>
              <w:t>TO</w:t>
            </w:r>
            <w:r w:rsidRPr="002A6645">
              <w:t>UR</w:t>
            </w:r>
          </w:p>
          <w:p w14:paraId="3E530C35" w14:textId="2F5605A5" w:rsidR="00266282" w:rsidRPr="00CB5EDB" w:rsidRDefault="002A6645" w:rsidP="002206ED">
            <w:r>
              <w:t xml:space="preserve">ul. Stare </w:t>
            </w:r>
            <w:proofErr w:type="spellStart"/>
            <w:r>
              <w:t>Wiślisko</w:t>
            </w:r>
            <w:proofErr w:type="spellEnd"/>
            <w:r>
              <w:t xml:space="preserve"> 31</w:t>
            </w:r>
          </w:p>
          <w:p w14:paraId="1308169D" w14:textId="1A238AA6" w:rsidR="00266282" w:rsidRPr="00CB5EDB" w:rsidRDefault="00266282" w:rsidP="002206ED">
            <w:pPr>
              <w:spacing w:after="120"/>
              <w:jc w:val="both"/>
            </w:pPr>
            <w:r w:rsidRPr="00266282">
              <w:t>31-</w:t>
            </w:r>
            <w:r w:rsidR="002A6645">
              <w:t>979</w:t>
            </w:r>
            <w:r w:rsidRPr="00CB5EDB">
              <w:t xml:space="preserve"> </w:t>
            </w:r>
            <w:r w:rsidRPr="002662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831D8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207 360.00 zł</w:t>
            </w:r>
          </w:p>
        </w:tc>
      </w:tr>
      <w:tr w:rsidR="00266282" w:rsidRPr="00075CD0" w14:paraId="4C52FD1A" w14:textId="77777777" w:rsidTr="002A6645">
        <w:tc>
          <w:tcPr>
            <w:tcW w:w="993" w:type="dxa"/>
            <w:shd w:val="clear" w:color="auto" w:fill="auto"/>
            <w:vAlign w:val="center"/>
          </w:tcPr>
          <w:p w14:paraId="1713D277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DCC1C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2</w:t>
            </w:r>
          </w:p>
        </w:tc>
        <w:tc>
          <w:tcPr>
            <w:tcW w:w="4110" w:type="dxa"/>
            <w:shd w:val="clear" w:color="auto" w:fill="auto"/>
          </w:tcPr>
          <w:p w14:paraId="60F6FD6A" w14:textId="77777777" w:rsidR="002A6645" w:rsidRPr="00C82837" w:rsidRDefault="002A6645" w:rsidP="002A6645">
            <w:pPr>
              <w:spacing w:before="40"/>
            </w:pPr>
            <w:r>
              <w:t>Firma H</w:t>
            </w:r>
            <w:r w:rsidRPr="002A6645">
              <w:t>andlowo</w:t>
            </w:r>
            <w:r>
              <w:t>-U</w:t>
            </w:r>
            <w:r w:rsidRPr="002A6645">
              <w:t xml:space="preserve">sługowa </w:t>
            </w:r>
            <w:r>
              <w:t>A</w:t>
            </w:r>
            <w:r w:rsidRPr="002A6645">
              <w:t xml:space="preserve">DAM </w:t>
            </w:r>
            <w:r>
              <w:t>TO</w:t>
            </w:r>
            <w:r w:rsidRPr="002A6645">
              <w:t>UR</w:t>
            </w:r>
          </w:p>
          <w:p w14:paraId="7E64C809" w14:textId="77777777" w:rsidR="002A6645" w:rsidRPr="00CB5EDB" w:rsidRDefault="002A6645" w:rsidP="002A6645">
            <w:r>
              <w:t xml:space="preserve">ul. Stare </w:t>
            </w:r>
            <w:proofErr w:type="spellStart"/>
            <w:r>
              <w:t>Wiślisko</w:t>
            </w:r>
            <w:proofErr w:type="spellEnd"/>
            <w:r>
              <w:t xml:space="preserve"> 31</w:t>
            </w:r>
          </w:p>
          <w:p w14:paraId="5038EF1C" w14:textId="7B5AFD1F" w:rsidR="00266282" w:rsidRPr="00CB5EDB" w:rsidRDefault="002A6645" w:rsidP="002A6645">
            <w:pPr>
              <w:spacing w:after="120"/>
              <w:jc w:val="both"/>
            </w:pPr>
            <w:r w:rsidRPr="00266282">
              <w:t>31-</w:t>
            </w:r>
            <w:r>
              <w:t>979</w:t>
            </w:r>
            <w:r w:rsidRPr="00CB5EDB">
              <w:t xml:space="preserve"> </w:t>
            </w:r>
            <w:r w:rsidRPr="002662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9D2A6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138 240.00 zł</w:t>
            </w:r>
          </w:p>
        </w:tc>
      </w:tr>
      <w:tr w:rsidR="00266282" w:rsidRPr="00075CD0" w14:paraId="2AC570AC" w14:textId="77777777" w:rsidTr="002A6645">
        <w:tc>
          <w:tcPr>
            <w:tcW w:w="993" w:type="dxa"/>
            <w:shd w:val="clear" w:color="auto" w:fill="auto"/>
            <w:vAlign w:val="center"/>
          </w:tcPr>
          <w:p w14:paraId="26C49D46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23D33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1</w:t>
            </w:r>
          </w:p>
        </w:tc>
        <w:tc>
          <w:tcPr>
            <w:tcW w:w="4110" w:type="dxa"/>
            <w:shd w:val="clear" w:color="auto" w:fill="auto"/>
          </w:tcPr>
          <w:p w14:paraId="1F82C544" w14:textId="17D32A2B" w:rsidR="00266282" w:rsidRPr="00C82837" w:rsidRDefault="00266282" w:rsidP="002206ED">
            <w:pPr>
              <w:spacing w:before="40"/>
            </w:pPr>
            <w:r w:rsidRPr="00266282">
              <w:t>MARKPOL Transport krajowy</w:t>
            </w:r>
            <w:r w:rsidR="002A6645">
              <w:t xml:space="preserve"> </w:t>
            </w:r>
            <w:r w:rsidRPr="00266282">
              <w:t>-</w:t>
            </w:r>
            <w:r w:rsidR="002A6645">
              <w:t xml:space="preserve"> </w:t>
            </w:r>
            <w:r w:rsidRPr="00266282">
              <w:t>zagraniczny Marek Rzeźnik</w:t>
            </w:r>
          </w:p>
          <w:p w14:paraId="76D67F37" w14:textId="19E134C4" w:rsidR="00266282" w:rsidRPr="00CB5EDB" w:rsidRDefault="002A6645" w:rsidP="002206ED">
            <w:r>
              <w:t xml:space="preserve">ul. </w:t>
            </w:r>
            <w:proofErr w:type="spellStart"/>
            <w:r w:rsidR="00266282" w:rsidRPr="00266282">
              <w:t>Cyranowska</w:t>
            </w:r>
            <w:proofErr w:type="spellEnd"/>
            <w:r w:rsidR="00266282" w:rsidRPr="00CB5EDB">
              <w:t xml:space="preserve"> </w:t>
            </w:r>
            <w:r w:rsidR="00266282" w:rsidRPr="00266282">
              <w:t>129</w:t>
            </w:r>
            <w:r w:rsidR="00266282" w:rsidRPr="00CB5EDB">
              <w:t xml:space="preserve"> </w:t>
            </w:r>
          </w:p>
          <w:p w14:paraId="1DDB660E" w14:textId="77777777" w:rsidR="00266282" w:rsidRPr="00CB5EDB" w:rsidRDefault="00266282" w:rsidP="002206ED">
            <w:pPr>
              <w:spacing w:after="120"/>
              <w:jc w:val="both"/>
            </w:pPr>
            <w:r w:rsidRPr="00266282">
              <w:t>39-300</w:t>
            </w:r>
            <w:r w:rsidRPr="00CB5EDB">
              <w:t xml:space="preserve"> </w:t>
            </w:r>
            <w:r w:rsidRPr="00266282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6F158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64 713.60 zł</w:t>
            </w:r>
          </w:p>
        </w:tc>
      </w:tr>
      <w:tr w:rsidR="00266282" w:rsidRPr="00075CD0" w14:paraId="02916F50" w14:textId="77777777" w:rsidTr="002A6645">
        <w:tc>
          <w:tcPr>
            <w:tcW w:w="993" w:type="dxa"/>
            <w:shd w:val="clear" w:color="auto" w:fill="auto"/>
            <w:vAlign w:val="center"/>
          </w:tcPr>
          <w:p w14:paraId="738036B2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F3E0E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2</w:t>
            </w:r>
          </w:p>
        </w:tc>
        <w:tc>
          <w:tcPr>
            <w:tcW w:w="4110" w:type="dxa"/>
            <w:shd w:val="clear" w:color="auto" w:fill="auto"/>
          </w:tcPr>
          <w:p w14:paraId="7BBC6E6F" w14:textId="3DA689D6" w:rsidR="00266282" w:rsidRPr="00C82837" w:rsidRDefault="00266282" w:rsidP="002206ED">
            <w:pPr>
              <w:spacing w:before="40"/>
            </w:pPr>
            <w:r w:rsidRPr="00266282">
              <w:t>MARKPOL Transport krajowy</w:t>
            </w:r>
            <w:r w:rsidR="002A6645">
              <w:t xml:space="preserve"> </w:t>
            </w:r>
            <w:r w:rsidRPr="00266282">
              <w:t>-</w:t>
            </w:r>
            <w:r w:rsidR="002A6645">
              <w:t xml:space="preserve"> </w:t>
            </w:r>
            <w:r w:rsidRPr="00266282">
              <w:t>zagraniczny Marek Rzeźnik</w:t>
            </w:r>
          </w:p>
          <w:p w14:paraId="06E57FE1" w14:textId="667C3D6E" w:rsidR="00266282" w:rsidRPr="00CB5EDB" w:rsidRDefault="002A6645" w:rsidP="002206ED">
            <w:r>
              <w:t xml:space="preserve">ul. </w:t>
            </w:r>
            <w:proofErr w:type="spellStart"/>
            <w:r w:rsidR="00266282" w:rsidRPr="00266282">
              <w:t>Cyranowska</w:t>
            </w:r>
            <w:proofErr w:type="spellEnd"/>
            <w:r w:rsidR="00266282" w:rsidRPr="00CB5EDB">
              <w:t xml:space="preserve"> </w:t>
            </w:r>
            <w:r w:rsidR="00266282" w:rsidRPr="00266282">
              <w:t>129</w:t>
            </w:r>
            <w:r w:rsidR="00266282" w:rsidRPr="00CB5EDB">
              <w:t xml:space="preserve"> </w:t>
            </w:r>
          </w:p>
          <w:p w14:paraId="2D678F6A" w14:textId="77777777" w:rsidR="00266282" w:rsidRPr="00CB5EDB" w:rsidRDefault="00266282" w:rsidP="002206ED">
            <w:pPr>
              <w:spacing w:after="120"/>
              <w:jc w:val="both"/>
            </w:pPr>
            <w:r w:rsidRPr="00266282">
              <w:t>39-300</w:t>
            </w:r>
            <w:r w:rsidRPr="00CB5EDB">
              <w:t xml:space="preserve"> </w:t>
            </w:r>
            <w:r w:rsidRPr="00266282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5A394" w14:textId="77777777" w:rsidR="00266282" w:rsidRPr="00CB5EDB" w:rsidRDefault="00266282" w:rsidP="002206ED">
            <w:pPr>
              <w:spacing w:before="120" w:after="120"/>
              <w:jc w:val="center"/>
            </w:pPr>
            <w:r w:rsidRPr="00266282">
              <w:t>34 128.00 zł</w:t>
            </w:r>
          </w:p>
        </w:tc>
      </w:tr>
    </w:tbl>
    <w:p w14:paraId="2067FDFF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A476B" w14:textId="77777777" w:rsidR="00C71598" w:rsidRDefault="00C71598">
      <w:r>
        <w:separator/>
      </w:r>
    </w:p>
  </w:endnote>
  <w:endnote w:type="continuationSeparator" w:id="0">
    <w:p w14:paraId="08968D3F" w14:textId="77777777" w:rsidR="00C71598" w:rsidRDefault="00C7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FC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FC18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FCF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70A1A6">
        <v:line id="_x0000_s1025" style="position:absolute;left:0;text-align:left;z-index:251657728" from="-3.85pt,8.7pt" to="455.15pt,8.7pt"/>
      </w:pict>
    </w:r>
  </w:p>
  <w:p w14:paraId="114A2E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E9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8F62C" w14:textId="77777777" w:rsidR="009F189D" w:rsidRDefault="009F189D">
    <w:pPr>
      <w:pStyle w:val="Stopka"/>
      <w:tabs>
        <w:tab w:val="clear" w:pos="4536"/>
      </w:tabs>
      <w:jc w:val="center"/>
    </w:pPr>
  </w:p>
  <w:p w14:paraId="6C78B7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C15D9" w14:textId="77777777" w:rsidR="00C71598" w:rsidRDefault="00C71598">
      <w:r>
        <w:separator/>
      </w:r>
    </w:p>
  </w:footnote>
  <w:footnote w:type="continuationSeparator" w:id="0">
    <w:p w14:paraId="2FCD49C1" w14:textId="77777777" w:rsidR="00C71598" w:rsidRDefault="00C7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E38C" w14:textId="77777777" w:rsidR="00266282" w:rsidRDefault="002662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AEF15" w14:textId="77777777" w:rsidR="00266282" w:rsidRDefault="002662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493D" w14:textId="77777777" w:rsidR="00266282" w:rsidRDefault="002662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598"/>
    <w:rsid w:val="00007727"/>
    <w:rsid w:val="00017720"/>
    <w:rsid w:val="00035488"/>
    <w:rsid w:val="000D7F25"/>
    <w:rsid w:val="000E00E5"/>
    <w:rsid w:val="00173B20"/>
    <w:rsid w:val="001C69FF"/>
    <w:rsid w:val="0023318D"/>
    <w:rsid w:val="00266282"/>
    <w:rsid w:val="002A664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71598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8B794"/>
  <w15:chartTrackingRefBased/>
  <w15:docId w15:val="{54AE3614-DA00-411C-AA3B-210E874E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664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2023-05-15T08:44:00Z</cp:lastPrinted>
  <dcterms:created xsi:type="dcterms:W3CDTF">2023-05-15T08:44:00Z</dcterms:created>
  <dcterms:modified xsi:type="dcterms:W3CDTF">2023-05-15T08:44:00Z</dcterms:modified>
</cp:coreProperties>
</file>