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6A8EED" w14:textId="60E0761B" w:rsidR="00E06C75" w:rsidRDefault="00E06C75" w:rsidP="00E06C75">
      <w:pPr>
        <w:jc w:val="right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Załącznik nr </w:t>
      </w:r>
      <w:r w:rsidR="007F0564">
        <w:rPr>
          <w:b/>
          <w:sz w:val="24"/>
          <w:szCs w:val="24"/>
        </w:rPr>
        <w:t>5</w:t>
      </w:r>
    </w:p>
    <w:p w14:paraId="11F9C3E9" w14:textId="77777777" w:rsidR="00E06C75" w:rsidRDefault="00E06C75" w:rsidP="00E06C7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5DD82C2" w14:textId="77777777" w:rsidR="00E06C75" w:rsidRDefault="00E06C75" w:rsidP="00E06C7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035DAD52" w14:textId="273B5B64" w:rsidR="00E06C75" w:rsidRDefault="00623472" w:rsidP="00FC3297">
      <w:pPr>
        <w:tabs>
          <w:tab w:val="right" w:pos="9000"/>
        </w:tabs>
        <w:spacing w:line="360" w:lineRule="auto"/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47DBFF8" wp14:editId="4657894E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1B42AF" w14:textId="77777777" w:rsidR="00E06C75" w:rsidRDefault="00E06C75" w:rsidP="00E06C7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7DBFF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14:paraId="331B42AF" w14:textId="77777777" w:rsidR="00E06C75" w:rsidRDefault="00E06C75" w:rsidP="00E06C7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BCEC21C" w14:textId="77777777" w:rsidR="00E06C75" w:rsidRDefault="00E06C75" w:rsidP="00E06C7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14:paraId="05F9832B" w14:textId="77777777" w:rsidR="00E06C75" w:rsidRDefault="00E06C75" w:rsidP="00E06C7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029B7AD" w14:textId="77777777" w:rsidR="00E06C75" w:rsidRDefault="00E06C75" w:rsidP="00E06C7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14:paraId="6B784462" w14:textId="77777777" w:rsidR="00E06C75" w:rsidRDefault="00E06C75" w:rsidP="00E06C7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91DBC66" w14:textId="315337C1" w:rsidR="00E06C75" w:rsidRPr="00FC3297" w:rsidRDefault="00E06C75" w:rsidP="00FC3297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FC3297">
        <w:rPr>
          <w:sz w:val="24"/>
          <w:szCs w:val="24"/>
        </w:rPr>
        <w:t>podstawowym bez negocjacji</w:t>
      </w:r>
      <w:r>
        <w:t xml:space="preserve"> </w:t>
      </w:r>
      <w:r>
        <w:rPr>
          <w:color w:val="000000"/>
          <w:sz w:val="24"/>
          <w:szCs w:val="24"/>
        </w:rPr>
        <w:t>na:</w:t>
      </w:r>
      <w:r w:rsidR="00FC3297">
        <w:rPr>
          <w:color w:val="000000"/>
          <w:sz w:val="24"/>
          <w:szCs w:val="24"/>
        </w:rPr>
        <w:t xml:space="preserve"> </w:t>
      </w:r>
      <w:r w:rsidR="008C370E" w:rsidRPr="008C370E">
        <w:rPr>
          <w:b/>
          <w:sz w:val="22"/>
          <w:szCs w:val="22"/>
        </w:rPr>
        <w:t>Wykonanie usług związanych z rozliczeniem  i przekazaniem na stan majątkowy AGH inwestycji pn.: Centrum Zrównoważonego Rozwoju i Poszanowania Energii "Miękinia" - KC-zp.272-220/23</w:t>
      </w:r>
      <w:r w:rsidR="008C370E">
        <w:rPr>
          <w:b/>
          <w:sz w:val="22"/>
          <w:szCs w:val="22"/>
        </w:rPr>
        <w:t xml:space="preserve"> </w:t>
      </w:r>
      <w:r>
        <w:rPr>
          <w:b/>
          <w:sz w:val="24"/>
          <w:szCs w:val="24"/>
        </w:rPr>
        <w:t>,</w:t>
      </w:r>
      <w:r w:rsidR="00FC3297">
        <w:rPr>
          <w:b/>
          <w:sz w:val="24"/>
          <w:szCs w:val="24"/>
        </w:rPr>
        <w:t xml:space="preserve"> </w:t>
      </w:r>
      <w:r w:rsidRPr="004F2B0B">
        <w:rPr>
          <w:sz w:val="24"/>
          <w:szCs w:val="24"/>
        </w:rPr>
        <w:t>oświadczamy, że w ciągu ostatnich 3 lat  przed upływem terminu składania ofert zrealizowaliśmy następujące zamówienia</w:t>
      </w:r>
      <w:r>
        <w:rPr>
          <w:sz w:val="24"/>
          <w:szCs w:val="24"/>
        </w:rPr>
        <w:t>:</w:t>
      </w:r>
    </w:p>
    <w:tbl>
      <w:tblPr>
        <w:tblW w:w="9612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3620"/>
        <w:gridCol w:w="1276"/>
        <w:gridCol w:w="1674"/>
        <w:gridCol w:w="2409"/>
      </w:tblGrid>
      <w:tr w:rsidR="00E06C75" w14:paraId="659466C5" w14:textId="77777777" w:rsidTr="00FC3297">
        <w:trPr>
          <w:cantSplit/>
          <w:trHeight w:val="782"/>
        </w:trPr>
        <w:tc>
          <w:tcPr>
            <w:tcW w:w="633" w:type="dxa"/>
            <w:vAlign w:val="center"/>
          </w:tcPr>
          <w:p w14:paraId="24D157BE" w14:textId="77777777" w:rsidR="00E06C75" w:rsidRDefault="00E06C75" w:rsidP="009F7D19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3620" w:type="dxa"/>
            <w:vAlign w:val="center"/>
          </w:tcPr>
          <w:p w14:paraId="0E1FE0D4" w14:textId="77777777" w:rsidR="00E06C75" w:rsidRDefault="00E06C75" w:rsidP="009F7D1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800DF75" w14:textId="77777777" w:rsidR="00E06C75" w:rsidRDefault="00E06C75" w:rsidP="009F7D1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674" w:type="dxa"/>
            <w:vAlign w:val="center"/>
          </w:tcPr>
          <w:p w14:paraId="54897F6B" w14:textId="6FF250E0" w:rsidR="00E06C75" w:rsidRDefault="00623472" w:rsidP="009F7D1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Łączna wartość salda do rozliczenia</w:t>
            </w:r>
            <w:r w:rsidR="00E06C75">
              <w:rPr>
                <w:b/>
              </w:rPr>
              <w:t xml:space="preserve"> [PLN]</w:t>
            </w:r>
          </w:p>
        </w:tc>
        <w:tc>
          <w:tcPr>
            <w:tcW w:w="2409" w:type="dxa"/>
          </w:tcPr>
          <w:p w14:paraId="39EA05B6" w14:textId="77777777" w:rsidR="00E06C75" w:rsidRDefault="00E06C75" w:rsidP="009F7D1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61E9E8CA" w14:textId="77777777" w:rsidR="00E06C75" w:rsidRDefault="00E06C75" w:rsidP="009F7D1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06C75" w14:paraId="5552CBD4" w14:textId="77777777" w:rsidTr="00FC3297">
        <w:trPr>
          <w:cantSplit/>
          <w:trHeight w:hRule="exact" w:val="281"/>
        </w:trPr>
        <w:tc>
          <w:tcPr>
            <w:tcW w:w="633" w:type="dxa"/>
            <w:vAlign w:val="center"/>
          </w:tcPr>
          <w:p w14:paraId="09378829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620" w:type="dxa"/>
            <w:vAlign w:val="center"/>
          </w:tcPr>
          <w:p w14:paraId="326F3249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276" w:type="dxa"/>
            <w:vAlign w:val="center"/>
          </w:tcPr>
          <w:p w14:paraId="6EE8E67F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674" w:type="dxa"/>
            <w:vAlign w:val="center"/>
          </w:tcPr>
          <w:p w14:paraId="77DF7704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2409" w:type="dxa"/>
          </w:tcPr>
          <w:p w14:paraId="52E5CF69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E06C75" w14:paraId="6414193B" w14:textId="77777777" w:rsidTr="00FC3297">
        <w:trPr>
          <w:cantSplit/>
          <w:trHeight w:val="921"/>
        </w:trPr>
        <w:tc>
          <w:tcPr>
            <w:tcW w:w="633" w:type="dxa"/>
          </w:tcPr>
          <w:p w14:paraId="6462784D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620" w:type="dxa"/>
          </w:tcPr>
          <w:p w14:paraId="604FDA0C" w14:textId="26054AF9" w:rsidR="00FC3297" w:rsidRDefault="00FC3297" w:rsidP="00FC3297">
            <w:pPr>
              <w:pStyle w:val="Standard"/>
              <w:spacing w:line="100" w:lineRule="atLeast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8D37E0">
              <w:rPr>
                <w:rFonts w:ascii="Times New Roman" w:hAnsi="Times New Roman" w:cs="Times New Roman"/>
                <w:lang w:eastAsia="zh-CN"/>
              </w:rPr>
              <w:t xml:space="preserve">1.Usługa polegająca </w:t>
            </w:r>
            <w:r w:rsidR="008C370E" w:rsidRPr="008D37E0">
              <w:rPr>
                <w:rFonts w:ascii="Times New Roman" w:hAnsi="Times New Roman" w:cs="Times New Roman"/>
                <w:lang w:eastAsia="zh-CN"/>
              </w:rPr>
              <w:t xml:space="preserve">na rozliczeniu </w:t>
            </w:r>
            <w:r w:rsidR="00623472" w:rsidRPr="008D37E0">
              <w:rPr>
                <w:rFonts w:ascii="Times New Roman" w:hAnsi="Times New Roman" w:cs="Times New Roman"/>
                <w:lang w:eastAsia="zh-CN"/>
              </w:rPr>
              <w:br/>
            </w:r>
            <w:r w:rsidR="008C370E" w:rsidRPr="008D37E0">
              <w:rPr>
                <w:rFonts w:ascii="Times New Roman" w:hAnsi="Times New Roman" w:cs="Times New Roman"/>
                <w:lang w:eastAsia="zh-CN"/>
              </w:rPr>
              <w:t>i przekazaniu na stan majątkowy inwestycji lub modernizacji</w:t>
            </w:r>
            <w:r w:rsidR="00623472" w:rsidRPr="008D37E0">
              <w:rPr>
                <w:rFonts w:ascii="Times New Roman" w:hAnsi="Times New Roman" w:cs="Times New Roman"/>
                <w:lang w:eastAsia="zh-CN"/>
              </w:rPr>
              <w:t>*</w:t>
            </w:r>
            <w:r w:rsidR="008C370E" w:rsidRPr="008D37E0">
              <w:rPr>
                <w:rFonts w:ascii="Times New Roman" w:hAnsi="Times New Roman" w:cs="Times New Roman"/>
                <w:lang w:eastAsia="zh-CN"/>
              </w:rPr>
              <w:t xml:space="preserve"> </w:t>
            </w:r>
          </w:p>
          <w:p w14:paraId="341A0A33" w14:textId="77777777" w:rsidR="008D37E0" w:rsidRPr="008D37E0" w:rsidRDefault="008D37E0" w:rsidP="00FC3297">
            <w:pPr>
              <w:pStyle w:val="Standard"/>
              <w:spacing w:line="100" w:lineRule="atLeast"/>
              <w:jc w:val="both"/>
              <w:rPr>
                <w:rFonts w:ascii="Times New Roman" w:hAnsi="Times New Roman" w:cs="Times New Roman"/>
                <w:iCs/>
              </w:rPr>
            </w:pPr>
          </w:p>
          <w:p w14:paraId="30AE1E94" w14:textId="2BF522D3" w:rsidR="00E06C75" w:rsidRPr="008D37E0" w:rsidRDefault="008D37E0" w:rsidP="00FC3297">
            <w:pPr>
              <w:tabs>
                <w:tab w:val="left" w:pos="0"/>
              </w:tabs>
              <w:jc w:val="both"/>
              <w:rPr>
                <w:color w:val="000000"/>
                <w:sz w:val="24"/>
                <w:szCs w:val="24"/>
              </w:rPr>
            </w:pPr>
            <w:r w:rsidRPr="008D37E0">
              <w:rPr>
                <w:color w:val="000000"/>
                <w:sz w:val="24"/>
                <w:szCs w:val="24"/>
              </w:rPr>
              <w:t>Nazwa/tytuł inwestycji:……………..</w:t>
            </w:r>
          </w:p>
        </w:tc>
        <w:tc>
          <w:tcPr>
            <w:tcW w:w="1276" w:type="dxa"/>
          </w:tcPr>
          <w:p w14:paraId="22D7F03B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674" w:type="dxa"/>
          </w:tcPr>
          <w:p w14:paraId="5127C074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D0F04BE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14:paraId="4435EEB9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C3297" w14:paraId="21439052" w14:textId="77777777" w:rsidTr="00FC3297">
        <w:trPr>
          <w:cantSplit/>
          <w:trHeight w:val="921"/>
        </w:trPr>
        <w:tc>
          <w:tcPr>
            <w:tcW w:w="633" w:type="dxa"/>
          </w:tcPr>
          <w:p w14:paraId="7F367FFD" w14:textId="77777777" w:rsidR="00FC3297" w:rsidRDefault="00FC3297" w:rsidP="009F7D1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620" w:type="dxa"/>
          </w:tcPr>
          <w:p w14:paraId="7297E286" w14:textId="660614E6" w:rsidR="00623472" w:rsidRDefault="00623472" w:rsidP="00623472">
            <w:pPr>
              <w:pStyle w:val="Standard"/>
              <w:spacing w:line="100" w:lineRule="atLeast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8D37E0">
              <w:rPr>
                <w:rFonts w:ascii="Times New Roman" w:hAnsi="Times New Roman" w:cs="Times New Roman"/>
                <w:lang w:eastAsia="zh-CN"/>
              </w:rPr>
              <w:t xml:space="preserve">2.Usługa polegająca na rozliczeniu </w:t>
            </w:r>
            <w:r w:rsidRPr="008D37E0">
              <w:rPr>
                <w:rFonts w:ascii="Times New Roman" w:hAnsi="Times New Roman" w:cs="Times New Roman"/>
                <w:lang w:eastAsia="zh-CN"/>
              </w:rPr>
              <w:br/>
              <w:t xml:space="preserve">i przekazaniu na stan majątkowy inwestycji lub modernizacji* </w:t>
            </w:r>
          </w:p>
          <w:p w14:paraId="125CBB9C" w14:textId="77777777" w:rsidR="008D37E0" w:rsidRPr="008D37E0" w:rsidRDefault="008D37E0" w:rsidP="00623472">
            <w:pPr>
              <w:pStyle w:val="Standard"/>
              <w:spacing w:line="100" w:lineRule="atLeast"/>
              <w:jc w:val="both"/>
              <w:rPr>
                <w:rFonts w:ascii="Times New Roman" w:hAnsi="Times New Roman" w:cs="Times New Roman"/>
                <w:iCs/>
              </w:rPr>
            </w:pPr>
          </w:p>
          <w:p w14:paraId="68D91368" w14:textId="75A0F608" w:rsidR="00FC3297" w:rsidRPr="008D37E0" w:rsidRDefault="008D37E0" w:rsidP="00730A50">
            <w:pPr>
              <w:pStyle w:val="Standard"/>
              <w:spacing w:line="100" w:lineRule="atLeast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8D37E0">
              <w:rPr>
                <w:rFonts w:ascii="Times New Roman" w:hAnsi="Times New Roman" w:cs="Times New Roman"/>
                <w:color w:val="000000"/>
              </w:rPr>
              <w:t>Nazwa/tytuł inwestycji:……………..</w:t>
            </w:r>
          </w:p>
        </w:tc>
        <w:tc>
          <w:tcPr>
            <w:tcW w:w="1276" w:type="dxa"/>
          </w:tcPr>
          <w:p w14:paraId="6ACA66CD" w14:textId="77777777" w:rsidR="00FC3297" w:rsidRDefault="00FC3297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674" w:type="dxa"/>
          </w:tcPr>
          <w:p w14:paraId="71D6C77F" w14:textId="77777777" w:rsidR="00FC3297" w:rsidRDefault="00FC3297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14:paraId="57B04B3F" w14:textId="77777777" w:rsidR="00FC3297" w:rsidRDefault="00FC3297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7F16DFA3" w14:textId="77777777" w:rsidR="00E06C75" w:rsidRPr="00780F3F" w:rsidRDefault="00E06C75" w:rsidP="00E06C75">
      <w:pPr>
        <w:spacing w:line="360" w:lineRule="auto"/>
        <w:jc w:val="both"/>
        <w:rPr>
          <w:b/>
        </w:rPr>
      </w:pPr>
      <w:r w:rsidRPr="00780F3F">
        <w:rPr>
          <w:b/>
        </w:rPr>
        <w:t>W załączeniu dokumenty potwierdzające należyte wykonanie usług wyszczególnionych w wykazie</w:t>
      </w:r>
    </w:p>
    <w:p w14:paraId="2B8E5B4A" w14:textId="527478DF" w:rsidR="00E06C75" w:rsidRDefault="00623472" w:rsidP="00E06C75">
      <w:pPr>
        <w:spacing w:line="360" w:lineRule="auto"/>
        <w:jc w:val="both"/>
      </w:pPr>
      <w:r>
        <w:t>*wskazać właściwe</w:t>
      </w:r>
    </w:p>
    <w:p w14:paraId="596CD656" w14:textId="77777777" w:rsidR="00DB3465" w:rsidRPr="00FC3297" w:rsidRDefault="00DB3465" w:rsidP="00DB346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/>
          <w:bCs/>
          <w:iCs/>
          <w:color w:val="FF0000"/>
        </w:rPr>
      </w:pPr>
      <w:r w:rsidRPr="00FC3297">
        <w:rPr>
          <w:b/>
          <w:bCs/>
          <w:iCs/>
          <w:color w:val="FF0000"/>
        </w:rPr>
        <w:t>Dokument należy sporządzić w postaci elektronicznej i podpisać kwalifikowanym</w:t>
      </w:r>
    </w:p>
    <w:p w14:paraId="3F678CEA" w14:textId="4976495D" w:rsidR="00DB3465" w:rsidRPr="00FC3297" w:rsidRDefault="00DB3465" w:rsidP="00DB346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/>
          <w:highlight w:val="yellow"/>
        </w:rPr>
      </w:pPr>
      <w:r w:rsidRPr="00FC3297">
        <w:rPr>
          <w:b/>
          <w:bCs/>
          <w:iCs/>
          <w:color w:val="FF0000"/>
        </w:rPr>
        <w:t xml:space="preserve">podpisem elektronicznym lub podpisem zaufanym lub </w:t>
      </w:r>
      <w:r w:rsidR="00FC3297" w:rsidRPr="00FC3297">
        <w:rPr>
          <w:b/>
          <w:bCs/>
          <w:iCs/>
          <w:color w:val="FF0000"/>
        </w:rPr>
        <w:t xml:space="preserve">elektronicznym </w:t>
      </w:r>
      <w:r w:rsidRPr="00FC3297">
        <w:rPr>
          <w:b/>
          <w:bCs/>
          <w:iCs/>
          <w:color w:val="FF0000"/>
        </w:rPr>
        <w:t>podpisem osobistym.</w:t>
      </w:r>
    </w:p>
    <w:p w14:paraId="2EF10A97" w14:textId="77777777" w:rsidR="00E06C75" w:rsidRDefault="00E06C75" w:rsidP="00E06C75"/>
    <w:p w14:paraId="70301666" w14:textId="77777777" w:rsidR="00E06C75" w:rsidRPr="00C254C7" w:rsidRDefault="00E06C75" w:rsidP="00E06C75">
      <w:pPr>
        <w:pStyle w:val="Zwykytekst"/>
      </w:pPr>
    </w:p>
    <w:p w14:paraId="7FD83532" w14:textId="77777777" w:rsidR="00F213FB" w:rsidRPr="00E06C75" w:rsidRDefault="00F213FB" w:rsidP="00E06C75"/>
    <w:sectPr w:rsidR="00F213FB" w:rsidRPr="00E06C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C58B92" w14:textId="77777777" w:rsidR="008975B9" w:rsidRDefault="008975B9">
      <w:r>
        <w:separator/>
      </w:r>
    </w:p>
  </w:endnote>
  <w:endnote w:type="continuationSeparator" w:id="0">
    <w:p w14:paraId="5F01CB57" w14:textId="77777777" w:rsidR="008975B9" w:rsidRDefault="00897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3742AA" w14:textId="77777777" w:rsidR="008975B9" w:rsidRDefault="008975B9">
      <w:r>
        <w:separator/>
      </w:r>
    </w:p>
  </w:footnote>
  <w:footnote w:type="continuationSeparator" w:id="0">
    <w:p w14:paraId="6A2BDE88" w14:textId="77777777" w:rsidR="008975B9" w:rsidRDefault="008975B9">
      <w:r>
        <w:continuationSeparator/>
      </w:r>
    </w:p>
  </w:footnote>
  <w:footnote w:id="1">
    <w:p w14:paraId="1A457EDC" w14:textId="1FB82BA4" w:rsidR="00E06C75" w:rsidRDefault="00E06C75" w:rsidP="00E06C7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</w:t>
      </w:r>
      <w:r w:rsidR="00FC3297">
        <w:rPr>
          <w:b/>
          <w:u w:val="single"/>
        </w:rPr>
        <w:t>.2</w:t>
      </w:r>
      <w:r>
        <w:rPr>
          <w:b/>
          <w:u w:val="single"/>
        </w:rPr>
        <w:t>.4 SWZ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5C1"/>
    <w:rsid w:val="00082E0F"/>
    <w:rsid w:val="00210E8E"/>
    <w:rsid w:val="00276C10"/>
    <w:rsid w:val="0046009A"/>
    <w:rsid w:val="00623472"/>
    <w:rsid w:val="00702A72"/>
    <w:rsid w:val="00730A50"/>
    <w:rsid w:val="007B45C1"/>
    <w:rsid w:val="007E67AA"/>
    <w:rsid w:val="007F0564"/>
    <w:rsid w:val="008975B9"/>
    <w:rsid w:val="008C370E"/>
    <w:rsid w:val="008D37E0"/>
    <w:rsid w:val="00A20F74"/>
    <w:rsid w:val="00B05556"/>
    <w:rsid w:val="00BF3EDF"/>
    <w:rsid w:val="00C049BA"/>
    <w:rsid w:val="00C254C7"/>
    <w:rsid w:val="00C34B2E"/>
    <w:rsid w:val="00D0276B"/>
    <w:rsid w:val="00D11BC3"/>
    <w:rsid w:val="00D14D52"/>
    <w:rsid w:val="00DB3465"/>
    <w:rsid w:val="00DD5BF2"/>
    <w:rsid w:val="00E06C75"/>
    <w:rsid w:val="00E63402"/>
    <w:rsid w:val="00F213FB"/>
    <w:rsid w:val="00F3262F"/>
    <w:rsid w:val="00F8605B"/>
    <w:rsid w:val="00FC3297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DE059FC"/>
  <w15:chartTrackingRefBased/>
  <w15:docId w15:val="{12FA1A12-DC24-4696-8D8B-982A33573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06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634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340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6C7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6C75"/>
  </w:style>
  <w:style w:type="character" w:styleId="Odwoanieprzypisudolnego">
    <w:name w:val="footnote reference"/>
    <w:uiPriority w:val="99"/>
    <w:semiHidden/>
    <w:unhideWhenUsed/>
    <w:rsid w:val="00E06C75"/>
    <w:rPr>
      <w:vertAlign w:val="superscript"/>
    </w:rPr>
  </w:style>
  <w:style w:type="paragraph" w:customStyle="1" w:styleId="Standard">
    <w:name w:val="Standard"/>
    <w:rsid w:val="00FC3297"/>
    <w:pPr>
      <w:suppressAutoHyphens/>
      <w:autoSpaceDN w:val="0"/>
      <w:textAlignment w:val="baseline"/>
    </w:pPr>
    <w:rPr>
      <w:rFonts w:ascii="Calibri" w:eastAsia="SimSun" w:hAnsi="Calibri" w:cs="Calibri"/>
      <w:kern w:val="3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139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2</cp:revision>
  <cp:lastPrinted>2023-03-08T11:09:00Z</cp:lastPrinted>
  <dcterms:created xsi:type="dcterms:W3CDTF">2023-04-21T12:45:00Z</dcterms:created>
  <dcterms:modified xsi:type="dcterms:W3CDTF">2023-04-21T12:45:00Z</dcterms:modified>
</cp:coreProperties>
</file>