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89AD" w14:textId="77777777" w:rsidR="006A5DF1" w:rsidRDefault="00741EF5" w:rsidP="006A5DF1">
      <w:pPr>
        <w:spacing w:after="240"/>
        <w:jc w:val="right"/>
        <w:rPr>
          <w:sz w:val="22"/>
          <w:szCs w:val="22"/>
        </w:rPr>
      </w:pPr>
      <w:r w:rsidRPr="00741EF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41EF5">
        <w:rPr>
          <w:sz w:val="22"/>
          <w:szCs w:val="22"/>
        </w:rPr>
        <w:t>2023-05-11</w:t>
      </w:r>
    </w:p>
    <w:p w14:paraId="26369880" w14:textId="77777777" w:rsidR="00741EF5" w:rsidRPr="00741EF5" w:rsidRDefault="00741EF5" w:rsidP="006A5DF1">
      <w:pPr>
        <w:rPr>
          <w:b/>
          <w:bCs/>
          <w:sz w:val="22"/>
          <w:szCs w:val="22"/>
        </w:rPr>
      </w:pPr>
      <w:r w:rsidRPr="00741EF5">
        <w:rPr>
          <w:b/>
          <w:bCs/>
          <w:sz w:val="22"/>
          <w:szCs w:val="22"/>
        </w:rPr>
        <w:t>Akademia Górniczo - Hutnicza</w:t>
      </w:r>
    </w:p>
    <w:p w14:paraId="17853A7F" w14:textId="77777777" w:rsidR="00741EF5" w:rsidRPr="00741EF5" w:rsidRDefault="00741EF5" w:rsidP="006A5DF1">
      <w:pPr>
        <w:rPr>
          <w:b/>
          <w:bCs/>
          <w:sz w:val="22"/>
          <w:szCs w:val="22"/>
        </w:rPr>
      </w:pPr>
      <w:r w:rsidRPr="00741EF5">
        <w:rPr>
          <w:b/>
          <w:bCs/>
          <w:sz w:val="22"/>
          <w:szCs w:val="22"/>
        </w:rPr>
        <w:t>im. Stanisława Staszica w Krakowie</w:t>
      </w:r>
    </w:p>
    <w:p w14:paraId="6D21E55D" w14:textId="77777777" w:rsidR="006A5DF1" w:rsidRPr="00D91931" w:rsidRDefault="00741EF5" w:rsidP="006A5DF1">
      <w:pPr>
        <w:rPr>
          <w:b/>
          <w:bCs/>
          <w:sz w:val="22"/>
          <w:szCs w:val="22"/>
        </w:rPr>
      </w:pPr>
      <w:r w:rsidRPr="00741EF5">
        <w:rPr>
          <w:b/>
          <w:bCs/>
          <w:sz w:val="22"/>
          <w:szCs w:val="22"/>
        </w:rPr>
        <w:t>Dział Zamówień Publicznych</w:t>
      </w:r>
    </w:p>
    <w:p w14:paraId="486908B6" w14:textId="77777777" w:rsidR="006A5DF1" w:rsidRPr="00BD5546" w:rsidRDefault="00741EF5" w:rsidP="006A5DF1">
      <w:pPr>
        <w:rPr>
          <w:sz w:val="22"/>
          <w:szCs w:val="22"/>
        </w:rPr>
      </w:pPr>
      <w:r w:rsidRPr="00741EF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41EF5">
        <w:rPr>
          <w:sz w:val="22"/>
          <w:szCs w:val="22"/>
        </w:rPr>
        <w:t>30</w:t>
      </w:r>
    </w:p>
    <w:p w14:paraId="00800590" w14:textId="77777777" w:rsidR="006A5DF1" w:rsidRPr="00BD5546" w:rsidRDefault="00741EF5" w:rsidP="006A5DF1">
      <w:pPr>
        <w:rPr>
          <w:sz w:val="22"/>
          <w:szCs w:val="22"/>
        </w:rPr>
      </w:pPr>
      <w:r w:rsidRPr="00741EF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41EF5">
        <w:rPr>
          <w:sz w:val="22"/>
          <w:szCs w:val="22"/>
        </w:rPr>
        <w:t>Kraków</w:t>
      </w:r>
    </w:p>
    <w:p w14:paraId="4A6217D0" w14:textId="662DA41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D91931">
        <w:rPr>
          <w:sz w:val="22"/>
          <w:szCs w:val="22"/>
        </w:rPr>
        <w:tab/>
        <w:t xml:space="preserve"> </w:t>
      </w:r>
    </w:p>
    <w:p w14:paraId="303870B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49D05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CB412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8E2B1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317D7A4" w14:textId="502D7BE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46634">
        <w:rPr>
          <w:rFonts w:ascii="Times New Roman" w:hAnsi="Times New Roman"/>
          <w:szCs w:val="28"/>
        </w:rPr>
        <w:t xml:space="preserve"> I ZMIANA SWZ</w:t>
      </w:r>
    </w:p>
    <w:p w14:paraId="34B8709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41EF5" w:rsidRPr="00741EF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41EF5" w:rsidRPr="00741EF5">
        <w:rPr>
          <w:b/>
          <w:bCs/>
          <w:sz w:val="22"/>
          <w:szCs w:val="22"/>
        </w:rPr>
        <w:t>Projekt i wykonanie materiałów promocyjnych na potrzeby projektu UNIVERSEH Europejski Uniwersytet Kosmiczny dla Ziemi i Ludzkości - KC-</w:t>
      </w:r>
      <w:proofErr w:type="spellStart"/>
      <w:r w:rsidR="00741EF5" w:rsidRPr="00741EF5">
        <w:rPr>
          <w:b/>
          <w:bCs/>
          <w:sz w:val="22"/>
          <w:szCs w:val="22"/>
        </w:rPr>
        <w:t>zp</w:t>
      </w:r>
      <w:proofErr w:type="spellEnd"/>
      <w:r w:rsidR="00741EF5" w:rsidRPr="00741EF5">
        <w:rPr>
          <w:b/>
          <w:bCs/>
          <w:sz w:val="22"/>
          <w:szCs w:val="22"/>
        </w:rPr>
        <w:t>. 272-210/23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41EF5" w:rsidRPr="00741EF5">
        <w:rPr>
          <w:b/>
          <w:sz w:val="22"/>
          <w:szCs w:val="22"/>
        </w:rPr>
        <w:t>KC-</w:t>
      </w:r>
      <w:proofErr w:type="spellStart"/>
      <w:r w:rsidR="00741EF5" w:rsidRPr="00741EF5">
        <w:rPr>
          <w:b/>
          <w:sz w:val="22"/>
          <w:szCs w:val="22"/>
        </w:rPr>
        <w:t>zp</w:t>
      </w:r>
      <w:proofErr w:type="spellEnd"/>
      <w:r w:rsidR="00741EF5" w:rsidRPr="00741EF5">
        <w:rPr>
          <w:b/>
          <w:sz w:val="22"/>
          <w:szCs w:val="22"/>
        </w:rPr>
        <w:t>. 272-210/23</w:t>
      </w:r>
      <w:r w:rsidRPr="006A5DF1">
        <w:rPr>
          <w:b/>
          <w:sz w:val="22"/>
          <w:szCs w:val="22"/>
        </w:rPr>
        <w:t>.</w:t>
      </w:r>
    </w:p>
    <w:p w14:paraId="22C42BAC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1EF5" w:rsidRPr="00637E06" w14:paraId="68006402" w14:textId="77777777" w:rsidTr="00FC34EE">
        <w:tc>
          <w:tcPr>
            <w:tcW w:w="9356" w:type="dxa"/>
            <w:shd w:val="clear" w:color="auto" w:fill="auto"/>
          </w:tcPr>
          <w:p w14:paraId="5ACC1EA7" w14:textId="77777777" w:rsidR="00741EF5" w:rsidRPr="00637E06" w:rsidRDefault="00741EF5" w:rsidP="00FC34E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37E06">
              <w:rPr>
                <w:b/>
                <w:bCs/>
                <w:sz w:val="22"/>
                <w:szCs w:val="22"/>
              </w:rPr>
              <w:t>Treść zapytań brzmi następująco: 1</w:t>
            </w:r>
          </w:p>
          <w:p w14:paraId="63C0DD35" w14:textId="37B98344" w:rsidR="00741EF5" w:rsidRPr="00637E06" w:rsidRDefault="00741EF5" w:rsidP="00FC34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E06">
              <w:rPr>
                <w:sz w:val="22"/>
                <w:szCs w:val="22"/>
              </w:rPr>
              <w:t>punkt 2) - naklejki</w:t>
            </w:r>
          </w:p>
          <w:p w14:paraId="2513B7D1" w14:textId="07DEC5D7" w:rsidR="00741EF5" w:rsidRPr="00637E06" w:rsidRDefault="00741EF5" w:rsidP="00FC34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E06">
              <w:rPr>
                <w:sz w:val="22"/>
                <w:szCs w:val="22"/>
              </w:rPr>
              <w:t xml:space="preserve">Mam pytanie co do opisu - "o średnicy 90 mm +/- 3 mm, 4 na arkuszu A4" - otóż naklejek 90mm zmieści się nawet 6 na arkuszu A4. Czy mam rozumieć że wymagane jest aby na takim arkuszu mieściły się tylko 4 sztuki? I czy muszą to być naklejki właśnie na arkuszach A4? Czy mogą być po prostu drukowane </w:t>
            </w:r>
            <w:r w:rsidR="00BC3F41">
              <w:rPr>
                <w:sz w:val="22"/>
                <w:szCs w:val="22"/>
              </w:rPr>
              <w:br/>
            </w:r>
            <w:r w:rsidRPr="00637E06">
              <w:rPr>
                <w:sz w:val="22"/>
                <w:szCs w:val="22"/>
              </w:rPr>
              <w:t>z roli o szerokości 130cm? Taka opcja byłaby najbardziej ekonomiczna.</w:t>
            </w:r>
          </w:p>
          <w:p w14:paraId="007F9995" w14:textId="77777777" w:rsidR="00741EF5" w:rsidRPr="00637E06" w:rsidRDefault="00741EF5" w:rsidP="00FC34EE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637E06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5A40958E" w14:textId="41E61AE0" w:rsidR="0080340E" w:rsidRDefault="0080340E" w:rsidP="00FC34EE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NIE. </w:t>
            </w:r>
            <w:r w:rsidR="001C6222">
              <w:rPr>
                <w:b/>
                <w:bCs/>
                <w:color w:val="FF0000"/>
                <w:sz w:val="22"/>
                <w:szCs w:val="22"/>
              </w:rPr>
              <w:t xml:space="preserve">Zamawiający 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nie </w:t>
            </w:r>
            <w:r w:rsidR="001C6222">
              <w:rPr>
                <w:b/>
                <w:bCs/>
                <w:color w:val="FF0000"/>
                <w:sz w:val="22"/>
                <w:szCs w:val="22"/>
              </w:rPr>
              <w:t>dopuszcza rol</w:t>
            </w:r>
            <w:r>
              <w:rPr>
                <w:b/>
                <w:bCs/>
                <w:color w:val="FF0000"/>
                <w:sz w:val="22"/>
                <w:szCs w:val="22"/>
              </w:rPr>
              <w:t>i o szerokości</w:t>
            </w:r>
            <w:r w:rsidR="001C6222">
              <w:rPr>
                <w:b/>
                <w:bCs/>
                <w:color w:val="FF0000"/>
                <w:sz w:val="22"/>
                <w:szCs w:val="22"/>
              </w:rPr>
              <w:t xml:space="preserve"> 130 </w:t>
            </w:r>
            <w:r w:rsidR="00446634">
              <w:rPr>
                <w:b/>
                <w:bCs/>
                <w:color w:val="FF0000"/>
                <w:sz w:val="22"/>
                <w:szCs w:val="22"/>
              </w:rPr>
              <w:t>c</w:t>
            </w:r>
            <w:r w:rsidR="001C6222">
              <w:rPr>
                <w:b/>
                <w:bCs/>
                <w:color w:val="FF0000"/>
                <w:sz w:val="22"/>
                <w:szCs w:val="22"/>
              </w:rPr>
              <w:t>m</w:t>
            </w:r>
            <w:r>
              <w:rPr>
                <w:b/>
                <w:bCs/>
                <w:color w:val="FF0000"/>
                <w:sz w:val="22"/>
                <w:szCs w:val="22"/>
              </w:rPr>
              <w:t>.</w:t>
            </w:r>
          </w:p>
          <w:p w14:paraId="04337EB9" w14:textId="34FD12F3" w:rsidR="00637E06" w:rsidRPr="00637E06" w:rsidRDefault="0080340E" w:rsidP="00FC34EE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Zamawiający dopuszcza 6 naklejek na 1 arkuszu A4. </w:t>
            </w:r>
          </w:p>
          <w:p w14:paraId="3A3395A3" w14:textId="066A15DC" w:rsidR="00741EF5" w:rsidRPr="00637E06" w:rsidRDefault="00637E06" w:rsidP="00637E0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37E06">
              <w:rPr>
                <w:b/>
                <w:bCs/>
                <w:sz w:val="22"/>
                <w:szCs w:val="22"/>
              </w:rPr>
              <w:t>Treść zapytań brzmi następująco: 2</w:t>
            </w:r>
          </w:p>
        </w:tc>
      </w:tr>
    </w:tbl>
    <w:p w14:paraId="72098534" w14:textId="03B4D17F" w:rsidR="00BE7BFD" w:rsidRPr="00637E06" w:rsidRDefault="00637E06" w:rsidP="00520165">
      <w:pPr>
        <w:jc w:val="both"/>
        <w:rPr>
          <w:color w:val="000000"/>
          <w:sz w:val="22"/>
          <w:szCs w:val="22"/>
          <w:shd w:val="clear" w:color="auto" w:fill="FFFFFF"/>
        </w:rPr>
      </w:pPr>
      <w:r w:rsidRPr="00637E06">
        <w:rPr>
          <w:color w:val="000000"/>
          <w:sz w:val="22"/>
          <w:szCs w:val="22"/>
          <w:shd w:val="clear" w:color="auto" w:fill="FFFFFF"/>
        </w:rPr>
        <w:t>Proszę o udzielenie informacji nt. smyczy. Czy ta smycz powinna być łączona zgodnie ze zdjęciem czy posiadać tylko karabińczyk i zaczep na telefon?</w:t>
      </w:r>
    </w:p>
    <w:p w14:paraId="3F62742D" w14:textId="4AD5BA72" w:rsidR="00637E06" w:rsidRDefault="00637E06" w:rsidP="00637E06">
      <w:pPr>
        <w:spacing w:after="40"/>
        <w:ind w:left="30" w:right="-72"/>
        <w:rPr>
          <w:b/>
          <w:bCs/>
          <w:color w:val="FF0000"/>
          <w:sz w:val="22"/>
          <w:szCs w:val="22"/>
        </w:rPr>
      </w:pPr>
      <w:r w:rsidRPr="00637E06">
        <w:rPr>
          <w:b/>
          <w:bCs/>
          <w:color w:val="FF0000"/>
          <w:sz w:val="22"/>
          <w:szCs w:val="22"/>
        </w:rPr>
        <w:t>Odpowiedź Zamawiającego:</w:t>
      </w:r>
    </w:p>
    <w:p w14:paraId="045E81EE" w14:textId="72F02A44" w:rsidR="00446634" w:rsidRDefault="00446634" w:rsidP="00637E06">
      <w:pPr>
        <w:spacing w:after="40"/>
        <w:ind w:left="30" w:right="-72"/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 xml:space="preserve">TAK. </w:t>
      </w:r>
      <w:r w:rsidR="000B6A3F">
        <w:rPr>
          <w:b/>
          <w:bCs/>
          <w:color w:val="FF0000"/>
          <w:sz w:val="22"/>
          <w:szCs w:val="22"/>
        </w:rPr>
        <w:t>Zamawiający dodaje, że smycz</w:t>
      </w:r>
      <w:r>
        <w:rPr>
          <w:b/>
          <w:bCs/>
          <w:color w:val="FF0000"/>
          <w:sz w:val="22"/>
          <w:szCs w:val="22"/>
        </w:rPr>
        <w:t xml:space="preserve"> </w:t>
      </w:r>
      <w:r w:rsidR="000B6A3F">
        <w:rPr>
          <w:b/>
          <w:bCs/>
          <w:color w:val="FF0000"/>
          <w:sz w:val="22"/>
          <w:szCs w:val="22"/>
        </w:rPr>
        <w:t xml:space="preserve">winna być </w:t>
      </w:r>
      <w:r>
        <w:rPr>
          <w:b/>
          <w:bCs/>
          <w:color w:val="FF0000"/>
          <w:sz w:val="22"/>
          <w:szCs w:val="22"/>
        </w:rPr>
        <w:t>połączona zgodnie ze zdjęciem.</w:t>
      </w:r>
    </w:p>
    <w:p w14:paraId="222BC1C1" w14:textId="77777777" w:rsidR="00446634" w:rsidRPr="00637E06" w:rsidRDefault="00446634" w:rsidP="00637E06">
      <w:pPr>
        <w:spacing w:after="40"/>
        <w:ind w:left="30" w:right="-72"/>
        <w:rPr>
          <w:b/>
          <w:bCs/>
          <w:color w:val="FF0000"/>
          <w:sz w:val="22"/>
          <w:szCs w:val="22"/>
        </w:rPr>
      </w:pPr>
    </w:p>
    <w:p w14:paraId="5981DA74" w14:textId="77777777" w:rsidR="00637E06" w:rsidRPr="00637E06" w:rsidRDefault="00637E06" w:rsidP="00520165">
      <w:pPr>
        <w:jc w:val="both"/>
        <w:rPr>
          <w:sz w:val="22"/>
          <w:szCs w:val="22"/>
        </w:rPr>
      </w:pPr>
    </w:p>
    <w:sectPr w:rsidR="00637E06" w:rsidRPr="00637E0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28AE7" w14:textId="77777777" w:rsidR="00BC325E" w:rsidRDefault="00BC325E">
      <w:r>
        <w:separator/>
      </w:r>
    </w:p>
  </w:endnote>
  <w:endnote w:type="continuationSeparator" w:id="0">
    <w:p w14:paraId="61500B41" w14:textId="77777777" w:rsidR="00BC325E" w:rsidRDefault="00BC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1F5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362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CBDCA" w14:textId="73680FB1" w:rsidR="006D4AB3" w:rsidRDefault="003D745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12D273" wp14:editId="50193DE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2990164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EEA77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419F21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45B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1CC8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57A25F" w14:textId="77777777" w:rsidR="006D4AB3" w:rsidRDefault="006D4AB3">
    <w:pPr>
      <w:pStyle w:val="Stopka"/>
      <w:tabs>
        <w:tab w:val="clear" w:pos="4536"/>
        <w:tab w:val="left" w:pos="6237"/>
      </w:tabs>
    </w:pPr>
  </w:p>
  <w:p w14:paraId="4CFCF8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8C496" w14:textId="77777777" w:rsidR="00BC325E" w:rsidRDefault="00BC325E">
      <w:r>
        <w:separator/>
      </w:r>
    </w:p>
  </w:footnote>
  <w:footnote w:type="continuationSeparator" w:id="0">
    <w:p w14:paraId="3266CF3D" w14:textId="77777777" w:rsidR="00BC325E" w:rsidRDefault="00BC3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A6141" w14:textId="00AB2FFC" w:rsidR="005437F9" w:rsidRDefault="003D745F" w:rsidP="005437F9">
    <w:pPr>
      <w:pStyle w:val="Nagwek"/>
      <w:ind w:left="-426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5BF4291F" wp14:editId="56E0946E">
          <wp:simplePos x="0" y="0"/>
          <wp:positionH relativeFrom="column">
            <wp:posOffset>-470535</wp:posOffset>
          </wp:positionH>
          <wp:positionV relativeFrom="paragraph">
            <wp:posOffset>-171450</wp:posOffset>
          </wp:positionV>
          <wp:extent cx="1924050" cy="1127760"/>
          <wp:effectExtent l="0" t="0" r="0" b="0"/>
          <wp:wrapSquare wrapText="bothSides"/>
          <wp:docPr id="3" name="Imag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1127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7F9">
      <w:tab/>
    </w:r>
    <w:r w:rsidR="005437F9">
      <w:tab/>
    </w:r>
    <w:r w:rsidR="005437F9">
      <w:rPr>
        <w:color w:val="203675"/>
        <w:sz w:val="28"/>
        <w:szCs w:val="28"/>
      </w:rPr>
      <w:t>www.</w:t>
    </w:r>
    <w:r w:rsidR="005437F9">
      <w:rPr>
        <w:b/>
        <w:color w:val="203675"/>
        <w:sz w:val="28"/>
        <w:szCs w:val="28"/>
      </w:rPr>
      <w:t>universeh</w:t>
    </w:r>
    <w:r w:rsidR="005437F9">
      <w:rPr>
        <w:color w:val="203675"/>
        <w:sz w:val="28"/>
        <w:szCs w:val="28"/>
      </w:rPr>
      <w:t>.eu</w:t>
    </w:r>
  </w:p>
  <w:p w14:paraId="0417CF1E" w14:textId="511B8873" w:rsidR="00741EF5" w:rsidRDefault="00741EF5">
    <w:pPr>
      <w:pStyle w:val="Nagwek"/>
    </w:pPr>
  </w:p>
  <w:p w14:paraId="284E724E" w14:textId="6483DB99" w:rsidR="005437F9" w:rsidRDefault="005437F9">
    <w:pPr>
      <w:pStyle w:val="Nagwek"/>
    </w:pPr>
  </w:p>
  <w:p w14:paraId="318C5E71" w14:textId="710FD111" w:rsidR="005437F9" w:rsidRDefault="005437F9">
    <w:pPr>
      <w:pStyle w:val="Nagwek"/>
    </w:pPr>
  </w:p>
  <w:p w14:paraId="06D465FA" w14:textId="1D58D168" w:rsidR="005437F9" w:rsidRDefault="005437F9">
    <w:pPr>
      <w:pStyle w:val="Nagwek"/>
    </w:pPr>
  </w:p>
  <w:p w14:paraId="73665559" w14:textId="77777777" w:rsidR="005437F9" w:rsidRDefault="005437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0988452">
    <w:abstractNumId w:val="3"/>
  </w:num>
  <w:num w:numId="2" w16cid:durableId="1289124703">
    <w:abstractNumId w:val="6"/>
  </w:num>
  <w:num w:numId="3" w16cid:durableId="658117659">
    <w:abstractNumId w:val="2"/>
  </w:num>
  <w:num w:numId="4" w16cid:durableId="569583527">
    <w:abstractNumId w:val="5"/>
  </w:num>
  <w:num w:numId="5" w16cid:durableId="528176848">
    <w:abstractNumId w:val="0"/>
  </w:num>
  <w:num w:numId="6" w16cid:durableId="678436296">
    <w:abstractNumId w:val="1"/>
  </w:num>
  <w:num w:numId="7" w16cid:durableId="13062812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25E"/>
    <w:rsid w:val="00031374"/>
    <w:rsid w:val="000A1097"/>
    <w:rsid w:val="000B6A3F"/>
    <w:rsid w:val="000E2A8F"/>
    <w:rsid w:val="0012774F"/>
    <w:rsid w:val="00144B7A"/>
    <w:rsid w:val="00180C6E"/>
    <w:rsid w:val="001C6222"/>
    <w:rsid w:val="001D75AC"/>
    <w:rsid w:val="0029606A"/>
    <w:rsid w:val="003D745F"/>
    <w:rsid w:val="00446634"/>
    <w:rsid w:val="004848F3"/>
    <w:rsid w:val="004A75F2"/>
    <w:rsid w:val="005144A9"/>
    <w:rsid w:val="00520165"/>
    <w:rsid w:val="005437F9"/>
    <w:rsid w:val="005B1B08"/>
    <w:rsid w:val="00617A64"/>
    <w:rsid w:val="00632C3C"/>
    <w:rsid w:val="00637E06"/>
    <w:rsid w:val="0064796E"/>
    <w:rsid w:val="00662BDB"/>
    <w:rsid w:val="006A5DF1"/>
    <w:rsid w:val="006B7198"/>
    <w:rsid w:val="006D4AB3"/>
    <w:rsid w:val="006F3B81"/>
    <w:rsid w:val="00741EF5"/>
    <w:rsid w:val="007D7198"/>
    <w:rsid w:val="0080340E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C325E"/>
    <w:rsid w:val="00BC3F41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3C2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BFBE99"/>
  <w15:chartTrackingRefBased/>
  <w15:docId w15:val="{085E2AEE-AB7D-44DA-BAB1-D88E4547D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E0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43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2023-05-12T11:59:00Z</cp:lastPrinted>
  <dcterms:created xsi:type="dcterms:W3CDTF">2023-05-12T11:59:00Z</dcterms:created>
  <dcterms:modified xsi:type="dcterms:W3CDTF">2023-05-12T11:59:00Z</dcterms:modified>
</cp:coreProperties>
</file>