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10D93" w14:textId="485160E9" w:rsidR="00015FD5" w:rsidRDefault="00015FD5" w:rsidP="00642A31">
      <w:pPr>
        <w:rPr>
          <w:sz w:val="22"/>
          <w:szCs w:val="22"/>
        </w:rPr>
      </w:pPr>
    </w:p>
    <w:p w14:paraId="4352973F" w14:textId="77777777" w:rsidR="00015FD5" w:rsidRDefault="00015FD5" w:rsidP="00015FD5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14:paraId="5281135E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CD0E1ED" w14:textId="6D6CB092" w:rsidR="00015FD5" w:rsidRDefault="00D240B2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NOWY </w:t>
      </w:r>
      <w:r w:rsidR="00015FD5">
        <w:rPr>
          <w:b/>
          <w:sz w:val="28"/>
          <w:szCs w:val="28"/>
        </w:rPr>
        <w:t>FORMULARZ OFERTY</w:t>
      </w:r>
    </w:p>
    <w:p w14:paraId="347826B4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0071868F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E43D426" w14:textId="77777777" w:rsidR="00015FD5" w:rsidRPr="00DF51D5" w:rsidRDefault="00015FD5" w:rsidP="00015FD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B2E7220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2FDCFD12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4BE569A7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3B130026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2F9971B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C26D6D4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190C4BB3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07C0CCDA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A7F6ADD" w14:textId="77777777" w:rsidR="00015FD5" w:rsidRDefault="00015FD5" w:rsidP="00015FD5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55336571" w14:textId="77777777" w:rsidR="00015FD5" w:rsidRDefault="00015FD5" w:rsidP="00015FD5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1761973D" w14:textId="69B787D7" w:rsidR="00642A31" w:rsidRDefault="00642A31" w:rsidP="00642A31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r>
        <w:rPr>
          <w:b/>
          <w:bCs/>
          <w:sz w:val="20"/>
          <w:szCs w:val="20"/>
        </w:rPr>
        <w:t xml:space="preserve">: </w:t>
      </w:r>
      <w:r w:rsidRPr="00642A31">
        <w:rPr>
          <w:b/>
          <w:sz w:val="20"/>
          <w:szCs w:val="20"/>
        </w:rPr>
        <w:t>utrzymanie czystości w  pawilonach na terenie kampusu AGH – KC-zp.272-258/23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14:paraId="51B12643" w14:textId="77777777" w:rsidR="00015FD5" w:rsidRDefault="00015FD5" w:rsidP="00015FD5">
      <w:pPr>
        <w:widowControl w:val="0"/>
        <w:rPr>
          <w:b/>
          <w:sz w:val="20"/>
          <w:szCs w:val="20"/>
        </w:rPr>
      </w:pPr>
    </w:p>
    <w:p w14:paraId="58E6D8FC" w14:textId="23105DA1" w:rsidR="00642A31" w:rsidRPr="00A62077" w:rsidRDefault="00945216" w:rsidP="00642A31">
      <w:pPr>
        <w:widowControl w:val="0"/>
        <w:spacing w:line="264" w:lineRule="auto"/>
        <w:ind w:right="1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Zakres podstawowy (planowany do realizacji)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417"/>
        <w:gridCol w:w="1560"/>
        <w:gridCol w:w="1559"/>
        <w:gridCol w:w="1417"/>
        <w:gridCol w:w="1389"/>
      </w:tblGrid>
      <w:tr w:rsidR="00642A31" w:rsidRPr="002A4FDE" w14:paraId="169F069E" w14:textId="77777777" w:rsidTr="00D240B2">
        <w:tc>
          <w:tcPr>
            <w:tcW w:w="1980" w:type="dxa"/>
            <w:shd w:val="clear" w:color="auto" w:fill="auto"/>
          </w:tcPr>
          <w:p w14:paraId="2B1F32FC" w14:textId="1517967B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 w:rsidRPr="002A4FDE">
              <w:rPr>
                <w:color w:val="000000"/>
                <w:sz w:val="20"/>
                <w:szCs w:val="20"/>
              </w:rPr>
              <w:t>Rodzaje powierzch</w:t>
            </w:r>
            <w:r w:rsidR="00945216">
              <w:rPr>
                <w:color w:val="000000"/>
                <w:sz w:val="20"/>
                <w:szCs w:val="20"/>
              </w:rPr>
              <w:t>ni</w:t>
            </w:r>
            <w:r w:rsidRPr="002A4FDE">
              <w:rPr>
                <w:color w:val="000000"/>
                <w:sz w:val="20"/>
                <w:szCs w:val="20"/>
              </w:rPr>
              <w:t>/ pomieszczeń</w:t>
            </w:r>
            <w:r w:rsidR="00945216">
              <w:rPr>
                <w:color w:val="000000"/>
                <w:sz w:val="20"/>
                <w:szCs w:val="20"/>
              </w:rPr>
              <w:br/>
            </w:r>
          </w:p>
          <w:p w14:paraId="66F3B58D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E88D16B" w14:textId="63A69CDD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 w:rsidRPr="002A4FDE">
              <w:rPr>
                <w:color w:val="000000"/>
                <w:sz w:val="20"/>
                <w:szCs w:val="20"/>
              </w:rPr>
              <w:t>Powierzchnia objęta sprzątaniem w m</w:t>
            </w:r>
            <w:r w:rsidR="00945216">
              <w:rPr>
                <w:color w:val="000000"/>
                <w:sz w:val="20"/>
                <w:szCs w:val="20"/>
              </w:rPr>
              <w:t>²</w:t>
            </w:r>
            <w:r w:rsidRPr="002A4FDE">
              <w:rPr>
                <w:color w:val="000000"/>
                <w:sz w:val="20"/>
                <w:szCs w:val="20"/>
              </w:rPr>
              <w:t xml:space="preserve"> (zdefiniowana dla potrzeb obliczenia ceny tygodniowo)</w:t>
            </w:r>
          </w:p>
          <w:p w14:paraId="51D6BEA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365BE847" w14:textId="5CC862FD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</w:t>
            </w:r>
            <w:r w:rsidRPr="002A4FDE">
              <w:rPr>
                <w:color w:val="000000"/>
                <w:sz w:val="20"/>
                <w:szCs w:val="20"/>
              </w:rPr>
              <w:t>tawka za 1 m</w:t>
            </w:r>
            <w:r w:rsidR="00945216">
              <w:rPr>
                <w:color w:val="000000"/>
                <w:sz w:val="20"/>
                <w:szCs w:val="20"/>
              </w:rPr>
              <w:t>²</w:t>
            </w:r>
            <w:r w:rsidRPr="002A4FDE">
              <w:rPr>
                <w:color w:val="000000"/>
                <w:sz w:val="20"/>
                <w:szCs w:val="20"/>
              </w:rPr>
              <w:t xml:space="preserve"> wysprzątanej powierzchni podłoża netto</w:t>
            </w:r>
            <w:r w:rsidR="00945216">
              <w:rPr>
                <w:color w:val="000000"/>
                <w:sz w:val="20"/>
                <w:szCs w:val="20"/>
              </w:rPr>
              <w:br/>
              <w:t>(do 4 miejsc po przecinku)</w:t>
            </w:r>
          </w:p>
          <w:p w14:paraId="7EEAB1B3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B00BED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Liczba tygodni przypadająca w czasie trwania umowy*</w:t>
            </w:r>
          </w:p>
          <w:p w14:paraId="58C64C27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A6451D4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Wartość netto</w:t>
            </w:r>
          </w:p>
          <w:p w14:paraId="05A40DCF" w14:textId="0E8A699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 PLN</w:t>
            </w:r>
            <w:r w:rsidR="00945216">
              <w:rPr>
                <w:sz w:val="20"/>
                <w:szCs w:val="20"/>
              </w:rPr>
              <w:t>,</w:t>
            </w:r>
          </w:p>
          <w:p w14:paraId="01B25EDF" w14:textId="46E9A5B5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kol.</w:t>
            </w:r>
            <w:r>
              <w:rPr>
                <w:sz w:val="20"/>
                <w:szCs w:val="20"/>
              </w:rPr>
              <w:t>2</w:t>
            </w:r>
            <w:r w:rsidRPr="002A4FDE">
              <w:rPr>
                <w:sz w:val="20"/>
                <w:szCs w:val="20"/>
              </w:rPr>
              <w:t xml:space="preserve"> x kol. </w:t>
            </w:r>
            <w:r>
              <w:rPr>
                <w:sz w:val="20"/>
                <w:szCs w:val="20"/>
              </w:rPr>
              <w:t>3</w:t>
            </w:r>
            <w:r w:rsidRPr="002A4FDE">
              <w:rPr>
                <w:sz w:val="20"/>
                <w:szCs w:val="20"/>
              </w:rPr>
              <w:t xml:space="preserve"> x</w:t>
            </w:r>
            <w:r>
              <w:rPr>
                <w:sz w:val="20"/>
                <w:szCs w:val="20"/>
              </w:rPr>
              <w:t xml:space="preserve"> kol. 4</w:t>
            </w:r>
            <w:r w:rsidR="00945216">
              <w:rPr>
                <w:sz w:val="20"/>
                <w:szCs w:val="20"/>
              </w:rPr>
              <w:br/>
              <w:t>(do 2 miejsc po przecinku)</w:t>
            </w:r>
          </w:p>
        </w:tc>
        <w:tc>
          <w:tcPr>
            <w:tcW w:w="1389" w:type="dxa"/>
            <w:shd w:val="clear" w:color="auto" w:fill="auto"/>
          </w:tcPr>
          <w:p w14:paraId="32EE4BFB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Wartość brutto</w:t>
            </w:r>
          </w:p>
          <w:p w14:paraId="7AE5B426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 PLN</w:t>
            </w:r>
          </w:p>
          <w:p w14:paraId="593D1016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7EB218F7" w14:textId="77777777" w:rsidTr="00D240B2">
        <w:tc>
          <w:tcPr>
            <w:tcW w:w="1980" w:type="dxa"/>
            <w:shd w:val="clear" w:color="auto" w:fill="auto"/>
          </w:tcPr>
          <w:p w14:paraId="6DCDA114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04A979A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14:paraId="74AB9E4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76E3071D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7E94EC2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14:paraId="32338CEC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642A31" w:rsidRPr="002A4FDE" w14:paraId="47F51D7F" w14:textId="77777777" w:rsidTr="00D240B2">
        <w:tc>
          <w:tcPr>
            <w:tcW w:w="1980" w:type="dxa"/>
            <w:shd w:val="clear" w:color="auto" w:fill="auto"/>
          </w:tcPr>
          <w:p w14:paraId="1174B6C4" w14:textId="054FBFC7" w:rsidR="00642A31" w:rsidRPr="00D84F7E" w:rsidRDefault="00D84F7E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 w:rsidRPr="00D84F7E">
              <w:rPr>
                <w:b/>
                <w:bCs/>
                <w:sz w:val="20"/>
                <w:szCs w:val="20"/>
              </w:rPr>
              <w:t>Powierzchnie ogólnodostępne</w:t>
            </w:r>
          </w:p>
        </w:tc>
        <w:tc>
          <w:tcPr>
            <w:tcW w:w="1417" w:type="dxa"/>
          </w:tcPr>
          <w:p w14:paraId="45943A92" w14:textId="4596698B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</w:t>
            </w:r>
            <w:r w:rsidR="00D240B2">
              <w:rPr>
                <w:color w:val="000000"/>
                <w:sz w:val="20"/>
                <w:szCs w:val="20"/>
              </w:rPr>
              <w:t>222</w:t>
            </w:r>
            <w:r>
              <w:rPr>
                <w:color w:val="000000"/>
                <w:sz w:val="20"/>
                <w:szCs w:val="20"/>
              </w:rPr>
              <w:t> </w:t>
            </w:r>
            <w:r w:rsidR="00D240B2">
              <w:rPr>
                <w:color w:val="000000"/>
                <w:sz w:val="20"/>
                <w:szCs w:val="20"/>
              </w:rPr>
              <w:t>088</w:t>
            </w:r>
            <w:r>
              <w:rPr>
                <w:color w:val="000000"/>
                <w:sz w:val="20"/>
                <w:szCs w:val="20"/>
              </w:rPr>
              <w:t>,</w:t>
            </w:r>
            <w:r w:rsidR="00D240B2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 xml:space="preserve">8 </w:t>
            </w:r>
          </w:p>
          <w:p w14:paraId="6297C3CF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33FD50E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2DD79C3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35951B76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344B4DD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03FC9C50" w14:textId="77777777" w:rsidTr="00D240B2">
        <w:tc>
          <w:tcPr>
            <w:tcW w:w="1980" w:type="dxa"/>
            <w:shd w:val="clear" w:color="auto" w:fill="auto"/>
          </w:tcPr>
          <w:p w14:paraId="2179716C" w14:textId="632908F2" w:rsidR="00642A31" w:rsidRPr="00004C9E" w:rsidRDefault="00D84F7E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Powierzchnie sanitariatów </w:t>
            </w:r>
          </w:p>
        </w:tc>
        <w:tc>
          <w:tcPr>
            <w:tcW w:w="1417" w:type="dxa"/>
          </w:tcPr>
          <w:p w14:paraId="4B00FF5F" w14:textId="6E66DE13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2</w:t>
            </w:r>
            <w:r w:rsidR="00D240B2">
              <w:rPr>
                <w:color w:val="000000"/>
                <w:sz w:val="20"/>
                <w:szCs w:val="20"/>
              </w:rPr>
              <w:t>9</w:t>
            </w:r>
            <w:r>
              <w:rPr>
                <w:color w:val="000000"/>
                <w:sz w:val="20"/>
                <w:szCs w:val="20"/>
              </w:rPr>
              <w:t> 3</w:t>
            </w:r>
            <w:r w:rsidR="00D240B2">
              <w:rPr>
                <w:color w:val="000000"/>
                <w:sz w:val="20"/>
                <w:szCs w:val="20"/>
              </w:rPr>
              <w:t>77</w:t>
            </w:r>
            <w:r>
              <w:rPr>
                <w:color w:val="000000"/>
                <w:sz w:val="20"/>
                <w:szCs w:val="20"/>
              </w:rPr>
              <w:t>,</w:t>
            </w:r>
            <w:r w:rsidR="00D240B2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 xml:space="preserve">0 </w:t>
            </w:r>
          </w:p>
          <w:p w14:paraId="0051AFC4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8D093EB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54C79489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43250F">
              <w:rPr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079A1ECB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3E9C0F1D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32E86F07" w14:textId="77777777" w:rsidTr="00D240B2">
        <w:trPr>
          <w:trHeight w:val="1597"/>
        </w:trPr>
        <w:tc>
          <w:tcPr>
            <w:tcW w:w="1980" w:type="dxa"/>
            <w:shd w:val="clear" w:color="auto" w:fill="auto"/>
          </w:tcPr>
          <w:p w14:paraId="20A2387B" w14:textId="09709F3E" w:rsidR="00642A31" w:rsidRPr="00004C9E" w:rsidRDefault="00D84F7E" w:rsidP="00D84F7E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Powierzchnie </w:t>
            </w:r>
            <w:proofErr w:type="spellStart"/>
            <w:r w:rsidRPr="00D84F7E">
              <w:rPr>
                <w:b/>
                <w:bCs/>
                <w:sz w:val="20"/>
                <w:szCs w:val="20"/>
              </w:rPr>
              <w:t>sal</w:t>
            </w:r>
            <w:proofErr w:type="spellEnd"/>
            <w:r w:rsidRPr="00D84F7E">
              <w:rPr>
                <w:b/>
                <w:bCs/>
                <w:sz w:val="20"/>
                <w:szCs w:val="20"/>
              </w:rPr>
              <w:t xml:space="preserve"> wykładowych, pomieszczeń biurowych i innych</w:t>
            </w:r>
          </w:p>
        </w:tc>
        <w:tc>
          <w:tcPr>
            <w:tcW w:w="1417" w:type="dxa"/>
          </w:tcPr>
          <w:p w14:paraId="0A5D8DF2" w14:textId="1DDBDF0F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28</w:t>
            </w:r>
            <w:r w:rsidR="00D240B2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 </w:t>
            </w:r>
            <w:r w:rsidR="00D240B2">
              <w:rPr>
                <w:color w:val="000000"/>
                <w:sz w:val="20"/>
                <w:szCs w:val="20"/>
              </w:rPr>
              <w:t>782</w:t>
            </w:r>
            <w:r>
              <w:rPr>
                <w:color w:val="000000"/>
                <w:sz w:val="20"/>
                <w:szCs w:val="20"/>
              </w:rPr>
              <w:t>,</w:t>
            </w:r>
            <w:r w:rsidR="00D240B2">
              <w:rPr>
                <w:color w:val="000000"/>
                <w:sz w:val="20"/>
                <w:szCs w:val="20"/>
              </w:rPr>
              <w:t>8</w:t>
            </w:r>
            <w:bookmarkStart w:id="0" w:name="_GoBack"/>
            <w:bookmarkEnd w:id="0"/>
            <w:r>
              <w:rPr>
                <w:color w:val="000000"/>
                <w:sz w:val="20"/>
                <w:szCs w:val="20"/>
              </w:rPr>
              <w:t xml:space="preserve">0 </w:t>
            </w:r>
          </w:p>
          <w:p w14:paraId="421B266D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69DEF34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3EE5BEF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43250F">
              <w:rPr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3A49A296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35EF2843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1C3B1A47" w14:textId="77777777" w:rsidTr="00642A31">
        <w:tc>
          <w:tcPr>
            <w:tcW w:w="6516" w:type="dxa"/>
            <w:gridSpan w:val="4"/>
            <w:shd w:val="clear" w:color="auto" w:fill="auto"/>
          </w:tcPr>
          <w:p w14:paraId="19F82D79" w14:textId="77777777" w:rsidR="00642A31" w:rsidRPr="00A62077" w:rsidRDefault="00642A31" w:rsidP="00757656">
            <w:pPr>
              <w:widowControl w:val="0"/>
              <w:spacing w:line="264" w:lineRule="auto"/>
              <w:ind w:right="1"/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A62077">
              <w:rPr>
                <w:b/>
                <w:bCs/>
                <w:i/>
                <w:iCs/>
                <w:sz w:val="28"/>
                <w:szCs w:val="28"/>
              </w:rPr>
              <w:t>Łącznie:</w:t>
            </w:r>
          </w:p>
        </w:tc>
        <w:tc>
          <w:tcPr>
            <w:tcW w:w="1417" w:type="dxa"/>
            <w:shd w:val="clear" w:color="auto" w:fill="auto"/>
          </w:tcPr>
          <w:p w14:paraId="0502E853" w14:textId="77777777" w:rsidR="00642A31" w:rsidRPr="00945216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60F52AD6" w14:textId="77777777" w:rsidR="00945216" w:rsidRPr="00945216" w:rsidRDefault="00945216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89" w:type="dxa"/>
            <w:shd w:val="clear" w:color="auto" w:fill="auto"/>
          </w:tcPr>
          <w:p w14:paraId="38793034" w14:textId="77777777" w:rsidR="00642A31" w:rsidRPr="00945216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226BD20A" w14:textId="77777777" w:rsidR="00642A31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</w:p>
    <w:p w14:paraId="566C06FD" w14:textId="77777777" w:rsidR="00642A31" w:rsidRPr="00642A31" w:rsidRDefault="00642A31" w:rsidP="00642A31">
      <w:pPr>
        <w:tabs>
          <w:tab w:val="right" w:pos="9000"/>
        </w:tabs>
        <w:jc w:val="center"/>
        <w:rPr>
          <w:b/>
          <w:bCs/>
          <w:u w:val="single"/>
        </w:rPr>
      </w:pPr>
      <w:r w:rsidRPr="00642A31">
        <w:rPr>
          <w:b/>
          <w:bCs/>
          <w:u w:val="single"/>
        </w:rPr>
        <w:t>Prawo Opcji</w:t>
      </w:r>
    </w:p>
    <w:p w14:paraId="095504EF" w14:textId="77777777" w:rsidR="00642A31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389"/>
        <w:gridCol w:w="1446"/>
        <w:gridCol w:w="1701"/>
        <w:gridCol w:w="1417"/>
        <w:gridCol w:w="1389"/>
      </w:tblGrid>
      <w:tr w:rsidR="00642A31" w:rsidRPr="002A4FDE" w14:paraId="44477E63" w14:textId="77777777" w:rsidTr="00D84F7E">
        <w:tc>
          <w:tcPr>
            <w:tcW w:w="1980" w:type="dxa"/>
            <w:shd w:val="clear" w:color="auto" w:fill="auto"/>
          </w:tcPr>
          <w:p w14:paraId="1DAB0351" w14:textId="77777777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 w:rsidRPr="002A4FDE">
              <w:rPr>
                <w:color w:val="000000"/>
                <w:sz w:val="20"/>
                <w:szCs w:val="20"/>
              </w:rPr>
              <w:t>Rodzaje powierzchni / pomieszczeń</w:t>
            </w:r>
          </w:p>
          <w:p w14:paraId="44AB00A2" w14:textId="77777777" w:rsidR="00642A31" w:rsidRPr="002A4FDE" w:rsidRDefault="00642A31" w:rsidP="00D84F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14:paraId="6F442841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 w:rsidRPr="002A4FDE">
              <w:rPr>
                <w:color w:val="000000"/>
                <w:sz w:val="20"/>
                <w:szCs w:val="20"/>
              </w:rPr>
              <w:t xml:space="preserve">Powierzchnia objęta sprzątaniem w </w:t>
            </w:r>
            <w:r w:rsidRPr="002A4FDE">
              <w:rPr>
                <w:color w:val="000000"/>
                <w:sz w:val="20"/>
                <w:szCs w:val="20"/>
              </w:rPr>
              <w:lastRenderedPageBreak/>
              <w:t>m2 (zdefiniowana dla potrzeb obliczenia ceny tygodniowo)</w:t>
            </w:r>
          </w:p>
          <w:p w14:paraId="24C94AEA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14:paraId="594BABE1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 w:rsidRPr="002A4FDE">
              <w:rPr>
                <w:color w:val="000000"/>
                <w:sz w:val="20"/>
                <w:szCs w:val="20"/>
              </w:rPr>
              <w:lastRenderedPageBreak/>
              <w:t xml:space="preserve">Średnia stawka za 1 m2 wysprzątanej </w:t>
            </w:r>
            <w:r w:rsidRPr="002A4FDE">
              <w:rPr>
                <w:color w:val="000000"/>
                <w:sz w:val="20"/>
                <w:szCs w:val="20"/>
              </w:rPr>
              <w:lastRenderedPageBreak/>
              <w:t>powierzchni podłoża netto</w:t>
            </w:r>
          </w:p>
          <w:p w14:paraId="470DAB68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75985C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Liczba tygodni przypadająca w </w:t>
            </w:r>
            <w:r>
              <w:rPr>
                <w:color w:val="000000"/>
                <w:sz w:val="20"/>
                <w:szCs w:val="20"/>
              </w:rPr>
              <w:lastRenderedPageBreak/>
              <w:t>czasie trwania umowy*</w:t>
            </w:r>
          </w:p>
          <w:p w14:paraId="2462EAA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1CFB08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lastRenderedPageBreak/>
              <w:t>Wartość netto</w:t>
            </w:r>
          </w:p>
          <w:p w14:paraId="17B2F71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 PLN</w:t>
            </w:r>
          </w:p>
          <w:p w14:paraId="47BD157A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(kol.</w:t>
            </w:r>
            <w:r>
              <w:rPr>
                <w:sz w:val="20"/>
                <w:szCs w:val="20"/>
              </w:rPr>
              <w:t>2</w:t>
            </w:r>
            <w:r w:rsidRPr="002A4FDE">
              <w:rPr>
                <w:sz w:val="20"/>
                <w:szCs w:val="20"/>
              </w:rPr>
              <w:t xml:space="preserve"> x kol. </w:t>
            </w:r>
            <w:r>
              <w:rPr>
                <w:sz w:val="20"/>
                <w:szCs w:val="20"/>
              </w:rPr>
              <w:t>3</w:t>
            </w:r>
            <w:r w:rsidRPr="002A4FDE">
              <w:rPr>
                <w:sz w:val="20"/>
                <w:szCs w:val="20"/>
              </w:rPr>
              <w:t xml:space="preserve"> </w:t>
            </w:r>
            <w:r w:rsidRPr="002A4FDE">
              <w:rPr>
                <w:sz w:val="20"/>
                <w:szCs w:val="20"/>
              </w:rPr>
              <w:lastRenderedPageBreak/>
              <w:t>x</w:t>
            </w:r>
            <w:r>
              <w:rPr>
                <w:sz w:val="20"/>
                <w:szCs w:val="20"/>
              </w:rPr>
              <w:t xml:space="preserve"> kol. 4</w:t>
            </w:r>
            <w:r w:rsidRPr="002A4FDE">
              <w:rPr>
                <w:sz w:val="20"/>
                <w:szCs w:val="20"/>
              </w:rPr>
              <w:t>)</w:t>
            </w:r>
          </w:p>
        </w:tc>
        <w:tc>
          <w:tcPr>
            <w:tcW w:w="1389" w:type="dxa"/>
            <w:shd w:val="clear" w:color="auto" w:fill="auto"/>
          </w:tcPr>
          <w:p w14:paraId="3BEDD30B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lastRenderedPageBreak/>
              <w:t>Wartość brutto</w:t>
            </w:r>
          </w:p>
          <w:p w14:paraId="2DC63227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 PLN</w:t>
            </w:r>
          </w:p>
          <w:p w14:paraId="277EBDE3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4A924728" w14:textId="77777777" w:rsidTr="00D84F7E">
        <w:tc>
          <w:tcPr>
            <w:tcW w:w="1980" w:type="dxa"/>
            <w:shd w:val="clear" w:color="auto" w:fill="auto"/>
          </w:tcPr>
          <w:p w14:paraId="05C87C67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389" w:type="dxa"/>
          </w:tcPr>
          <w:p w14:paraId="7759262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2</w:t>
            </w:r>
          </w:p>
        </w:tc>
        <w:tc>
          <w:tcPr>
            <w:tcW w:w="1446" w:type="dxa"/>
          </w:tcPr>
          <w:p w14:paraId="321887FF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72260A8A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386F4638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14:paraId="1FE5B66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642A31" w:rsidRPr="002A4FDE" w14:paraId="1ACF5A2D" w14:textId="77777777" w:rsidTr="00D84F7E">
        <w:tc>
          <w:tcPr>
            <w:tcW w:w="1980" w:type="dxa"/>
            <w:shd w:val="clear" w:color="auto" w:fill="auto"/>
          </w:tcPr>
          <w:p w14:paraId="68C0B1E7" w14:textId="07BED2EC" w:rsidR="00642A31" w:rsidRPr="00004C9E" w:rsidRDefault="00D84F7E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Powierzchnie ogólnodostępne </w:t>
            </w:r>
          </w:p>
        </w:tc>
        <w:tc>
          <w:tcPr>
            <w:tcW w:w="1389" w:type="dxa"/>
          </w:tcPr>
          <w:p w14:paraId="4375EC18" w14:textId="77777777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5772,80</w:t>
            </w:r>
          </w:p>
          <w:p w14:paraId="1DEF3441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</w:tcPr>
          <w:p w14:paraId="7CB46BCA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981DD8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56BDABE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4577AA5C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0383015B" w14:textId="77777777" w:rsidTr="00D84F7E">
        <w:tc>
          <w:tcPr>
            <w:tcW w:w="1980" w:type="dxa"/>
            <w:shd w:val="clear" w:color="auto" w:fill="auto"/>
          </w:tcPr>
          <w:p w14:paraId="1FC32027" w14:textId="53E9AE0F" w:rsidR="00642A31" w:rsidRPr="00004C9E" w:rsidRDefault="00D84F7E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 w:rsidRPr="00D84F7E">
              <w:rPr>
                <w:b/>
                <w:bCs/>
                <w:sz w:val="20"/>
                <w:szCs w:val="20"/>
              </w:rPr>
              <w:t>Powierzchnie sanitariatów</w:t>
            </w:r>
          </w:p>
        </w:tc>
        <w:tc>
          <w:tcPr>
            <w:tcW w:w="1389" w:type="dxa"/>
          </w:tcPr>
          <w:p w14:paraId="1BB54DAA" w14:textId="77777777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651,15</w:t>
            </w:r>
          </w:p>
          <w:p w14:paraId="15712FE7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</w:tcPr>
          <w:p w14:paraId="32476CC9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2539E0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242A44EE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04A3305D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6F7BAA3B" w14:textId="77777777" w:rsidTr="00D84F7E">
        <w:tc>
          <w:tcPr>
            <w:tcW w:w="1980" w:type="dxa"/>
            <w:shd w:val="clear" w:color="auto" w:fill="auto"/>
          </w:tcPr>
          <w:p w14:paraId="53D7C1EB" w14:textId="7F7D0D3F" w:rsidR="00642A31" w:rsidRPr="00004C9E" w:rsidRDefault="00D84F7E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 w:rsidRPr="00D84F7E">
              <w:rPr>
                <w:b/>
                <w:bCs/>
                <w:sz w:val="20"/>
                <w:szCs w:val="20"/>
              </w:rPr>
              <w:t xml:space="preserve">Powierzchnie </w:t>
            </w:r>
            <w:proofErr w:type="spellStart"/>
            <w:r w:rsidRPr="00D84F7E">
              <w:rPr>
                <w:b/>
                <w:bCs/>
                <w:sz w:val="20"/>
                <w:szCs w:val="20"/>
              </w:rPr>
              <w:t>sal</w:t>
            </w:r>
            <w:proofErr w:type="spellEnd"/>
            <w:r w:rsidRPr="00D84F7E">
              <w:rPr>
                <w:b/>
                <w:bCs/>
                <w:sz w:val="20"/>
                <w:szCs w:val="20"/>
              </w:rPr>
              <w:t xml:space="preserve"> wykładowych, pomieszczeń biurowych i innych</w:t>
            </w:r>
          </w:p>
          <w:p w14:paraId="1737479D" w14:textId="77777777" w:rsidR="00642A31" w:rsidRPr="00004C9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89" w:type="dxa"/>
          </w:tcPr>
          <w:p w14:paraId="3EC31373" w14:textId="77777777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35387,82</w:t>
            </w:r>
          </w:p>
          <w:p w14:paraId="5CCDEC35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</w:tcPr>
          <w:p w14:paraId="62EB8764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0B5F4E1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5F7FFE47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4C4ADFE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035C92EE" w14:textId="77777777" w:rsidTr="00642A31">
        <w:tc>
          <w:tcPr>
            <w:tcW w:w="6516" w:type="dxa"/>
            <w:gridSpan w:val="4"/>
            <w:shd w:val="clear" w:color="auto" w:fill="auto"/>
          </w:tcPr>
          <w:p w14:paraId="1CCCCFCE" w14:textId="77777777" w:rsidR="00642A31" w:rsidRDefault="00642A31" w:rsidP="00F506DC">
            <w:pPr>
              <w:widowControl w:val="0"/>
              <w:spacing w:line="264" w:lineRule="auto"/>
              <w:ind w:right="1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Łącznie:</w:t>
            </w:r>
          </w:p>
          <w:p w14:paraId="763E7E0F" w14:textId="73F3116B" w:rsidR="00945216" w:rsidRDefault="00945216" w:rsidP="00757656">
            <w:pPr>
              <w:widowControl w:val="0"/>
              <w:spacing w:line="264" w:lineRule="auto"/>
              <w:ind w:right="1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1BA06944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5677038D" w14:textId="77777777" w:rsidR="00945216" w:rsidRPr="00A62077" w:rsidRDefault="00945216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89" w:type="dxa"/>
            <w:shd w:val="clear" w:color="auto" w:fill="auto"/>
          </w:tcPr>
          <w:p w14:paraId="2ED02D0A" w14:textId="77777777" w:rsidR="00642A31" w:rsidRPr="00A62077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8"/>
                <w:szCs w:val="28"/>
              </w:rPr>
            </w:pPr>
          </w:p>
        </w:tc>
      </w:tr>
    </w:tbl>
    <w:p w14:paraId="117D7414" w14:textId="77777777" w:rsidR="00642A31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</w:p>
    <w:p w14:paraId="14DADEE9" w14:textId="77777777" w:rsidR="00642A31" w:rsidRPr="002A4FDE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  <w:r w:rsidRPr="002A4FDE">
        <w:rPr>
          <w:i/>
          <w:iCs/>
          <w:sz w:val="20"/>
          <w:szCs w:val="20"/>
        </w:rPr>
        <w:t>* Dla obliczenia liczby tygodni w czasie trwania umowy przyjęto:</w:t>
      </w:r>
    </w:p>
    <w:p w14:paraId="2BA65A9A" w14:textId="77777777" w:rsidR="00642A31" w:rsidRPr="002A4FDE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  <w:r w:rsidRPr="002A4FDE">
        <w:rPr>
          <w:i/>
          <w:iCs/>
          <w:sz w:val="20"/>
          <w:szCs w:val="20"/>
        </w:rPr>
        <w:t xml:space="preserve">- w pierwszym roku trwania umowy </w:t>
      </w:r>
      <w:r>
        <w:rPr>
          <w:i/>
          <w:iCs/>
          <w:sz w:val="20"/>
          <w:szCs w:val="20"/>
        </w:rPr>
        <w:t xml:space="preserve">- </w:t>
      </w:r>
      <w:r w:rsidRPr="002A4FDE">
        <w:rPr>
          <w:i/>
          <w:iCs/>
          <w:sz w:val="20"/>
          <w:szCs w:val="20"/>
        </w:rPr>
        <w:t>52,285 tygodni,</w:t>
      </w:r>
    </w:p>
    <w:p w14:paraId="27EE8423" w14:textId="77777777" w:rsidR="00642A31" w:rsidRPr="002A4FDE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  <w:r w:rsidRPr="002A4FDE">
        <w:rPr>
          <w:i/>
          <w:iCs/>
          <w:sz w:val="20"/>
          <w:szCs w:val="20"/>
        </w:rPr>
        <w:t xml:space="preserve">- w drugim roku trwania umowy </w:t>
      </w:r>
      <w:r>
        <w:rPr>
          <w:i/>
          <w:iCs/>
          <w:sz w:val="20"/>
          <w:szCs w:val="20"/>
        </w:rPr>
        <w:t xml:space="preserve">- </w:t>
      </w:r>
      <w:r w:rsidRPr="002A4FDE">
        <w:rPr>
          <w:i/>
          <w:iCs/>
          <w:sz w:val="20"/>
          <w:szCs w:val="20"/>
        </w:rPr>
        <w:t>52,142 tygodni,</w:t>
      </w:r>
    </w:p>
    <w:p w14:paraId="0450036B" w14:textId="77777777" w:rsidR="00642A31" w:rsidRPr="002A4FDE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  <w:r w:rsidRPr="002A4FDE">
        <w:rPr>
          <w:i/>
          <w:iCs/>
          <w:sz w:val="20"/>
          <w:szCs w:val="20"/>
        </w:rPr>
        <w:t xml:space="preserve">- w trzecim roku trwania umowy </w:t>
      </w:r>
      <w:r>
        <w:rPr>
          <w:i/>
          <w:iCs/>
          <w:sz w:val="20"/>
          <w:szCs w:val="20"/>
        </w:rPr>
        <w:t xml:space="preserve">- </w:t>
      </w:r>
      <w:r w:rsidRPr="002A4FDE">
        <w:rPr>
          <w:i/>
          <w:iCs/>
          <w:sz w:val="20"/>
          <w:szCs w:val="20"/>
        </w:rPr>
        <w:t>52,142 tygodn</w:t>
      </w:r>
      <w:r>
        <w:rPr>
          <w:i/>
          <w:iCs/>
          <w:sz w:val="20"/>
          <w:szCs w:val="20"/>
        </w:rPr>
        <w:t>i</w:t>
      </w:r>
      <w:r w:rsidRPr="002A4FDE">
        <w:rPr>
          <w:i/>
          <w:iCs/>
          <w:sz w:val="20"/>
          <w:szCs w:val="20"/>
        </w:rPr>
        <w:t>,</w:t>
      </w:r>
    </w:p>
    <w:p w14:paraId="0C9FC50A" w14:textId="77777777" w:rsidR="00642A31" w:rsidRPr="002A4FDE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</w:p>
    <w:p w14:paraId="643831A2" w14:textId="77777777" w:rsidR="00642A31" w:rsidRPr="00536F35" w:rsidRDefault="00642A31" w:rsidP="00642A31">
      <w:pPr>
        <w:widowControl w:val="0"/>
        <w:ind w:right="1"/>
        <w:jc w:val="both"/>
        <w:rPr>
          <w:b/>
          <w:u w:val="single"/>
        </w:rPr>
      </w:pPr>
      <w:r w:rsidRPr="00536F35">
        <w:rPr>
          <w:b/>
          <w:u w:val="single"/>
        </w:rPr>
        <w:t>Uwaga:</w:t>
      </w:r>
    </w:p>
    <w:p w14:paraId="5AD50D9C" w14:textId="77777777" w:rsidR="00642A31" w:rsidRDefault="00642A31" w:rsidP="00642A31">
      <w:pPr>
        <w:widowControl w:val="0"/>
        <w:ind w:right="1"/>
        <w:jc w:val="both"/>
        <w:rPr>
          <w:b/>
        </w:rPr>
      </w:pPr>
      <w:r>
        <w:rPr>
          <w:b/>
          <w:sz w:val="20"/>
          <w:szCs w:val="20"/>
        </w:rPr>
        <w:t>Stawkę jednostkową</w:t>
      </w:r>
      <w:r w:rsidRPr="00125078">
        <w:rPr>
          <w:b/>
          <w:sz w:val="20"/>
          <w:szCs w:val="20"/>
        </w:rPr>
        <w:t xml:space="preserve"> za 1 m</w:t>
      </w:r>
      <w:r w:rsidRPr="00125078">
        <w:rPr>
          <w:b/>
          <w:sz w:val="20"/>
          <w:szCs w:val="20"/>
          <w:vertAlign w:val="superscript"/>
        </w:rPr>
        <w:t>2</w:t>
      </w:r>
      <w:r w:rsidRPr="00125078">
        <w:rPr>
          <w:b/>
          <w:sz w:val="20"/>
          <w:szCs w:val="20"/>
        </w:rPr>
        <w:t xml:space="preserve"> w PLN należy podać po zaokrągleniu do 4 (czterech) miejsc po przecinku. </w:t>
      </w:r>
    </w:p>
    <w:p w14:paraId="3C969123" w14:textId="6D977452" w:rsidR="00642A31" w:rsidRDefault="00642A31" w:rsidP="00015FD5">
      <w:pPr>
        <w:jc w:val="both"/>
        <w:rPr>
          <w:b/>
          <w:sz w:val="20"/>
          <w:szCs w:val="20"/>
        </w:rPr>
      </w:pPr>
    </w:p>
    <w:p w14:paraId="133DF881" w14:textId="751161DD" w:rsidR="00642A31" w:rsidRPr="00F506DC" w:rsidRDefault="00945216" w:rsidP="00015FD5">
      <w:pPr>
        <w:jc w:val="both"/>
        <w:rPr>
          <w:b/>
          <w:highlight w:val="yellow"/>
        </w:rPr>
      </w:pPr>
      <w:r w:rsidRPr="00F506DC">
        <w:rPr>
          <w:b/>
          <w:highlight w:val="yellow"/>
        </w:rPr>
        <w:t>Cena brutto za całość tj. za zakres podst</w:t>
      </w:r>
      <w:r w:rsidR="00F506DC" w:rsidRPr="00F506DC">
        <w:rPr>
          <w:b/>
          <w:highlight w:val="yellow"/>
        </w:rPr>
        <w:t>a</w:t>
      </w:r>
      <w:r w:rsidRPr="00F506DC">
        <w:rPr>
          <w:b/>
          <w:highlight w:val="yellow"/>
        </w:rPr>
        <w:t xml:space="preserve">wowy oraz za zakres opcjonalny: </w:t>
      </w:r>
    </w:p>
    <w:p w14:paraId="693856E2" w14:textId="77777777" w:rsidR="00945216" w:rsidRPr="00F506DC" w:rsidRDefault="00945216" w:rsidP="00015FD5">
      <w:pPr>
        <w:jc w:val="both"/>
        <w:rPr>
          <w:b/>
          <w:highlight w:val="yellow"/>
        </w:rPr>
      </w:pPr>
    </w:p>
    <w:p w14:paraId="4C430B3C" w14:textId="3CFE6DF0" w:rsidR="00945216" w:rsidRPr="00F506DC" w:rsidRDefault="00945216" w:rsidP="00015FD5">
      <w:pPr>
        <w:jc w:val="both"/>
        <w:rPr>
          <w:b/>
        </w:rPr>
      </w:pPr>
      <w:r w:rsidRPr="00F506DC">
        <w:rPr>
          <w:b/>
          <w:highlight w:val="yellow"/>
        </w:rPr>
        <w:t>……………………………………………………… zł brutto</w:t>
      </w:r>
      <w:r w:rsidRPr="00F506DC">
        <w:rPr>
          <w:b/>
        </w:rPr>
        <w:t xml:space="preserve"> </w:t>
      </w:r>
    </w:p>
    <w:p w14:paraId="5D29E721" w14:textId="77777777" w:rsidR="00F506DC" w:rsidRDefault="00F506DC" w:rsidP="00015FD5">
      <w:pPr>
        <w:jc w:val="both"/>
        <w:rPr>
          <w:b/>
          <w:sz w:val="20"/>
          <w:szCs w:val="20"/>
        </w:rPr>
      </w:pPr>
    </w:p>
    <w:p w14:paraId="073606A7" w14:textId="77777777" w:rsidR="00F506DC" w:rsidRDefault="00F506DC" w:rsidP="00015FD5">
      <w:pPr>
        <w:jc w:val="both"/>
        <w:rPr>
          <w:b/>
          <w:sz w:val="20"/>
          <w:szCs w:val="20"/>
        </w:rPr>
      </w:pPr>
    </w:p>
    <w:p w14:paraId="013F2E67" w14:textId="601B0122" w:rsidR="00015FD5" w:rsidRDefault="00015FD5" w:rsidP="00015FD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realizacji: </w:t>
      </w:r>
      <w:r w:rsidR="00642A31">
        <w:rPr>
          <w:b/>
          <w:sz w:val="20"/>
          <w:szCs w:val="20"/>
        </w:rPr>
        <w:t>36</w:t>
      </w:r>
      <w:r w:rsidRPr="005C3067">
        <w:rPr>
          <w:b/>
          <w:sz w:val="20"/>
          <w:szCs w:val="20"/>
        </w:rPr>
        <w:t xml:space="preserve"> miesięcy od daty podpisania umowy</w:t>
      </w:r>
    </w:p>
    <w:p w14:paraId="5E7D4D72" w14:textId="77777777" w:rsidR="005C3067" w:rsidRDefault="005C3067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FE3D0F3" w14:textId="6892F68F" w:rsidR="00015FD5" w:rsidRPr="00F506DC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F506DC">
        <w:rPr>
          <w:b/>
          <w:sz w:val="20"/>
          <w:szCs w:val="20"/>
        </w:rPr>
        <w:t xml:space="preserve">Termin płatności: </w:t>
      </w:r>
      <w:r w:rsidR="00F506DC" w:rsidRPr="00F506DC">
        <w:rPr>
          <w:bCs/>
          <w:sz w:val="20"/>
          <w:szCs w:val="20"/>
        </w:rPr>
        <w:t xml:space="preserve">zapłata należności dokonywana będzie po upływie cyklu rozliczeniowego (miesiąca kalendarzowego), na podstawie prawidłowo wystawionej przez Wykonawcę faktury VAT za Usługi wykonane w okresie danego cyklu rozliczeniowego (miesiąca kalendarzowego) w terminie 21 dni od dnia przekazania Zamawiającemu prawidłowo wystawionej faktury </w:t>
      </w:r>
    </w:p>
    <w:p w14:paraId="11D3E893" w14:textId="77777777" w:rsidR="00015FD5" w:rsidRPr="00FD2525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B0F8A92" w14:textId="77777777" w:rsidR="00642A31" w:rsidRDefault="00642A31" w:rsidP="00642A31">
      <w:pPr>
        <w:tabs>
          <w:tab w:val="left" w:pos="426"/>
        </w:tabs>
        <w:jc w:val="both"/>
        <w:rPr>
          <w:b/>
        </w:rPr>
      </w:pPr>
    </w:p>
    <w:p w14:paraId="3E43D576" w14:textId="77777777" w:rsidR="00642A31" w:rsidRDefault="00642A31" w:rsidP="00642A31">
      <w:pPr>
        <w:spacing w:after="120"/>
      </w:pPr>
      <w:r>
        <w:t>Oświadczamy, że do realizacji zamówienia będą wykorzystane  następujące środki czystości: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36"/>
        <w:gridCol w:w="2415"/>
      </w:tblGrid>
      <w:tr w:rsidR="00642A31" w14:paraId="5806DFDC" w14:textId="77777777" w:rsidTr="0075765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E237" w14:textId="77777777" w:rsidR="00642A31" w:rsidRDefault="00642A31" w:rsidP="00757656">
            <w:pPr>
              <w:spacing w:after="120"/>
            </w:pP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3235B" w14:textId="77777777" w:rsidR="00642A31" w:rsidRDefault="00642A31" w:rsidP="00757656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PARAMETRY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04FEB" w14:textId="77777777" w:rsidR="00642A31" w:rsidRDefault="00642A31" w:rsidP="00757656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PRODUCENT</w:t>
            </w:r>
          </w:p>
        </w:tc>
      </w:tr>
      <w:tr w:rsidR="00642A31" w14:paraId="7662A7F1" w14:textId="77777777" w:rsidTr="0075765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6CD92" w14:textId="77777777" w:rsidR="00642A31" w:rsidRDefault="00642A31" w:rsidP="00757656">
            <w:pPr>
              <w:spacing w:after="120"/>
              <w:rPr>
                <w:b/>
              </w:rPr>
            </w:pPr>
            <w:r>
              <w:rPr>
                <w:b/>
              </w:rPr>
              <w:t>Papier toaletowy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1AED" w14:textId="77777777" w:rsidR="00642A31" w:rsidRDefault="00642A31" w:rsidP="00757656">
            <w:pPr>
              <w:spacing w:after="120"/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DB79" w14:textId="77777777" w:rsidR="00642A31" w:rsidRDefault="00642A31" w:rsidP="00757656">
            <w:pPr>
              <w:spacing w:after="120"/>
            </w:pPr>
          </w:p>
        </w:tc>
      </w:tr>
      <w:tr w:rsidR="00642A31" w14:paraId="4CCD5FAD" w14:textId="77777777" w:rsidTr="0075765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1B379" w14:textId="77777777" w:rsidR="00642A31" w:rsidRDefault="00642A31" w:rsidP="00757656">
            <w:pPr>
              <w:spacing w:after="120"/>
              <w:rPr>
                <w:b/>
              </w:rPr>
            </w:pPr>
            <w:r>
              <w:rPr>
                <w:b/>
              </w:rPr>
              <w:t>Ręczniki papierowe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0A97" w14:textId="77777777" w:rsidR="00642A31" w:rsidRDefault="00642A31" w:rsidP="00757656">
            <w:pPr>
              <w:spacing w:after="120"/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1055" w14:textId="77777777" w:rsidR="00642A31" w:rsidRDefault="00642A31" w:rsidP="00757656">
            <w:pPr>
              <w:spacing w:after="120"/>
            </w:pPr>
          </w:p>
        </w:tc>
      </w:tr>
      <w:tr w:rsidR="00642A31" w14:paraId="7C4CFE19" w14:textId="77777777" w:rsidTr="0075765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C3EAB" w14:textId="77777777" w:rsidR="00642A31" w:rsidRDefault="00642A31" w:rsidP="00757656">
            <w:pPr>
              <w:spacing w:after="120"/>
              <w:rPr>
                <w:b/>
              </w:rPr>
            </w:pPr>
            <w:r>
              <w:rPr>
                <w:b/>
              </w:rPr>
              <w:t>Mydło w płynie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29A0" w14:textId="77777777" w:rsidR="00642A31" w:rsidRDefault="00642A31" w:rsidP="00757656">
            <w:pPr>
              <w:spacing w:after="120"/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8A35" w14:textId="77777777" w:rsidR="00642A31" w:rsidRDefault="00642A31" w:rsidP="00757656">
            <w:pPr>
              <w:spacing w:after="120"/>
            </w:pPr>
          </w:p>
        </w:tc>
      </w:tr>
      <w:tr w:rsidR="00642A31" w14:paraId="4C6BE9F2" w14:textId="77777777" w:rsidTr="0075765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0609" w14:textId="77777777" w:rsidR="00642A31" w:rsidRDefault="00642A31" w:rsidP="00757656">
            <w:pPr>
              <w:spacing w:after="120"/>
              <w:rPr>
                <w:b/>
              </w:rPr>
            </w:pPr>
            <w:r>
              <w:rPr>
                <w:b/>
              </w:rPr>
              <w:t>Kostki toaletowe do pisuarów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51F9" w14:textId="77777777" w:rsidR="00642A31" w:rsidRDefault="00642A31" w:rsidP="00757656">
            <w:pPr>
              <w:spacing w:after="120"/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9AF7" w14:textId="77777777" w:rsidR="00642A31" w:rsidRDefault="00642A31" w:rsidP="00757656">
            <w:pPr>
              <w:spacing w:after="120"/>
            </w:pPr>
          </w:p>
        </w:tc>
      </w:tr>
    </w:tbl>
    <w:p w14:paraId="1EC4DA80" w14:textId="77777777" w:rsidR="00642A31" w:rsidRDefault="00642A31" w:rsidP="00015FD5">
      <w:pPr>
        <w:rPr>
          <w:b/>
          <w:sz w:val="20"/>
          <w:szCs w:val="20"/>
          <w:u w:val="single"/>
        </w:rPr>
      </w:pPr>
    </w:p>
    <w:p w14:paraId="579C6DBD" w14:textId="77777777" w:rsidR="00642A31" w:rsidRDefault="00642A31" w:rsidP="00015FD5">
      <w:pPr>
        <w:rPr>
          <w:b/>
          <w:sz w:val="20"/>
          <w:szCs w:val="20"/>
          <w:u w:val="single"/>
        </w:rPr>
      </w:pPr>
    </w:p>
    <w:p w14:paraId="098E1CCF" w14:textId="129CF300" w:rsidR="00015FD5" w:rsidRDefault="00015FD5" w:rsidP="00015FD5">
      <w:pPr>
        <w:rPr>
          <w:b/>
          <w:sz w:val="20"/>
          <w:szCs w:val="20"/>
          <w:u w:val="single"/>
        </w:rPr>
      </w:pPr>
      <w:r w:rsidRPr="00FD2525">
        <w:rPr>
          <w:b/>
          <w:sz w:val="20"/>
          <w:szCs w:val="20"/>
          <w:u w:val="single"/>
        </w:rPr>
        <w:t>Jednocześnie oświadczamy, że:</w:t>
      </w:r>
    </w:p>
    <w:p w14:paraId="2BF3D6AA" w14:textId="774ABC42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447F0AB4" w14:textId="77777777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1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1"/>
    <w:p w14:paraId="58CA7827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6A70450F" w14:textId="77777777" w:rsidR="00015FD5" w:rsidRDefault="00015FD5" w:rsidP="00015FD5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lastRenderedPageBreak/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1648EE" w14:textId="77777777" w:rsidR="00015FD5" w:rsidRPr="00464EEF" w:rsidRDefault="00015FD5" w:rsidP="00015FD5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</w:t>
      </w:r>
      <w:r w:rsidRPr="00464EEF">
        <w:rPr>
          <w:i/>
          <w:sz w:val="20"/>
          <w:szCs w:val="20"/>
        </w:rPr>
        <w:t>składa (usunięcie treści oświadczenia np. przez jego wykreślenie).</w:t>
      </w:r>
    </w:p>
    <w:p w14:paraId="21F8D5AA" w14:textId="57665C22" w:rsidR="00015FD5" w:rsidRDefault="00015FD5" w:rsidP="00015FD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464EEF">
        <w:rPr>
          <w:b/>
          <w:sz w:val="20"/>
          <w:szCs w:val="20"/>
        </w:rPr>
        <w:t xml:space="preserve">Oświadczam/y, że warunki określone w pkt. 8.1 </w:t>
      </w:r>
      <w:proofErr w:type="spellStart"/>
      <w:r w:rsidRPr="00464EEF">
        <w:rPr>
          <w:b/>
          <w:sz w:val="20"/>
          <w:szCs w:val="20"/>
        </w:rPr>
        <w:t>ppkt</w:t>
      </w:r>
      <w:proofErr w:type="spellEnd"/>
      <w:r w:rsidRPr="00464EEF">
        <w:rPr>
          <w:b/>
          <w:sz w:val="20"/>
          <w:szCs w:val="20"/>
        </w:rPr>
        <w:t xml:space="preserve"> 4 SWZ spełniamy osobiście/ powołujemy się na zasoby podmiotu trzeciego w</w:t>
      </w:r>
      <w:r>
        <w:rPr>
          <w:b/>
          <w:sz w:val="20"/>
          <w:szCs w:val="20"/>
        </w:rPr>
        <w:t xml:space="preserve"> następującym zakresie</w:t>
      </w:r>
      <w:r>
        <w:rPr>
          <w:rStyle w:val="Odwoanieprzypisudolnego"/>
          <w:b/>
          <w:sz w:val="20"/>
          <w:szCs w:val="20"/>
        </w:rPr>
        <w:t>*</w:t>
      </w:r>
      <w:r w:rsidR="00596A91" w:rsidRPr="00596A91">
        <w:rPr>
          <w:b/>
          <w:sz w:val="20"/>
          <w:szCs w:val="20"/>
          <w:vertAlign w:val="superscript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2299054" w14:textId="71843BD0" w:rsidR="00015FD5" w:rsidRDefault="00015FD5" w:rsidP="00015FD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 powierzyć realizację następujących części zamówienia podwykonawcom*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FD5" w14:paraId="04894DB2" w14:textId="77777777" w:rsidTr="00015F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2E1D8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F1AEB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1FE8A887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5FFF6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15FD5" w:rsidRPr="00596A91" w14:paraId="1DF5C859" w14:textId="77777777" w:rsidTr="00015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66A86" w14:textId="77777777" w:rsidR="00015FD5" w:rsidRPr="00596A91" w:rsidRDefault="00015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16DBF" w14:textId="77777777" w:rsidR="00015FD5" w:rsidRPr="00596A91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C14C5" w14:textId="77777777" w:rsidR="00015FD5" w:rsidRPr="00596A91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5FCBAF8" w14:textId="4E17FC2C" w:rsidR="00596A91" w:rsidRPr="00464EEF" w:rsidRDefault="00596A91" w:rsidP="00596A91">
      <w:pPr>
        <w:numPr>
          <w:ilvl w:val="0"/>
          <w:numId w:val="1"/>
        </w:numPr>
        <w:jc w:val="both"/>
        <w:rPr>
          <w:sz w:val="20"/>
          <w:szCs w:val="20"/>
        </w:rPr>
      </w:pPr>
      <w:r w:rsidRPr="00464EEF">
        <w:rPr>
          <w:sz w:val="20"/>
          <w:szCs w:val="20"/>
        </w:rPr>
        <w:t xml:space="preserve">Oświadczenie, w przypadku </w:t>
      </w:r>
      <w:r w:rsidRPr="00464EEF">
        <w:rPr>
          <w:sz w:val="20"/>
          <w:szCs w:val="20"/>
          <w:shd w:val="clear" w:color="auto" w:fill="FFFFFF"/>
        </w:rPr>
        <w:t>wykonawców wspólnie ubiegających się o udzielenie zamówienia (Konsorcjum, S.C.) , zgodnie z pkt 10.</w:t>
      </w:r>
      <w:r w:rsidR="00464EEF" w:rsidRPr="00464EEF">
        <w:rPr>
          <w:sz w:val="20"/>
          <w:szCs w:val="20"/>
          <w:shd w:val="clear" w:color="auto" w:fill="FFFFFF"/>
        </w:rPr>
        <w:t>1</w:t>
      </w:r>
      <w:r w:rsidRPr="00464EEF">
        <w:rPr>
          <w:sz w:val="20"/>
          <w:szCs w:val="20"/>
          <w:shd w:val="clear" w:color="auto" w:fill="FFFFFF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96A91" w:rsidRPr="00596A91" w14:paraId="4D45B4F3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9DBD0B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6A400F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88366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596A91" w:rsidRPr="00596A91" w14:paraId="35B4AF4D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63BA067" w14:textId="77777777" w:rsidR="00596A91" w:rsidRPr="00596A91" w:rsidRDefault="00596A91" w:rsidP="002C776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8545E4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717B0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596A91" w:rsidRPr="00596A91" w14:paraId="72B3F6FD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B5FA41" w14:textId="77777777" w:rsidR="00596A91" w:rsidRPr="00596A91" w:rsidRDefault="00596A91" w:rsidP="002C776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4E9549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1ED28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7FA2A2E" w14:textId="77777777" w:rsidR="00596A91" w:rsidRDefault="00596A91" w:rsidP="00642A31">
      <w:pPr>
        <w:ind w:left="360"/>
        <w:jc w:val="both"/>
        <w:rPr>
          <w:sz w:val="20"/>
          <w:szCs w:val="20"/>
        </w:rPr>
      </w:pPr>
    </w:p>
    <w:p w14:paraId="7913BEB1" w14:textId="6033A2D2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75E01446" w14:textId="77777777" w:rsidR="00642A31" w:rsidRPr="00464EEF" w:rsidRDefault="00642A31" w:rsidP="00642A31">
      <w:pPr>
        <w:numPr>
          <w:ilvl w:val="0"/>
          <w:numId w:val="1"/>
        </w:numPr>
        <w:jc w:val="both"/>
        <w:rPr>
          <w:sz w:val="22"/>
          <w:szCs w:val="22"/>
          <w:highlight w:val="yellow"/>
        </w:rPr>
      </w:pPr>
      <w:r w:rsidRPr="00464EEF">
        <w:rPr>
          <w:sz w:val="22"/>
          <w:szCs w:val="22"/>
          <w:highlight w:val="yellow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076CA7A" w14:textId="1ECE0546" w:rsidR="00642A31" w:rsidRPr="00464EEF" w:rsidRDefault="00642A31" w:rsidP="00642A31">
      <w:pPr>
        <w:ind w:left="360"/>
        <w:jc w:val="both"/>
        <w:rPr>
          <w:sz w:val="22"/>
          <w:szCs w:val="22"/>
          <w:highlight w:val="yellow"/>
        </w:rPr>
      </w:pPr>
      <w:r w:rsidRPr="00464EEF">
        <w:rPr>
          <w:sz w:val="22"/>
          <w:szCs w:val="22"/>
          <w:highlight w:val="yellow"/>
        </w:rPr>
        <w:t>Po zakończeniu postępowania wadium należy zwrócić.</w:t>
      </w:r>
      <w:r w:rsidRPr="00464EEF">
        <w:rPr>
          <w:rStyle w:val="Odwoanieprzypisudolnego"/>
          <w:sz w:val="22"/>
          <w:szCs w:val="22"/>
          <w:highlight w:val="yellow"/>
        </w:rPr>
        <w:footnoteReference w:id="1"/>
      </w:r>
    </w:p>
    <w:p w14:paraId="58426656" w14:textId="77777777" w:rsidR="00642A31" w:rsidRPr="00464EEF" w:rsidRDefault="00642A31" w:rsidP="00642A31">
      <w:pPr>
        <w:numPr>
          <w:ilvl w:val="0"/>
          <w:numId w:val="3"/>
        </w:numPr>
        <w:tabs>
          <w:tab w:val="clear" w:pos="1080"/>
          <w:tab w:val="num" w:pos="709"/>
        </w:tabs>
        <w:ind w:hanging="654"/>
        <w:jc w:val="both"/>
        <w:rPr>
          <w:sz w:val="22"/>
          <w:szCs w:val="22"/>
          <w:highlight w:val="yellow"/>
        </w:rPr>
      </w:pPr>
      <w:r w:rsidRPr="00464EEF">
        <w:rPr>
          <w:sz w:val="22"/>
          <w:szCs w:val="22"/>
          <w:highlight w:val="yellow"/>
        </w:rPr>
        <w:t>Bank: ........................................................................</w:t>
      </w:r>
    </w:p>
    <w:p w14:paraId="6905D11D" w14:textId="77777777" w:rsidR="00642A31" w:rsidRPr="00464EEF" w:rsidRDefault="00642A31" w:rsidP="00642A31">
      <w:pPr>
        <w:numPr>
          <w:ilvl w:val="0"/>
          <w:numId w:val="3"/>
        </w:numPr>
        <w:tabs>
          <w:tab w:val="clear" w:pos="1080"/>
          <w:tab w:val="num" w:pos="709"/>
        </w:tabs>
        <w:ind w:left="360" w:firstLine="66"/>
        <w:jc w:val="both"/>
        <w:rPr>
          <w:sz w:val="20"/>
          <w:szCs w:val="20"/>
          <w:highlight w:val="yellow"/>
        </w:rPr>
      </w:pPr>
      <w:r w:rsidRPr="00464EEF">
        <w:rPr>
          <w:sz w:val="22"/>
          <w:szCs w:val="22"/>
          <w:highlight w:val="yellow"/>
        </w:rPr>
        <w:t>Nr konta ....................................................................</w:t>
      </w:r>
    </w:p>
    <w:p w14:paraId="19E5CEC6" w14:textId="23860F4D" w:rsidR="00642A31" w:rsidRPr="00642A31" w:rsidRDefault="00642A31" w:rsidP="00642A31">
      <w:pPr>
        <w:numPr>
          <w:ilvl w:val="0"/>
          <w:numId w:val="3"/>
        </w:numPr>
        <w:tabs>
          <w:tab w:val="clear" w:pos="1080"/>
          <w:tab w:val="num" w:pos="709"/>
        </w:tabs>
        <w:ind w:left="360" w:firstLine="66"/>
        <w:jc w:val="both"/>
        <w:rPr>
          <w:sz w:val="20"/>
          <w:szCs w:val="20"/>
        </w:rPr>
      </w:pPr>
      <w:r w:rsidRPr="00464EEF">
        <w:rPr>
          <w:sz w:val="22"/>
          <w:szCs w:val="22"/>
          <w:highlight w:val="yellow"/>
        </w:rPr>
        <w:t>Inne ...........................................................................</w:t>
      </w:r>
    </w:p>
    <w:p w14:paraId="05878DA2" w14:textId="06AC4528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3C5120BF" w14:textId="77777777" w:rsidR="00015FD5" w:rsidRDefault="00015FD5" w:rsidP="00015FD5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0F620F43" w14:textId="77777777" w:rsidR="00015FD5" w:rsidRDefault="00015FD5" w:rsidP="00015FD5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3FF048F1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002B29F5" w14:textId="77777777" w:rsidR="00015FD5" w:rsidRDefault="00015FD5" w:rsidP="00015FD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C7EDC9B" w14:textId="77777777" w:rsidR="00596A91" w:rsidRDefault="00596A91" w:rsidP="00596A91">
      <w:pPr>
        <w:spacing w:line="360" w:lineRule="auto"/>
        <w:ind w:left="1440"/>
        <w:jc w:val="both"/>
        <w:rPr>
          <w:sz w:val="20"/>
          <w:szCs w:val="20"/>
        </w:rPr>
      </w:pPr>
    </w:p>
    <w:p w14:paraId="63DED6E4" w14:textId="093202FF" w:rsidR="00015FD5" w:rsidRDefault="00015FD5" w:rsidP="00FD25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highlight w:val="yellow"/>
          <w:lang w:eastAsia="zh-CN"/>
        </w:rPr>
      </w:pP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5EA9B066" w14:textId="2EE12900" w:rsidR="00464EEF" w:rsidRDefault="00464EEF" w:rsidP="00FD25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highlight w:val="yellow"/>
          <w:lang w:eastAsia="zh-CN"/>
        </w:rPr>
      </w:pPr>
    </w:p>
    <w:p w14:paraId="0EEEA6B7" w14:textId="77777777" w:rsidR="00464EEF" w:rsidRPr="00FD2525" w:rsidRDefault="00464EEF" w:rsidP="00FD25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highlight w:val="yellow"/>
          <w:lang w:eastAsia="zh-CN"/>
        </w:rPr>
      </w:pPr>
    </w:p>
    <w:p w14:paraId="76E6DC24" w14:textId="431272FC" w:rsidR="00015FD5" w:rsidRDefault="00015FD5" w:rsidP="00015FD5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11983FD3" w14:textId="35D2146D" w:rsidR="00015FD5" w:rsidRDefault="00015FD5" w:rsidP="00015FD5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*jeżeli dotyczy</w:t>
      </w:r>
    </w:p>
    <w:p w14:paraId="7F912A0A" w14:textId="77777777" w:rsidR="00FE545C" w:rsidRPr="00015FD5" w:rsidRDefault="00FE545C" w:rsidP="00015FD5"/>
    <w:sectPr w:rsidR="00FE545C" w:rsidRPr="00015FD5" w:rsidSect="00642A31">
      <w:footerReference w:type="default" r:id="rId8"/>
      <w:pgSz w:w="11906" w:h="16838"/>
      <w:pgMar w:top="426" w:right="1418" w:bottom="284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33281" w14:textId="77777777" w:rsidR="0007391F" w:rsidRDefault="0007391F">
      <w:r>
        <w:separator/>
      </w:r>
    </w:p>
  </w:endnote>
  <w:endnote w:type="continuationSeparator" w:id="0">
    <w:p w14:paraId="5DDC6187" w14:textId="77777777" w:rsidR="0007391F" w:rsidRDefault="00073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9D7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10DA2D" w14:textId="77777777" w:rsidR="0007391F" w:rsidRDefault="0007391F">
      <w:r>
        <w:separator/>
      </w:r>
    </w:p>
  </w:footnote>
  <w:footnote w:type="continuationSeparator" w:id="0">
    <w:p w14:paraId="3DB9759B" w14:textId="77777777" w:rsidR="0007391F" w:rsidRDefault="0007391F">
      <w:r>
        <w:continuationSeparator/>
      </w:r>
    </w:p>
  </w:footnote>
  <w:footnote w:id="1">
    <w:p w14:paraId="3FE027B3" w14:textId="77777777" w:rsidR="00642A31" w:rsidRDefault="00642A31" w:rsidP="00642A3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155FDE50" w14:textId="77777777" w:rsidR="00642A31" w:rsidRDefault="00642A31" w:rsidP="00642A31">
      <w:pPr>
        <w:pStyle w:val="Tekstprzypisudolnego"/>
      </w:pPr>
      <w:r>
        <w:t>*niepotrzebne skreślić</w:t>
      </w:r>
    </w:p>
    <w:p w14:paraId="19E06633" w14:textId="77777777" w:rsidR="00642A31" w:rsidRDefault="00642A31" w:rsidP="00642A31">
      <w:pPr>
        <w:pStyle w:val="Tekstprzypisudolnego"/>
      </w:pPr>
      <w:r>
        <w:t>**jeżeli dotyczy</w:t>
      </w:r>
    </w:p>
    <w:p w14:paraId="50BD82C6" w14:textId="77777777" w:rsidR="00642A31" w:rsidRDefault="00642A31" w:rsidP="00642A3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68F"/>
    <w:rsid w:val="00012286"/>
    <w:rsid w:val="00015FD5"/>
    <w:rsid w:val="00067C7A"/>
    <w:rsid w:val="000704FC"/>
    <w:rsid w:val="00071CCC"/>
    <w:rsid w:val="0007391F"/>
    <w:rsid w:val="000B731D"/>
    <w:rsid w:val="000D6134"/>
    <w:rsid w:val="000E05D8"/>
    <w:rsid w:val="000E09C7"/>
    <w:rsid w:val="000F6589"/>
    <w:rsid w:val="00106636"/>
    <w:rsid w:val="00116EC6"/>
    <w:rsid w:val="00123B68"/>
    <w:rsid w:val="001801DD"/>
    <w:rsid w:val="001D4612"/>
    <w:rsid w:val="00207E98"/>
    <w:rsid w:val="002723B0"/>
    <w:rsid w:val="00315A4A"/>
    <w:rsid w:val="003B7709"/>
    <w:rsid w:val="0044260B"/>
    <w:rsid w:val="00464EEF"/>
    <w:rsid w:val="004B7300"/>
    <w:rsid w:val="004C6753"/>
    <w:rsid w:val="00595C87"/>
    <w:rsid w:val="00596A91"/>
    <w:rsid w:val="005C3067"/>
    <w:rsid w:val="005D2C65"/>
    <w:rsid w:val="005E6D94"/>
    <w:rsid w:val="0063384F"/>
    <w:rsid w:val="00642A31"/>
    <w:rsid w:val="00643C6F"/>
    <w:rsid w:val="00646202"/>
    <w:rsid w:val="0065290F"/>
    <w:rsid w:val="006815F6"/>
    <w:rsid w:val="006C57AA"/>
    <w:rsid w:val="006E31EF"/>
    <w:rsid w:val="007748F0"/>
    <w:rsid w:val="007A4321"/>
    <w:rsid w:val="00833933"/>
    <w:rsid w:val="00853083"/>
    <w:rsid w:val="008B2F0C"/>
    <w:rsid w:val="008B4928"/>
    <w:rsid w:val="008D2AB8"/>
    <w:rsid w:val="008F1C66"/>
    <w:rsid w:val="00945216"/>
    <w:rsid w:val="00965D21"/>
    <w:rsid w:val="00970FE4"/>
    <w:rsid w:val="009A0EEE"/>
    <w:rsid w:val="00A0022B"/>
    <w:rsid w:val="00A346FE"/>
    <w:rsid w:val="00A405AE"/>
    <w:rsid w:val="00A47B4D"/>
    <w:rsid w:val="00A83018"/>
    <w:rsid w:val="00AB7FCE"/>
    <w:rsid w:val="00B774DC"/>
    <w:rsid w:val="00BB7302"/>
    <w:rsid w:val="00C4668F"/>
    <w:rsid w:val="00C969A6"/>
    <w:rsid w:val="00CA7D36"/>
    <w:rsid w:val="00D240B2"/>
    <w:rsid w:val="00D24208"/>
    <w:rsid w:val="00D60C38"/>
    <w:rsid w:val="00D66893"/>
    <w:rsid w:val="00D84F7E"/>
    <w:rsid w:val="00D90ACB"/>
    <w:rsid w:val="00DC1500"/>
    <w:rsid w:val="00DF51D5"/>
    <w:rsid w:val="00E44371"/>
    <w:rsid w:val="00E949B0"/>
    <w:rsid w:val="00EC0BEA"/>
    <w:rsid w:val="00EC6C20"/>
    <w:rsid w:val="00F00591"/>
    <w:rsid w:val="00F506DC"/>
    <w:rsid w:val="00F51688"/>
    <w:rsid w:val="00F53146"/>
    <w:rsid w:val="00F832B5"/>
    <w:rsid w:val="00F91018"/>
    <w:rsid w:val="00FA0F30"/>
    <w:rsid w:val="00FA51A4"/>
    <w:rsid w:val="00FD252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E2466"/>
  <w15:chartTrackingRefBased/>
  <w15:docId w15:val="{CDFCB44C-8CBF-4E4C-9AD9-DCA866775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5F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15FD5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15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CAE49-68C6-485E-AEFD-7F2D58FBA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Anna Trybus</cp:lastModifiedBy>
  <cp:revision>3</cp:revision>
  <cp:lastPrinted>2023-05-04T08:24:00Z</cp:lastPrinted>
  <dcterms:created xsi:type="dcterms:W3CDTF">2023-05-12T12:09:00Z</dcterms:created>
  <dcterms:modified xsi:type="dcterms:W3CDTF">2023-05-12T12:19:00Z</dcterms:modified>
</cp:coreProperties>
</file>