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8F0807" w:rsidRDefault="00E178A5" w:rsidP="00894ABA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   </w:t>
      </w:r>
    </w:p>
    <w:p w:rsidR="00E178A5" w:rsidRPr="008F0807" w:rsidRDefault="0046167F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F957FE">
        <w:rPr>
          <w:rFonts w:ascii="Arial" w:hAnsi="Arial" w:cs="Arial"/>
          <w:b/>
          <w:sz w:val="24"/>
          <w:szCs w:val="24"/>
        </w:rPr>
        <w:t>RK-NZ.262.9</w:t>
      </w:r>
      <w:bookmarkStart w:id="0" w:name="_GoBack"/>
      <w:bookmarkEnd w:id="0"/>
      <w:r w:rsidR="00B2559F">
        <w:rPr>
          <w:rFonts w:ascii="Arial" w:hAnsi="Arial" w:cs="Arial"/>
          <w:b/>
          <w:sz w:val="24"/>
          <w:szCs w:val="24"/>
        </w:rPr>
        <w:t>.2023</w:t>
      </w:r>
      <w:r w:rsidR="0096746B">
        <w:rPr>
          <w:rFonts w:ascii="Arial" w:hAnsi="Arial" w:cs="Arial"/>
          <w:b/>
          <w:sz w:val="24"/>
          <w:szCs w:val="24"/>
        </w:rPr>
        <w:t>.MM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headerReference w:type="default" r:id="rId7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3A2B" w:rsidRDefault="00B23A2B">
      <w:r>
        <w:separator/>
      </w:r>
    </w:p>
  </w:endnote>
  <w:endnote w:type="continuationSeparator" w:id="0">
    <w:p w:rsidR="00B23A2B" w:rsidRDefault="00B23A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3A2B" w:rsidRDefault="00B23A2B">
      <w:r>
        <w:separator/>
      </w:r>
    </w:p>
  </w:footnote>
  <w:footnote w:type="continuationSeparator" w:id="0">
    <w:p w:rsidR="00B23A2B" w:rsidRDefault="00B23A2B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4ABA" w:rsidRDefault="00894ABA">
    <w:pPr>
      <w:pStyle w:val="Nagwek"/>
    </w:pPr>
    <w:r>
      <w:rPr>
        <w:noProof/>
      </w:rPr>
      <w:drawing>
        <wp:inline distT="0" distB="0" distL="0" distR="0">
          <wp:extent cx="5760720" cy="942663"/>
          <wp:effectExtent l="0" t="0" r="0" b="0"/>
          <wp:docPr id="1" name="Obraz 1" descr="logoRI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RI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426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13A7"/>
    <w:rsid w:val="00007F2B"/>
    <w:rsid w:val="00061991"/>
    <w:rsid w:val="00076CA3"/>
    <w:rsid w:val="00097C04"/>
    <w:rsid w:val="000D09FE"/>
    <w:rsid w:val="000F4358"/>
    <w:rsid w:val="0017664A"/>
    <w:rsid w:val="001772BB"/>
    <w:rsid w:val="00193D87"/>
    <w:rsid w:val="001B3E4B"/>
    <w:rsid w:val="001C3131"/>
    <w:rsid w:val="001D1421"/>
    <w:rsid w:val="002C2EF3"/>
    <w:rsid w:val="00301CD8"/>
    <w:rsid w:val="00320372"/>
    <w:rsid w:val="003250D9"/>
    <w:rsid w:val="0033024D"/>
    <w:rsid w:val="00334B53"/>
    <w:rsid w:val="003617E1"/>
    <w:rsid w:val="003A6849"/>
    <w:rsid w:val="0043369E"/>
    <w:rsid w:val="0046167F"/>
    <w:rsid w:val="00463E3A"/>
    <w:rsid w:val="00475D21"/>
    <w:rsid w:val="004C47DD"/>
    <w:rsid w:val="004C6FC6"/>
    <w:rsid w:val="004D0706"/>
    <w:rsid w:val="00567EC8"/>
    <w:rsid w:val="005C0F97"/>
    <w:rsid w:val="00644349"/>
    <w:rsid w:val="00645330"/>
    <w:rsid w:val="00652A6D"/>
    <w:rsid w:val="00692C06"/>
    <w:rsid w:val="006A3B98"/>
    <w:rsid w:val="006B1A44"/>
    <w:rsid w:val="00706A38"/>
    <w:rsid w:val="00720EC9"/>
    <w:rsid w:val="007478AD"/>
    <w:rsid w:val="00790D9D"/>
    <w:rsid w:val="00792BE0"/>
    <w:rsid w:val="007A769C"/>
    <w:rsid w:val="007D09A4"/>
    <w:rsid w:val="007E46E6"/>
    <w:rsid w:val="0082622C"/>
    <w:rsid w:val="008320A5"/>
    <w:rsid w:val="008419E6"/>
    <w:rsid w:val="00862FC2"/>
    <w:rsid w:val="00871DE5"/>
    <w:rsid w:val="00875571"/>
    <w:rsid w:val="00894ABA"/>
    <w:rsid w:val="008B2F4C"/>
    <w:rsid w:val="008C4A7F"/>
    <w:rsid w:val="008C706D"/>
    <w:rsid w:val="008D77B5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17D3A"/>
    <w:rsid w:val="00A22293"/>
    <w:rsid w:val="00A639B6"/>
    <w:rsid w:val="00AA6DED"/>
    <w:rsid w:val="00AC3086"/>
    <w:rsid w:val="00AE69AC"/>
    <w:rsid w:val="00AF3477"/>
    <w:rsid w:val="00B23A2B"/>
    <w:rsid w:val="00B2559F"/>
    <w:rsid w:val="00B3282B"/>
    <w:rsid w:val="00B463F8"/>
    <w:rsid w:val="00B46E99"/>
    <w:rsid w:val="00B97771"/>
    <w:rsid w:val="00BF5CED"/>
    <w:rsid w:val="00C221D9"/>
    <w:rsid w:val="00C44173"/>
    <w:rsid w:val="00CC0B0D"/>
    <w:rsid w:val="00CC74B7"/>
    <w:rsid w:val="00CE1935"/>
    <w:rsid w:val="00D27AC5"/>
    <w:rsid w:val="00D44F2D"/>
    <w:rsid w:val="00D4703D"/>
    <w:rsid w:val="00D61120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E5E19"/>
    <w:rsid w:val="00EE6CFA"/>
    <w:rsid w:val="00F22E66"/>
    <w:rsid w:val="00F32D78"/>
    <w:rsid w:val="00F41CE0"/>
    <w:rsid w:val="00F957FE"/>
    <w:rsid w:val="00FA4483"/>
    <w:rsid w:val="00FA491F"/>
    <w:rsid w:val="00FB297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2FA5B6C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163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Marcin Malicki</cp:lastModifiedBy>
  <cp:revision>2</cp:revision>
  <cp:lastPrinted>2023-05-12T12:35:00Z</cp:lastPrinted>
  <dcterms:created xsi:type="dcterms:W3CDTF">2023-05-12T12:35:00Z</dcterms:created>
  <dcterms:modified xsi:type="dcterms:W3CDTF">2023-05-12T12:35:00Z</dcterms:modified>
</cp:coreProperties>
</file>