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A70AB">
        <w:rPr>
          <w:rFonts w:ascii="Arial" w:hAnsi="Arial" w:cs="Arial"/>
          <w:bCs/>
          <w:i w:val="0"/>
          <w:szCs w:val="24"/>
        </w:rPr>
        <w:t>15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52F46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852F46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852F46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852F46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852F46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52F46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852F46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852F46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2F46" w:rsidRPr="0012157F" w:rsidTr="00B70F60">
        <w:tc>
          <w:tcPr>
            <w:tcW w:w="9104" w:type="dxa"/>
            <w:shd w:val="clear" w:color="auto" w:fill="D9D9D9"/>
          </w:tcPr>
          <w:p w:rsidR="00852F46" w:rsidRPr="0012157F" w:rsidRDefault="00852F46" w:rsidP="00B70F6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52F46" w:rsidRPr="00094F76" w:rsidRDefault="00852F46" w:rsidP="00B70F6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52F4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52F4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52F46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852F46" w:rsidRPr="0017574D" w:rsidRDefault="00852F46" w:rsidP="00B70F6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52F46" w:rsidRDefault="00852F46" w:rsidP="00B70F6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52F46" w:rsidRPr="002C3302" w:rsidRDefault="00852F46" w:rsidP="00B70F6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52F4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2F46">
        <w:rPr>
          <w:rFonts w:ascii="Arial" w:hAnsi="Arial" w:cs="Arial"/>
          <w:b/>
          <w:sz w:val="24"/>
          <w:szCs w:val="24"/>
        </w:rPr>
        <w:t xml:space="preserve">Usługa konserwacji i naprawy urządzeń dźwigowych w obiektach 10 </w:t>
      </w:r>
      <w:proofErr w:type="spellStart"/>
      <w:r w:rsidRPr="00852F46">
        <w:rPr>
          <w:rFonts w:ascii="Arial" w:hAnsi="Arial" w:cs="Arial"/>
          <w:b/>
          <w:sz w:val="24"/>
          <w:szCs w:val="24"/>
        </w:rPr>
        <w:t>WSKzP</w:t>
      </w:r>
      <w:proofErr w:type="spellEnd"/>
      <w:r w:rsidRPr="00852F46">
        <w:rPr>
          <w:rFonts w:ascii="Arial" w:hAnsi="Arial" w:cs="Arial"/>
          <w:b/>
          <w:sz w:val="24"/>
          <w:szCs w:val="24"/>
        </w:rPr>
        <w:t xml:space="preserve"> w Bydgoszczy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52F46" w:rsidRPr="00852F46">
        <w:rPr>
          <w:rFonts w:ascii="Arial" w:hAnsi="Arial" w:cs="Arial"/>
          <w:b/>
          <w:sz w:val="24"/>
          <w:szCs w:val="24"/>
        </w:rPr>
        <w:t>58/2023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52F46" w:rsidRPr="00852F4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852F46" w:rsidRPr="007104AC" w:rsidRDefault="00852F46" w:rsidP="00852F46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852F46" w:rsidRDefault="00852F46" w:rsidP="00852F4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2F5" w:rsidRDefault="000662F5" w:rsidP="0038231F">
      <w:pPr>
        <w:spacing w:after="0" w:line="240" w:lineRule="auto"/>
      </w:pPr>
      <w:r>
        <w:separator/>
      </w:r>
    </w:p>
  </w:endnote>
  <w:endnote w:type="continuationSeparator" w:id="0">
    <w:p w:rsidR="000662F5" w:rsidRDefault="000662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F46" w:rsidRDefault="00852F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19C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19C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F46" w:rsidRDefault="00852F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2F5" w:rsidRDefault="000662F5" w:rsidP="0038231F">
      <w:pPr>
        <w:spacing w:after="0" w:line="240" w:lineRule="auto"/>
      </w:pPr>
      <w:r>
        <w:separator/>
      </w:r>
    </w:p>
  </w:footnote>
  <w:footnote w:type="continuationSeparator" w:id="0">
    <w:p w:rsidR="000662F5" w:rsidRDefault="000662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F46" w:rsidRDefault="00852F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F46" w:rsidRDefault="00852F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F46" w:rsidRDefault="00852F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2F5"/>
    <w:rsid w:val="00023477"/>
    <w:rsid w:val="000247FF"/>
    <w:rsid w:val="00025C8D"/>
    <w:rsid w:val="000303EE"/>
    <w:rsid w:val="0005473D"/>
    <w:rsid w:val="000642B4"/>
    <w:rsid w:val="000662F5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2F46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70AB"/>
    <w:rsid w:val="00BB0C3C"/>
    <w:rsid w:val="00BE6F04"/>
    <w:rsid w:val="00C014B5"/>
    <w:rsid w:val="00C01B29"/>
    <w:rsid w:val="00C113BF"/>
    <w:rsid w:val="00C119CB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86158-7307-4E8B-AB3C-EE5FA1740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2023-05-12T09:40:00Z</cp:lastPrinted>
  <dcterms:created xsi:type="dcterms:W3CDTF">2023-05-12T09:40:00Z</dcterms:created>
  <dcterms:modified xsi:type="dcterms:W3CDTF">2023-05-12T09:40:00Z</dcterms:modified>
</cp:coreProperties>
</file>