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B26166" w:rsidRDefault="0087441D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B26166">
        <w:rPr>
          <w:sz w:val="24"/>
          <w:szCs w:val="24"/>
        </w:rPr>
        <w:t>Kraków</w:t>
      </w:r>
      <w:r w:rsidR="00D665F5" w:rsidRPr="00B26166">
        <w:rPr>
          <w:sz w:val="24"/>
          <w:szCs w:val="24"/>
        </w:rPr>
        <w:t xml:space="preserve"> dnia: </w:t>
      </w:r>
      <w:r w:rsidRPr="00B26166">
        <w:rPr>
          <w:sz w:val="24"/>
          <w:szCs w:val="24"/>
        </w:rPr>
        <w:t>2023-05-12</w:t>
      </w:r>
    </w:p>
    <w:p w:rsidR="00D665F5" w:rsidRPr="00B26166" w:rsidRDefault="00D665F5" w:rsidP="00D665F5">
      <w:pPr>
        <w:spacing w:after="240"/>
        <w:jc w:val="right"/>
        <w:rPr>
          <w:sz w:val="24"/>
          <w:szCs w:val="24"/>
        </w:rPr>
      </w:pPr>
    </w:p>
    <w:p w:rsidR="0087441D" w:rsidRPr="00B26166" w:rsidRDefault="0087441D" w:rsidP="00577BC6">
      <w:pPr>
        <w:spacing w:after="40"/>
        <w:rPr>
          <w:b/>
          <w:bCs/>
          <w:sz w:val="24"/>
          <w:szCs w:val="24"/>
        </w:rPr>
      </w:pPr>
      <w:r w:rsidRPr="00B26166">
        <w:rPr>
          <w:b/>
          <w:bCs/>
          <w:sz w:val="24"/>
          <w:szCs w:val="24"/>
        </w:rPr>
        <w:t>Szpital Miejski Specjalistyczny</w:t>
      </w:r>
    </w:p>
    <w:p w:rsidR="00D665F5" w:rsidRPr="00B26166" w:rsidRDefault="0087441D" w:rsidP="00577BC6">
      <w:pPr>
        <w:spacing w:after="40"/>
        <w:rPr>
          <w:b/>
          <w:bCs/>
          <w:sz w:val="24"/>
          <w:szCs w:val="24"/>
        </w:rPr>
      </w:pPr>
      <w:r w:rsidRPr="00B26166">
        <w:rPr>
          <w:b/>
          <w:bCs/>
          <w:sz w:val="24"/>
          <w:szCs w:val="24"/>
        </w:rPr>
        <w:t>im. Gabriela Narutowicza w Krakowie</w:t>
      </w:r>
    </w:p>
    <w:p w:rsidR="00D665F5" w:rsidRPr="00B26166" w:rsidRDefault="0087441D" w:rsidP="00D665F5">
      <w:pPr>
        <w:rPr>
          <w:sz w:val="24"/>
          <w:szCs w:val="24"/>
        </w:rPr>
      </w:pPr>
      <w:r w:rsidRPr="00B26166">
        <w:rPr>
          <w:sz w:val="24"/>
          <w:szCs w:val="24"/>
        </w:rPr>
        <w:t>ul. Prądnicka</w:t>
      </w:r>
      <w:r w:rsidR="00D665F5" w:rsidRPr="00B26166">
        <w:rPr>
          <w:sz w:val="24"/>
          <w:szCs w:val="24"/>
        </w:rPr>
        <w:t xml:space="preserve"> </w:t>
      </w:r>
      <w:r w:rsidRPr="00B26166">
        <w:rPr>
          <w:sz w:val="24"/>
          <w:szCs w:val="24"/>
        </w:rPr>
        <w:t>35-37</w:t>
      </w:r>
    </w:p>
    <w:p w:rsidR="00D665F5" w:rsidRPr="00B26166" w:rsidRDefault="0087441D" w:rsidP="00B26166">
      <w:pPr>
        <w:rPr>
          <w:sz w:val="24"/>
          <w:szCs w:val="24"/>
        </w:rPr>
      </w:pPr>
      <w:r w:rsidRPr="00B26166">
        <w:rPr>
          <w:sz w:val="24"/>
          <w:szCs w:val="24"/>
        </w:rPr>
        <w:t>31-202</w:t>
      </w:r>
      <w:r w:rsidR="00D665F5" w:rsidRPr="00B26166">
        <w:rPr>
          <w:sz w:val="24"/>
          <w:szCs w:val="24"/>
        </w:rPr>
        <w:t xml:space="preserve"> </w:t>
      </w:r>
      <w:r w:rsidRPr="00B26166">
        <w:rPr>
          <w:sz w:val="24"/>
          <w:szCs w:val="24"/>
        </w:rPr>
        <w:t>Kraków</w:t>
      </w:r>
    </w:p>
    <w:p w:rsidR="00D665F5" w:rsidRPr="00B2616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B26166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B26166">
        <w:rPr>
          <w:sz w:val="24"/>
          <w:szCs w:val="24"/>
        </w:rPr>
        <w:t>Znak sprawy:</w:t>
      </w:r>
      <w:r w:rsidRPr="00B26166">
        <w:rPr>
          <w:b/>
          <w:sz w:val="24"/>
          <w:szCs w:val="24"/>
        </w:rPr>
        <w:t xml:space="preserve"> </w:t>
      </w:r>
      <w:r w:rsidR="0087441D" w:rsidRPr="00B26166">
        <w:rPr>
          <w:b/>
          <w:sz w:val="24"/>
          <w:szCs w:val="24"/>
        </w:rPr>
        <w:t>ZP/12/2023</w:t>
      </w:r>
      <w:r w:rsidR="00A80738" w:rsidRPr="00B26166">
        <w:rPr>
          <w:sz w:val="24"/>
          <w:szCs w:val="24"/>
        </w:rPr>
        <w:tab/>
        <w:t xml:space="preserve"> </w:t>
      </w:r>
    </w:p>
    <w:p w:rsidR="00A80738" w:rsidRPr="00B2616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2616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2616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2616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26166">
        <w:rPr>
          <w:b/>
          <w:spacing w:val="20"/>
          <w:sz w:val="28"/>
        </w:rPr>
        <w:t>INFORMACJA Z OTWARCIA OFERT</w:t>
      </w:r>
    </w:p>
    <w:p w:rsidR="00A80738" w:rsidRPr="00B2616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B26166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B26166">
        <w:rPr>
          <w:bCs/>
          <w:sz w:val="24"/>
          <w:szCs w:val="24"/>
        </w:rPr>
        <w:t xml:space="preserve">Dotyczy </w:t>
      </w:r>
      <w:r w:rsidRPr="00B26166">
        <w:rPr>
          <w:sz w:val="24"/>
          <w:szCs w:val="24"/>
        </w:rPr>
        <w:t xml:space="preserve">postępowania o udzielenie zamówienia publicznego prowadzonego w trybie </w:t>
      </w:r>
      <w:r w:rsidR="0087441D" w:rsidRPr="00B26166">
        <w:rPr>
          <w:sz w:val="24"/>
          <w:szCs w:val="24"/>
        </w:rPr>
        <w:t>podstawowy</w:t>
      </w:r>
      <w:r w:rsidR="00B26166">
        <w:rPr>
          <w:sz w:val="24"/>
          <w:szCs w:val="24"/>
        </w:rPr>
        <w:t>m</w:t>
      </w:r>
      <w:r w:rsidR="0087441D" w:rsidRPr="00B26166">
        <w:rPr>
          <w:sz w:val="24"/>
          <w:szCs w:val="24"/>
        </w:rPr>
        <w:t xml:space="preserve"> bez negocjacji - art. 275 pkt. 1 ustawy Pzp</w:t>
      </w:r>
      <w:r w:rsidRPr="00B26166">
        <w:rPr>
          <w:sz w:val="24"/>
          <w:szCs w:val="24"/>
        </w:rPr>
        <w:t xml:space="preserve"> na:</w:t>
      </w:r>
    </w:p>
    <w:p w:rsidR="00A80738" w:rsidRPr="00B26166" w:rsidRDefault="0087441D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B26166">
        <w:rPr>
          <w:b/>
          <w:szCs w:val="24"/>
        </w:rPr>
        <w:t>Zakup i dostawa materiałów do utrzymania czystości I</w:t>
      </w:r>
    </w:p>
    <w:p w:rsidR="00D665F5" w:rsidRPr="00B26166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B26166">
        <w:rPr>
          <w:sz w:val="24"/>
          <w:szCs w:val="24"/>
        </w:rPr>
        <w:t>Zamawiający, działając na podstawie art. 22</w:t>
      </w:r>
      <w:r w:rsidR="00FC7F5E" w:rsidRPr="00B26166">
        <w:rPr>
          <w:sz w:val="24"/>
          <w:szCs w:val="24"/>
        </w:rPr>
        <w:t>2</w:t>
      </w:r>
      <w:r w:rsidRPr="00B26166">
        <w:rPr>
          <w:sz w:val="24"/>
          <w:szCs w:val="24"/>
        </w:rPr>
        <w:t xml:space="preserve"> ust. 5 </w:t>
      </w:r>
      <w:r w:rsidRPr="00B26166">
        <w:rPr>
          <w:bCs/>
          <w:sz w:val="24"/>
          <w:szCs w:val="24"/>
        </w:rPr>
        <w:t>ustawy z dnia 11 września 2019 r. Prawo zamówień publicznych</w:t>
      </w:r>
      <w:r w:rsidRPr="00B26166">
        <w:rPr>
          <w:sz w:val="24"/>
          <w:szCs w:val="24"/>
        </w:rPr>
        <w:t xml:space="preserve"> </w:t>
      </w:r>
      <w:r w:rsidR="0087441D" w:rsidRPr="00B26166">
        <w:rPr>
          <w:sz w:val="24"/>
          <w:szCs w:val="24"/>
        </w:rPr>
        <w:t>(t.j. Dz. U. z 2022r. poz. 1710)</w:t>
      </w:r>
      <w:r w:rsidR="00490DC0" w:rsidRPr="00B26166">
        <w:rPr>
          <w:sz w:val="24"/>
          <w:szCs w:val="24"/>
        </w:rPr>
        <w:t xml:space="preserve"> </w:t>
      </w:r>
      <w:r w:rsidRPr="00B26166">
        <w:rPr>
          <w:sz w:val="24"/>
          <w:szCs w:val="24"/>
        </w:rPr>
        <w:t>udostępnia</w:t>
      </w:r>
      <w:r w:rsidR="00F95C33" w:rsidRPr="00B26166">
        <w:rPr>
          <w:sz w:val="24"/>
          <w:szCs w:val="24"/>
        </w:rPr>
        <w:t xml:space="preserve"> </w:t>
      </w:r>
      <w:r w:rsidR="004C7E9B" w:rsidRPr="00B26166">
        <w:rPr>
          <w:sz w:val="24"/>
          <w:szCs w:val="24"/>
        </w:rPr>
        <w:t>informacj</w:t>
      </w:r>
      <w:r w:rsidR="00577BC6" w:rsidRPr="00B26166">
        <w:rPr>
          <w:sz w:val="24"/>
          <w:szCs w:val="24"/>
        </w:rPr>
        <w:t>ę</w:t>
      </w:r>
      <w:r w:rsidR="00035488" w:rsidRPr="00B26166">
        <w:rPr>
          <w:sz w:val="24"/>
          <w:szCs w:val="24"/>
        </w:rPr>
        <w:t xml:space="preserve"> z otwarcia ofert</w:t>
      </w:r>
      <w:r w:rsidR="00577BC6" w:rsidRPr="00B26166">
        <w:rPr>
          <w:sz w:val="24"/>
          <w:szCs w:val="24"/>
        </w:rPr>
        <w:t>.</w:t>
      </w:r>
    </w:p>
    <w:p w:rsidR="00A80738" w:rsidRPr="00B26166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B26166">
        <w:rPr>
          <w:sz w:val="24"/>
          <w:szCs w:val="24"/>
        </w:rPr>
        <w:t>Podczas otwarcia ofert, mającego miejsce</w:t>
      </w:r>
      <w:r w:rsidR="00FF4AB1" w:rsidRPr="00B26166">
        <w:rPr>
          <w:sz w:val="24"/>
          <w:szCs w:val="24"/>
        </w:rPr>
        <w:t xml:space="preserve"> w dniu </w:t>
      </w:r>
      <w:r w:rsidR="0087441D" w:rsidRPr="00B26166">
        <w:rPr>
          <w:sz w:val="24"/>
          <w:szCs w:val="24"/>
        </w:rPr>
        <w:t>12/05/2023</w:t>
      </w:r>
      <w:r w:rsidR="00FF4AB1" w:rsidRPr="00B26166">
        <w:rPr>
          <w:sz w:val="24"/>
          <w:szCs w:val="24"/>
        </w:rPr>
        <w:t xml:space="preserve"> o godz. </w:t>
      </w:r>
      <w:r w:rsidR="0087441D" w:rsidRPr="00B26166">
        <w:rPr>
          <w:sz w:val="24"/>
          <w:szCs w:val="24"/>
        </w:rPr>
        <w:t>12:00</w:t>
      </w:r>
      <w:r w:rsidRPr="00B26166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26166" w:rsidTr="00C82837">
        <w:tc>
          <w:tcPr>
            <w:tcW w:w="993" w:type="dxa"/>
            <w:shd w:val="clear" w:color="auto" w:fill="auto"/>
            <w:vAlign w:val="center"/>
          </w:tcPr>
          <w:p w:rsidR="006B27ED" w:rsidRPr="00B26166" w:rsidRDefault="006B27ED" w:rsidP="00C82837">
            <w:pPr>
              <w:spacing w:before="120" w:after="120"/>
              <w:jc w:val="center"/>
            </w:pPr>
            <w:r w:rsidRPr="00B26166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26166" w:rsidRDefault="006B27ED" w:rsidP="00C82837">
            <w:pPr>
              <w:spacing w:before="120" w:after="120"/>
              <w:jc w:val="center"/>
            </w:pPr>
            <w:r w:rsidRPr="00B26166">
              <w:t>Nr</w:t>
            </w:r>
            <w:r w:rsidR="00C82837" w:rsidRPr="00B26166">
              <w:t xml:space="preserve"> </w:t>
            </w:r>
            <w:r w:rsidRPr="00B26166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26166" w:rsidRDefault="006B27ED" w:rsidP="00BB547B">
            <w:pPr>
              <w:spacing w:before="120" w:after="120"/>
              <w:jc w:val="center"/>
            </w:pPr>
            <w:r w:rsidRPr="00B26166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26166" w:rsidRDefault="00B26166" w:rsidP="00C82837">
            <w:pPr>
              <w:spacing w:before="120" w:after="120"/>
              <w:jc w:val="center"/>
            </w:pPr>
            <w:r>
              <w:t>Wartość pakietu brutto</w:t>
            </w:r>
            <w:r w:rsidR="006B27ED" w:rsidRPr="00B26166">
              <w:t xml:space="preserve"> </w:t>
            </w:r>
          </w:p>
        </w:tc>
      </w:tr>
      <w:tr w:rsidR="0087441D" w:rsidRPr="00B26166" w:rsidTr="004300AA">
        <w:tc>
          <w:tcPr>
            <w:tcW w:w="993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2</w:t>
            </w:r>
          </w:p>
        </w:tc>
        <w:tc>
          <w:tcPr>
            <w:tcW w:w="4110" w:type="dxa"/>
            <w:shd w:val="clear" w:color="auto" w:fill="auto"/>
          </w:tcPr>
          <w:p w:rsidR="0087441D" w:rsidRPr="00B26166" w:rsidRDefault="0087441D" w:rsidP="004300AA">
            <w:pPr>
              <w:spacing w:before="80"/>
            </w:pPr>
            <w:proofErr w:type="spellStart"/>
            <w:r w:rsidRPr="00B26166">
              <w:t>Duolux</w:t>
            </w:r>
            <w:proofErr w:type="spellEnd"/>
            <w:r w:rsidRPr="00B26166">
              <w:t xml:space="preserve"> </w:t>
            </w:r>
            <w:proofErr w:type="spellStart"/>
            <w:r w:rsidRPr="00B26166">
              <w:t>Medical</w:t>
            </w:r>
            <w:proofErr w:type="spellEnd"/>
            <w:r w:rsidRPr="00B26166">
              <w:t xml:space="preserve"> Sp. z o.o.</w:t>
            </w:r>
          </w:p>
          <w:p w:rsidR="0087441D" w:rsidRPr="00B26166" w:rsidRDefault="0087441D" w:rsidP="004300AA">
            <w:r w:rsidRPr="00B26166">
              <w:t>os. Bolesława Chrobrego</w:t>
            </w:r>
            <w:r w:rsidRPr="00B26166">
              <w:t xml:space="preserve"> </w:t>
            </w:r>
            <w:r w:rsidRPr="00B26166">
              <w:t>40f/53</w:t>
            </w:r>
            <w:r w:rsidRPr="00B26166">
              <w:t xml:space="preserve"> </w:t>
            </w:r>
          </w:p>
          <w:p w:rsidR="0087441D" w:rsidRPr="00B26166" w:rsidRDefault="0087441D" w:rsidP="004300AA">
            <w:pPr>
              <w:spacing w:after="80"/>
              <w:jc w:val="both"/>
            </w:pPr>
            <w:r w:rsidRPr="00B26166">
              <w:t>60-681</w:t>
            </w:r>
            <w:r w:rsidRPr="00B26166">
              <w:t xml:space="preserve"> </w:t>
            </w:r>
            <w:r w:rsidRPr="00B26166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10 824.00 zł</w:t>
            </w:r>
          </w:p>
        </w:tc>
      </w:tr>
      <w:tr w:rsidR="0087441D" w:rsidRPr="00B26166" w:rsidTr="004300AA">
        <w:tc>
          <w:tcPr>
            <w:tcW w:w="993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3</w:t>
            </w:r>
          </w:p>
        </w:tc>
        <w:tc>
          <w:tcPr>
            <w:tcW w:w="4110" w:type="dxa"/>
            <w:shd w:val="clear" w:color="auto" w:fill="auto"/>
          </w:tcPr>
          <w:p w:rsidR="0087441D" w:rsidRPr="00B26166" w:rsidRDefault="0087441D" w:rsidP="004300AA">
            <w:pPr>
              <w:spacing w:before="80"/>
            </w:pPr>
            <w:proofErr w:type="spellStart"/>
            <w:r w:rsidRPr="00B26166">
              <w:t>Helplast</w:t>
            </w:r>
            <w:proofErr w:type="spellEnd"/>
            <w:r w:rsidRPr="00B26166">
              <w:t xml:space="preserve"> Bis Joanna </w:t>
            </w:r>
            <w:proofErr w:type="spellStart"/>
            <w:r w:rsidRPr="00B26166">
              <w:t>Hadasik</w:t>
            </w:r>
            <w:proofErr w:type="spellEnd"/>
          </w:p>
          <w:p w:rsidR="0087441D" w:rsidRPr="00B26166" w:rsidRDefault="00B26166" w:rsidP="004300AA">
            <w:r>
              <w:t xml:space="preserve">ul. </w:t>
            </w:r>
            <w:r w:rsidR="0087441D" w:rsidRPr="00B26166">
              <w:t>Gliwicka</w:t>
            </w:r>
            <w:r w:rsidR="0087441D" w:rsidRPr="00B26166">
              <w:t xml:space="preserve"> </w:t>
            </w:r>
            <w:r w:rsidR="0087441D" w:rsidRPr="00B26166">
              <w:t>42 a</w:t>
            </w:r>
            <w:r w:rsidR="0087441D" w:rsidRPr="00B26166">
              <w:t xml:space="preserve"> </w:t>
            </w:r>
          </w:p>
          <w:p w:rsidR="0087441D" w:rsidRPr="00B26166" w:rsidRDefault="0087441D" w:rsidP="004300AA">
            <w:pPr>
              <w:spacing w:after="80"/>
              <w:jc w:val="both"/>
            </w:pPr>
            <w:r w:rsidRPr="00B26166">
              <w:t>43-180</w:t>
            </w:r>
            <w:r w:rsidRPr="00B26166">
              <w:t xml:space="preserve"> </w:t>
            </w:r>
            <w:proofErr w:type="spellStart"/>
            <w:r w:rsidRPr="00B26166">
              <w:t>Orzesze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13 776.00 zł</w:t>
            </w:r>
          </w:p>
        </w:tc>
      </w:tr>
      <w:tr w:rsidR="0087441D" w:rsidRPr="00B26166" w:rsidTr="004300AA">
        <w:tc>
          <w:tcPr>
            <w:tcW w:w="993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5</w:t>
            </w:r>
          </w:p>
        </w:tc>
        <w:tc>
          <w:tcPr>
            <w:tcW w:w="4110" w:type="dxa"/>
            <w:shd w:val="clear" w:color="auto" w:fill="auto"/>
          </w:tcPr>
          <w:p w:rsidR="0087441D" w:rsidRPr="00B26166" w:rsidRDefault="0087441D" w:rsidP="004300AA">
            <w:pPr>
              <w:spacing w:before="80"/>
            </w:pPr>
            <w:proofErr w:type="spellStart"/>
            <w:r w:rsidRPr="00B26166">
              <w:t>Helplast</w:t>
            </w:r>
            <w:proofErr w:type="spellEnd"/>
            <w:r w:rsidRPr="00B26166">
              <w:t xml:space="preserve"> Bis Joanna </w:t>
            </w:r>
            <w:proofErr w:type="spellStart"/>
            <w:r w:rsidRPr="00B26166">
              <w:t>Hadasik</w:t>
            </w:r>
            <w:proofErr w:type="spellEnd"/>
          </w:p>
          <w:p w:rsidR="0087441D" w:rsidRPr="00B26166" w:rsidRDefault="00B26166" w:rsidP="004300AA">
            <w:r>
              <w:t xml:space="preserve">ul. </w:t>
            </w:r>
            <w:r w:rsidR="0087441D" w:rsidRPr="00B26166">
              <w:t>Gliwicka</w:t>
            </w:r>
            <w:r w:rsidR="0087441D" w:rsidRPr="00B26166">
              <w:t xml:space="preserve"> </w:t>
            </w:r>
            <w:r w:rsidR="0087441D" w:rsidRPr="00B26166">
              <w:t>42 a</w:t>
            </w:r>
            <w:r w:rsidR="0087441D" w:rsidRPr="00B26166">
              <w:t xml:space="preserve"> </w:t>
            </w:r>
          </w:p>
          <w:p w:rsidR="0087441D" w:rsidRPr="00B26166" w:rsidRDefault="0087441D" w:rsidP="004300AA">
            <w:pPr>
              <w:spacing w:after="80"/>
              <w:jc w:val="both"/>
            </w:pPr>
            <w:r w:rsidRPr="00B26166">
              <w:t>43-180</w:t>
            </w:r>
            <w:r w:rsidRPr="00B26166">
              <w:t xml:space="preserve"> </w:t>
            </w:r>
            <w:proofErr w:type="spellStart"/>
            <w:r w:rsidRPr="00B26166">
              <w:t>Orzesze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1 036.80 zł</w:t>
            </w:r>
          </w:p>
        </w:tc>
      </w:tr>
      <w:tr w:rsidR="0087441D" w:rsidRPr="00B26166" w:rsidTr="004300AA">
        <w:tc>
          <w:tcPr>
            <w:tcW w:w="993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3</w:t>
            </w:r>
          </w:p>
        </w:tc>
        <w:tc>
          <w:tcPr>
            <w:tcW w:w="4110" w:type="dxa"/>
            <w:shd w:val="clear" w:color="auto" w:fill="auto"/>
          </w:tcPr>
          <w:p w:rsidR="0087441D" w:rsidRPr="00B26166" w:rsidRDefault="0087441D" w:rsidP="004300AA">
            <w:pPr>
              <w:spacing w:before="80"/>
            </w:pPr>
            <w:r w:rsidRPr="00B26166">
              <w:t xml:space="preserve">Zarys International Group </w:t>
            </w:r>
            <w:r w:rsidR="00B26166">
              <w:t>Sp. z o.o. Sp. k.</w:t>
            </w:r>
          </w:p>
          <w:p w:rsidR="0087441D" w:rsidRPr="00B26166" w:rsidRDefault="00B26166" w:rsidP="004300AA">
            <w:r>
              <w:t xml:space="preserve">ul. </w:t>
            </w:r>
            <w:r w:rsidR="0087441D" w:rsidRPr="00B26166">
              <w:t>Pod Borem</w:t>
            </w:r>
            <w:r w:rsidR="0087441D" w:rsidRPr="00B26166">
              <w:t xml:space="preserve"> </w:t>
            </w:r>
            <w:r w:rsidR="0087441D" w:rsidRPr="00B26166">
              <w:t>18</w:t>
            </w:r>
            <w:r w:rsidR="0087441D" w:rsidRPr="00B26166">
              <w:t xml:space="preserve"> </w:t>
            </w:r>
          </w:p>
          <w:p w:rsidR="0087441D" w:rsidRPr="00B26166" w:rsidRDefault="0087441D" w:rsidP="004300AA">
            <w:pPr>
              <w:spacing w:after="80"/>
              <w:jc w:val="both"/>
            </w:pPr>
            <w:r w:rsidRPr="00B26166">
              <w:t>41-808</w:t>
            </w:r>
            <w:r w:rsidRPr="00B26166">
              <w:t xml:space="preserve"> </w:t>
            </w:r>
            <w:r w:rsidRPr="00B26166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11 808.00 zł</w:t>
            </w:r>
          </w:p>
        </w:tc>
      </w:tr>
      <w:tr w:rsidR="0087441D" w:rsidRPr="00B26166" w:rsidTr="004300AA">
        <w:tc>
          <w:tcPr>
            <w:tcW w:w="993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5</w:t>
            </w:r>
          </w:p>
        </w:tc>
        <w:tc>
          <w:tcPr>
            <w:tcW w:w="4110" w:type="dxa"/>
            <w:shd w:val="clear" w:color="auto" w:fill="auto"/>
          </w:tcPr>
          <w:p w:rsidR="00B26166" w:rsidRPr="00B26166" w:rsidRDefault="00B26166" w:rsidP="00B26166">
            <w:pPr>
              <w:spacing w:before="80"/>
            </w:pPr>
            <w:r w:rsidRPr="00B26166">
              <w:t xml:space="preserve">Zarys International Group </w:t>
            </w:r>
            <w:r>
              <w:t>Sp. z o.o. Sp. k.</w:t>
            </w:r>
          </w:p>
          <w:p w:rsidR="00B26166" w:rsidRPr="00B26166" w:rsidRDefault="00B26166" w:rsidP="00B26166">
            <w:r>
              <w:t xml:space="preserve">ul. </w:t>
            </w:r>
            <w:r w:rsidRPr="00B26166">
              <w:t xml:space="preserve">Pod Borem 18 </w:t>
            </w:r>
          </w:p>
          <w:p w:rsidR="0087441D" w:rsidRPr="00B26166" w:rsidRDefault="00B26166" w:rsidP="00B26166">
            <w:pPr>
              <w:spacing w:after="80"/>
              <w:jc w:val="both"/>
            </w:pPr>
            <w:r w:rsidRPr="00B26166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725.76 zł</w:t>
            </w:r>
          </w:p>
        </w:tc>
      </w:tr>
      <w:tr w:rsidR="0087441D" w:rsidRPr="00B26166" w:rsidTr="004300AA">
        <w:tc>
          <w:tcPr>
            <w:tcW w:w="993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6</w:t>
            </w:r>
          </w:p>
        </w:tc>
        <w:tc>
          <w:tcPr>
            <w:tcW w:w="4110" w:type="dxa"/>
            <w:shd w:val="clear" w:color="auto" w:fill="auto"/>
          </w:tcPr>
          <w:p w:rsidR="00B26166" w:rsidRPr="00B26166" w:rsidRDefault="00B26166" w:rsidP="00B26166">
            <w:pPr>
              <w:spacing w:before="80"/>
            </w:pPr>
            <w:r w:rsidRPr="00B26166">
              <w:t xml:space="preserve">Zarys International Group </w:t>
            </w:r>
            <w:r>
              <w:t>Sp. z o.o. Sp. k.</w:t>
            </w:r>
          </w:p>
          <w:p w:rsidR="00B26166" w:rsidRPr="00B26166" w:rsidRDefault="00B26166" w:rsidP="00B26166">
            <w:r>
              <w:t xml:space="preserve">ul. </w:t>
            </w:r>
            <w:r w:rsidRPr="00B26166">
              <w:t xml:space="preserve">Pod Borem 18 </w:t>
            </w:r>
          </w:p>
          <w:p w:rsidR="0087441D" w:rsidRPr="00B26166" w:rsidRDefault="00B26166" w:rsidP="00B26166">
            <w:pPr>
              <w:spacing w:after="80"/>
              <w:jc w:val="both"/>
            </w:pPr>
            <w:r w:rsidRPr="00B26166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221.40 zł</w:t>
            </w:r>
          </w:p>
        </w:tc>
      </w:tr>
      <w:tr w:rsidR="0087441D" w:rsidRPr="00B26166" w:rsidTr="004300AA">
        <w:tc>
          <w:tcPr>
            <w:tcW w:w="993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1</w:t>
            </w:r>
          </w:p>
        </w:tc>
        <w:tc>
          <w:tcPr>
            <w:tcW w:w="4110" w:type="dxa"/>
            <w:shd w:val="clear" w:color="auto" w:fill="auto"/>
          </w:tcPr>
          <w:p w:rsidR="0087441D" w:rsidRPr="00B26166" w:rsidRDefault="0087441D" w:rsidP="004300AA">
            <w:pPr>
              <w:spacing w:before="80"/>
            </w:pPr>
            <w:r w:rsidRPr="00B26166">
              <w:t>Flesz Sp. z o. o.</w:t>
            </w:r>
          </w:p>
          <w:p w:rsidR="0087441D" w:rsidRPr="00B26166" w:rsidRDefault="00B26166" w:rsidP="004300AA">
            <w:r>
              <w:t xml:space="preserve">ul. </w:t>
            </w:r>
            <w:r w:rsidR="0087441D" w:rsidRPr="00B26166">
              <w:t>Cieślewskich</w:t>
            </w:r>
            <w:r w:rsidR="0087441D" w:rsidRPr="00B26166">
              <w:t xml:space="preserve"> </w:t>
            </w:r>
            <w:r w:rsidR="0087441D" w:rsidRPr="00B26166">
              <w:t>25F</w:t>
            </w:r>
            <w:r w:rsidR="0087441D" w:rsidRPr="00B26166">
              <w:t xml:space="preserve"> </w:t>
            </w:r>
          </w:p>
          <w:p w:rsidR="0087441D" w:rsidRPr="00B26166" w:rsidRDefault="0087441D" w:rsidP="004300AA">
            <w:pPr>
              <w:spacing w:after="80"/>
              <w:jc w:val="both"/>
            </w:pPr>
            <w:r w:rsidRPr="00B26166">
              <w:t>03-017</w:t>
            </w:r>
            <w:r w:rsidRPr="00B26166">
              <w:t xml:space="preserve"> </w:t>
            </w:r>
            <w:r w:rsidRPr="00B2616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249 922.22 zł</w:t>
            </w:r>
          </w:p>
        </w:tc>
      </w:tr>
      <w:tr w:rsidR="0087441D" w:rsidRPr="00B26166" w:rsidTr="004300AA">
        <w:tc>
          <w:tcPr>
            <w:tcW w:w="993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3</w:t>
            </w:r>
          </w:p>
        </w:tc>
        <w:tc>
          <w:tcPr>
            <w:tcW w:w="4110" w:type="dxa"/>
            <w:shd w:val="clear" w:color="auto" w:fill="auto"/>
          </w:tcPr>
          <w:p w:rsidR="0087441D" w:rsidRPr="00B26166" w:rsidRDefault="0087441D" w:rsidP="004300AA">
            <w:pPr>
              <w:spacing w:before="80"/>
            </w:pPr>
            <w:r w:rsidRPr="00B26166">
              <w:t>CENPOL Plastics Piotr Cendrowski</w:t>
            </w:r>
          </w:p>
          <w:p w:rsidR="0087441D" w:rsidRPr="00B26166" w:rsidRDefault="00B26166" w:rsidP="004300AA">
            <w:r>
              <w:t xml:space="preserve">ul. </w:t>
            </w:r>
            <w:r w:rsidR="0087441D" w:rsidRPr="00B26166">
              <w:t>Rudna</w:t>
            </w:r>
            <w:r w:rsidR="0087441D" w:rsidRPr="00B26166">
              <w:t xml:space="preserve"> </w:t>
            </w:r>
            <w:r w:rsidR="0087441D" w:rsidRPr="00B26166">
              <w:t>14/bud B</w:t>
            </w:r>
            <w:r w:rsidR="0087441D" w:rsidRPr="00B26166">
              <w:t xml:space="preserve"> </w:t>
            </w:r>
          </w:p>
          <w:p w:rsidR="0087441D" w:rsidRPr="00B26166" w:rsidRDefault="0087441D" w:rsidP="004300AA">
            <w:pPr>
              <w:spacing w:after="80"/>
              <w:jc w:val="both"/>
            </w:pPr>
            <w:r w:rsidRPr="00B26166">
              <w:t>41-200</w:t>
            </w:r>
            <w:r w:rsidRPr="00B26166">
              <w:t xml:space="preserve"> </w:t>
            </w:r>
            <w:r w:rsidRPr="00B26166"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13 185.60 zł</w:t>
            </w:r>
          </w:p>
        </w:tc>
      </w:tr>
      <w:tr w:rsidR="0087441D" w:rsidRPr="00B26166" w:rsidTr="004300AA">
        <w:tc>
          <w:tcPr>
            <w:tcW w:w="993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5</w:t>
            </w:r>
          </w:p>
        </w:tc>
        <w:tc>
          <w:tcPr>
            <w:tcW w:w="4110" w:type="dxa"/>
            <w:shd w:val="clear" w:color="auto" w:fill="auto"/>
          </w:tcPr>
          <w:p w:rsidR="0087441D" w:rsidRPr="00B26166" w:rsidRDefault="0087441D" w:rsidP="004300AA">
            <w:pPr>
              <w:spacing w:before="80"/>
            </w:pPr>
            <w:r w:rsidRPr="00B26166">
              <w:t>CENPOL Plastics Piotr Cendrowski</w:t>
            </w:r>
          </w:p>
          <w:p w:rsidR="0087441D" w:rsidRPr="00B26166" w:rsidRDefault="00B26166" w:rsidP="004300AA">
            <w:r>
              <w:t xml:space="preserve">ul. </w:t>
            </w:r>
            <w:r w:rsidR="0087441D" w:rsidRPr="00B26166">
              <w:t>Rudna</w:t>
            </w:r>
            <w:r w:rsidR="0087441D" w:rsidRPr="00B26166">
              <w:t xml:space="preserve"> </w:t>
            </w:r>
            <w:r w:rsidR="0087441D" w:rsidRPr="00B26166">
              <w:t>14/bud B</w:t>
            </w:r>
            <w:r w:rsidR="0087441D" w:rsidRPr="00B26166">
              <w:t xml:space="preserve"> </w:t>
            </w:r>
          </w:p>
          <w:p w:rsidR="0087441D" w:rsidRPr="00B26166" w:rsidRDefault="0087441D" w:rsidP="004300AA">
            <w:pPr>
              <w:spacing w:after="80"/>
              <w:jc w:val="both"/>
            </w:pPr>
            <w:r w:rsidRPr="00B26166">
              <w:t>41-200</w:t>
            </w:r>
            <w:r w:rsidRPr="00B26166">
              <w:t xml:space="preserve"> </w:t>
            </w:r>
            <w:r w:rsidRPr="00B26166"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2 350.08 zł</w:t>
            </w:r>
          </w:p>
        </w:tc>
      </w:tr>
      <w:tr w:rsidR="0087441D" w:rsidRPr="00B26166" w:rsidTr="004300AA">
        <w:tc>
          <w:tcPr>
            <w:tcW w:w="993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1</w:t>
            </w:r>
          </w:p>
        </w:tc>
        <w:tc>
          <w:tcPr>
            <w:tcW w:w="4110" w:type="dxa"/>
            <w:shd w:val="clear" w:color="auto" w:fill="auto"/>
          </w:tcPr>
          <w:p w:rsidR="0087441D" w:rsidRPr="00B26166" w:rsidRDefault="0087441D" w:rsidP="004300AA">
            <w:pPr>
              <w:spacing w:before="80"/>
            </w:pPr>
            <w:r w:rsidRPr="00B26166">
              <w:t xml:space="preserve">P.P.H.U Alga Paweł </w:t>
            </w:r>
            <w:proofErr w:type="spellStart"/>
            <w:r w:rsidRPr="00B26166">
              <w:t>Pinkowski</w:t>
            </w:r>
            <w:proofErr w:type="spellEnd"/>
          </w:p>
          <w:p w:rsidR="0087441D" w:rsidRPr="00B26166" w:rsidRDefault="00B26166" w:rsidP="004300AA">
            <w:r>
              <w:t xml:space="preserve">ul. </w:t>
            </w:r>
            <w:r w:rsidR="0087441D" w:rsidRPr="00B26166">
              <w:t>Leśna</w:t>
            </w:r>
            <w:r w:rsidR="0087441D" w:rsidRPr="00B26166">
              <w:t xml:space="preserve"> </w:t>
            </w:r>
            <w:r w:rsidR="0087441D" w:rsidRPr="00B26166">
              <w:t>18</w:t>
            </w:r>
            <w:r w:rsidR="0087441D" w:rsidRPr="00B26166">
              <w:t xml:space="preserve"> </w:t>
            </w:r>
          </w:p>
          <w:p w:rsidR="0087441D" w:rsidRPr="00B26166" w:rsidRDefault="0087441D" w:rsidP="004300AA">
            <w:pPr>
              <w:spacing w:after="80"/>
              <w:jc w:val="both"/>
            </w:pPr>
            <w:r w:rsidRPr="00B26166">
              <w:t>63-430</w:t>
            </w:r>
            <w:r w:rsidRPr="00B26166">
              <w:t xml:space="preserve"> </w:t>
            </w:r>
            <w:r w:rsidRPr="00B26166">
              <w:t>Odolanów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199 136.02 zł</w:t>
            </w:r>
          </w:p>
        </w:tc>
      </w:tr>
      <w:tr w:rsidR="0087441D" w:rsidRPr="00B26166" w:rsidTr="004300AA">
        <w:tc>
          <w:tcPr>
            <w:tcW w:w="993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3</w:t>
            </w:r>
          </w:p>
        </w:tc>
        <w:tc>
          <w:tcPr>
            <w:tcW w:w="4110" w:type="dxa"/>
            <w:shd w:val="clear" w:color="auto" w:fill="auto"/>
          </w:tcPr>
          <w:p w:rsidR="0087441D" w:rsidRPr="00B26166" w:rsidRDefault="0087441D" w:rsidP="004300AA">
            <w:pPr>
              <w:spacing w:before="80"/>
            </w:pPr>
            <w:proofErr w:type="spellStart"/>
            <w:r w:rsidRPr="00B26166">
              <w:t>Aglo</w:t>
            </w:r>
            <w:proofErr w:type="spellEnd"/>
            <w:r w:rsidRPr="00B26166">
              <w:t xml:space="preserve"> Trzy Anna Kidawa</w:t>
            </w:r>
          </w:p>
          <w:p w:rsidR="0087441D" w:rsidRPr="00B26166" w:rsidRDefault="00B26166" w:rsidP="004300AA">
            <w:r>
              <w:t xml:space="preserve">ul. </w:t>
            </w:r>
            <w:r w:rsidR="0087441D" w:rsidRPr="00B26166">
              <w:t>Bór</w:t>
            </w:r>
            <w:r w:rsidR="0087441D" w:rsidRPr="00B26166">
              <w:t xml:space="preserve"> </w:t>
            </w:r>
            <w:r w:rsidR="0087441D" w:rsidRPr="00B26166">
              <w:t>77/81B</w:t>
            </w:r>
            <w:r w:rsidR="0087441D" w:rsidRPr="00B26166">
              <w:t xml:space="preserve"> </w:t>
            </w:r>
          </w:p>
          <w:p w:rsidR="0087441D" w:rsidRPr="00B26166" w:rsidRDefault="0087441D" w:rsidP="004300AA">
            <w:pPr>
              <w:spacing w:after="80"/>
              <w:jc w:val="both"/>
            </w:pPr>
            <w:r w:rsidRPr="00B26166">
              <w:t>42-202</w:t>
            </w:r>
            <w:r w:rsidRPr="00B26166">
              <w:t xml:space="preserve"> </w:t>
            </w:r>
            <w:r w:rsidRPr="00B26166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12 762.48 zł</w:t>
            </w:r>
          </w:p>
        </w:tc>
      </w:tr>
      <w:tr w:rsidR="0087441D" w:rsidRPr="00B26166" w:rsidTr="004300AA">
        <w:tc>
          <w:tcPr>
            <w:tcW w:w="993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3</w:t>
            </w:r>
          </w:p>
        </w:tc>
        <w:tc>
          <w:tcPr>
            <w:tcW w:w="4110" w:type="dxa"/>
            <w:shd w:val="clear" w:color="auto" w:fill="auto"/>
          </w:tcPr>
          <w:p w:rsidR="0087441D" w:rsidRPr="00B26166" w:rsidRDefault="0087441D" w:rsidP="004300AA">
            <w:pPr>
              <w:spacing w:before="80"/>
            </w:pPr>
            <w:r w:rsidRPr="00B26166">
              <w:t xml:space="preserve">PGD </w:t>
            </w:r>
            <w:r w:rsidR="00B26166">
              <w:t>Polska Sp. z o.o.</w:t>
            </w:r>
          </w:p>
          <w:p w:rsidR="0087441D" w:rsidRPr="00B26166" w:rsidRDefault="00B26166" w:rsidP="004300AA">
            <w:r>
              <w:t>ul. Sycowska</w:t>
            </w:r>
            <w:r w:rsidR="0087441D" w:rsidRPr="00B26166">
              <w:t xml:space="preserve"> </w:t>
            </w:r>
            <w:r w:rsidR="0087441D" w:rsidRPr="00B26166">
              <w:t>40</w:t>
            </w:r>
            <w:r w:rsidR="0087441D" w:rsidRPr="00B26166">
              <w:t xml:space="preserve"> </w:t>
            </w:r>
          </w:p>
          <w:p w:rsidR="0087441D" w:rsidRPr="00B26166" w:rsidRDefault="0087441D" w:rsidP="004300AA">
            <w:pPr>
              <w:spacing w:after="80"/>
              <w:jc w:val="both"/>
            </w:pPr>
            <w:r w:rsidRPr="00B26166">
              <w:t>60-003</w:t>
            </w:r>
            <w:r w:rsidRPr="00B26166">
              <w:t xml:space="preserve"> </w:t>
            </w:r>
            <w:r w:rsidR="00B26166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14 484.48 zł</w:t>
            </w:r>
          </w:p>
        </w:tc>
      </w:tr>
      <w:tr w:rsidR="0087441D" w:rsidRPr="00B26166" w:rsidTr="004300AA">
        <w:tc>
          <w:tcPr>
            <w:tcW w:w="993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1</w:t>
            </w:r>
          </w:p>
        </w:tc>
        <w:tc>
          <w:tcPr>
            <w:tcW w:w="4110" w:type="dxa"/>
            <w:shd w:val="clear" w:color="auto" w:fill="auto"/>
          </w:tcPr>
          <w:p w:rsidR="0087441D" w:rsidRPr="00B26166" w:rsidRDefault="00B26166" w:rsidP="004300AA">
            <w:pPr>
              <w:spacing w:before="80"/>
            </w:pPr>
            <w:r>
              <w:t>LINEA TRADE Import-Export Sp. z o.o.</w:t>
            </w:r>
          </w:p>
          <w:p w:rsidR="0087441D" w:rsidRPr="00B26166" w:rsidRDefault="00B26166" w:rsidP="004300AA">
            <w:r>
              <w:t xml:space="preserve">ul. </w:t>
            </w:r>
            <w:r w:rsidR="0087441D" w:rsidRPr="00B26166">
              <w:t>Wolności</w:t>
            </w:r>
            <w:r w:rsidR="0087441D" w:rsidRPr="00B26166">
              <w:t xml:space="preserve"> </w:t>
            </w:r>
            <w:r w:rsidR="0087441D" w:rsidRPr="00B26166">
              <w:t>68</w:t>
            </w:r>
            <w:r w:rsidR="0087441D" w:rsidRPr="00B26166">
              <w:t xml:space="preserve"> </w:t>
            </w:r>
          </w:p>
          <w:p w:rsidR="0087441D" w:rsidRPr="00B26166" w:rsidRDefault="0087441D" w:rsidP="004300AA">
            <w:pPr>
              <w:spacing w:after="80"/>
              <w:jc w:val="both"/>
            </w:pPr>
            <w:r w:rsidRPr="00B26166">
              <w:t>41-800</w:t>
            </w:r>
            <w:r w:rsidRPr="00B26166">
              <w:t xml:space="preserve"> </w:t>
            </w:r>
            <w:r w:rsidRPr="00B26166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247 052.88 zł</w:t>
            </w:r>
          </w:p>
        </w:tc>
      </w:tr>
      <w:tr w:rsidR="0087441D" w:rsidRPr="00B26166" w:rsidTr="004300AA">
        <w:tc>
          <w:tcPr>
            <w:tcW w:w="993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3</w:t>
            </w:r>
          </w:p>
        </w:tc>
        <w:tc>
          <w:tcPr>
            <w:tcW w:w="4110" w:type="dxa"/>
            <w:shd w:val="clear" w:color="auto" w:fill="auto"/>
          </w:tcPr>
          <w:p w:rsidR="00B26166" w:rsidRPr="00B26166" w:rsidRDefault="00B26166" w:rsidP="00B26166">
            <w:pPr>
              <w:spacing w:before="80"/>
            </w:pPr>
            <w:r>
              <w:t>LINEA TRADE Import-Export Sp. z o.o.</w:t>
            </w:r>
          </w:p>
          <w:p w:rsidR="00B26166" w:rsidRPr="00B26166" w:rsidRDefault="00B26166" w:rsidP="00B26166">
            <w:r>
              <w:t xml:space="preserve">ul. </w:t>
            </w:r>
            <w:r w:rsidRPr="00B26166">
              <w:t xml:space="preserve">Wolności 68 </w:t>
            </w:r>
          </w:p>
          <w:p w:rsidR="0087441D" w:rsidRPr="00B26166" w:rsidRDefault="0087441D" w:rsidP="004300AA">
            <w:pPr>
              <w:spacing w:after="80"/>
              <w:jc w:val="both"/>
            </w:pPr>
            <w:r w:rsidRPr="00B26166">
              <w:t>41-800</w:t>
            </w:r>
            <w:r w:rsidRPr="00B26166">
              <w:t xml:space="preserve"> </w:t>
            </w:r>
            <w:r w:rsidRPr="00B26166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441D" w:rsidRPr="00B26166" w:rsidRDefault="0087441D" w:rsidP="004300AA">
            <w:pPr>
              <w:spacing w:before="80" w:after="80"/>
              <w:jc w:val="center"/>
            </w:pPr>
            <w:r w:rsidRPr="00B26166">
              <w:t>12 693.60 zł</w:t>
            </w:r>
          </w:p>
        </w:tc>
      </w:tr>
      <w:bookmarkEnd w:id="0"/>
    </w:tbl>
    <w:p w:rsidR="00C236D3" w:rsidRPr="00B26166" w:rsidRDefault="00C236D3" w:rsidP="00173B20">
      <w:pPr>
        <w:jc w:val="right"/>
        <w:rPr>
          <w:sz w:val="22"/>
          <w:szCs w:val="22"/>
        </w:rPr>
      </w:pPr>
    </w:p>
    <w:sectPr w:rsidR="00C236D3" w:rsidRPr="00B261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92062" w:rsidRDefault="00092062">
      <w:r>
        <w:separator/>
      </w:r>
    </w:p>
  </w:endnote>
  <w:endnote w:type="continuationSeparator" w:id="0">
    <w:p w:rsidR="00092062" w:rsidRDefault="00092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92062" w:rsidRDefault="00092062">
      <w:r>
        <w:separator/>
      </w:r>
    </w:p>
  </w:footnote>
  <w:footnote w:type="continuationSeparator" w:id="0">
    <w:p w:rsidR="00092062" w:rsidRDefault="00092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7441D" w:rsidRDefault="008744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7441D" w:rsidRDefault="008744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7441D" w:rsidRDefault="008744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2062"/>
    <w:rsid w:val="00007727"/>
    <w:rsid w:val="00017720"/>
    <w:rsid w:val="00035488"/>
    <w:rsid w:val="00092062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7441D"/>
    <w:rsid w:val="009D19BD"/>
    <w:rsid w:val="009F189D"/>
    <w:rsid w:val="00A80738"/>
    <w:rsid w:val="00B26166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DBD58E"/>
  <w15:chartTrackingRefBased/>
  <w15:docId w15:val="{7305E498-5651-4B24-8E28-BAB661730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329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2023-05-12T10:27:00Z</cp:lastPrinted>
  <dcterms:created xsi:type="dcterms:W3CDTF">2023-05-12T10:18:00Z</dcterms:created>
  <dcterms:modified xsi:type="dcterms:W3CDTF">2023-05-12T10:27:00Z</dcterms:modified>
</cp:coreProperties>
</file>