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DCB3" w14:textId="51FC690E" w:rsidR="008D2AB8" w:rsidRPr="00E36F46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36F46">
        <w:rPr>
          <w:rFonts w:ascii="Times New Roman" w:hAnsi="Times New Roman"/>
          <w:b w:val="0"/>
          <w:sz w:val="22"/>
          <w:szCs w:val="22"/>
        </w:rPr>
        <w:tab/>
      </w:r>
      <w:r w:rsidRPr="00E36F46">
        <w:rPr>
          <w:rFonts w:ascii="Times New Roman" w:hAnsi="Times New Roman"/>
          <w:b w:val="0"/>
          <w:sz w:val="22"/>
          <w:szCs w:val="22"/>
        </w:rPr>
        <w:tab/>
      </w:r>
      <w:r w:rsidRPr="00E36F46">
        <w:rPr>
          <w:rFonts w:ascii="Times New Roman" w:hAnsi="Times New Roman"/>
          <w:b w:val="0"/>
          <w:sz w:val="22"/>
          <w:szCs w:val="22"/>
        </w:rPr>
        <w:tab/>
      </w:r>
      <w:r w:rsidRPr="00E36F46">
        <w:rPr>
          <w:rFonts w:ascii="Times New Roman" w:hAnsi="Times New Roman"/>
          <w:b w:val="0"/>
          <w:sz w:val="22"/>
          <w:szCs w:val="22"/>
        </w:rPr>
        <w:tab/>
      </w:r>
      <w:r w:rsidRPr="00E36F46">
        <w:rPr>
          <w:rFonts w:ascii="Times New Roman" w:hAnsi="Times New Roman"/>
          <w:b w:val="0"/>
          <w:sz w:val="22"/>
          <w:szCs w:val="22"/>
        </w:rPr>
        <w:tab/>
      </w:r>
      <w:r w:rsidRPr="00E36F46">
        <w:rPr>
          <w:rFonts w:ascii="Times New Roman" w:hAnsi="Times New Roman"/>
          <w:b w:val="0"/>
          <w:sz w:val="22"/>
          <w:szCs w:val="22"/>
        </w:rPr>
        <w:tab/>
      </w:r>
      <w:r w:rsidRPr="00E36F46">
        <w:rPr>
          <w:rFonts w:ascii="Times New Roman" w:hAnsi="Times New Roman"/>
          <w:b w:val="0"/>
          <w:sz w:val="22"/>
          <w:szCs w:val="22"/>
        </w:rPr>
        <w:tab/>
      </w:r>
      <w:r w:rsidRPr="00E36F4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36F46">
        <w:rPr>
          <w:rFonts w:ascii="Times New Roman" w:hAnsi="Times New Roman"/>
          <w:sz w:val="22"/>
          <w:szCs w:val="22"/>
        </w:rPr>
        <w:t>1</w:t>
      </w:r>
    </w:p>
    <w:p w14:paraId="5E11BB2F" w14:textId="77777777" w:rsidR="008D2AB8" w:rsidRPr="00E36F4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946D316" w14:textId="77777777" w:rsidR="008D2AB8" w:rsidRPr="00E36F4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>FORMULARZ OFERTY</w:t>
      </w:r>
    </w:p>
    <w:p w14:paraId="5D1CEB1A" w14:textId="77777777" w:rsidR="008D2AB8" w:rsidRPr="00E36F46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F9280BF" w14:textId="646463A7" w:rsidR="008D2AB8" w:rsidRPr="00E36F4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BD01150" w14:textId="77777777" w:rsidR="003419E7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NAZWA WYKONAWCY:……………………………………………………………………..</w:t>
      </w:r>
    </w:p>
    <w:p w14:paraId="1834ED93" w14:textId="77777777" w:rsidR="003419E7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18AED21" w14:textId="77777777" w:rsidR="003419E7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ADRES:………………………………………………………………………………………….</w:t>
      </w:r>
    </w:p>
    <w:p w14:paraId="09B7E4D5" w14:textId="77777777" w:rsidR="003419E7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Adres zamieszkania (dotyczy osób prowadzących działalność gospodarczą):…………………..</w:t>
      </w:r>
    </w:p>
    <w:p w14:paraId="6ED26AAF" w14:textId="77777777" w:rsidR="003419E7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953BB54" w14:textId="77777777" w:rsidR="003419E7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TEL.………………………………………………………………………………………………</w:t>
      </w:r>
    </w:p>
    <w:p w14:paraId="3C4653D1" w14:textId="77777777" w:rsidR="003419E7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FAX ……………………………………………………………………………………………..</w:t>
      </w:r>
    </w:p>
    <w:p w14:paraId="710A4BA5" w14:textId="77777777" w:rsidR="003419E7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E-MAIL…………………………………………………………………………………………..</w:t>
      </w:r>
    </w:p>
    <w:p w14:paraId="3304E729" w14:textId="77777777" w:rsidR="003419E7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NIP…………………………………. REGON:……………………………………………….....</w:t>
      </w:r>
    </w:p>
    <w:p w14:paraId="646763C2" w14:textId="5E24F13A" w:rsidR="00B530D0" w:rsidRPr="00E36F46" w:rsidRDefault="003419E7" w:rsidP="003419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BANK/ NR KONTA …………………………………………………………………………….</w:t>
      </w:r>
    </w:p>
    <w:p w14:paraId="2261F3AF" w14:textId="77777777" w:rsidR="008D2AB8" w:rsidRPr="00E36F46" w:rsidRDefault="008D2AB8" w:rsidP="008D2AB8">
      <w:pPr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Do: Nazwa i siedziba Zamawiającego:</w:t>
      </w:r>
    </w:p>
    <w:p w14:paraId="22CE4150" w14:textId="77777777" w:rsidR="00E1283C" w:rsidRPr="00E36F46" w:rsidRDefault="00E1283C" w:rsidP="008D2AB8">
      <w:pPr>
        <w:ind w:right="-110"/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>Akademia Górniczo - Hutnicza</w:t>
      </w:r>
    </w:p>
    <w:p w14:paraId="5DAC7181" w14:textId="77777777" w:rsidR="00E1283C" w:rsidRPr="00E36F46" w:rsidRDefault="00E1283C" w:rsidP="008D2AB8">
      <w:pPr>
        <w:ind w:right="-110"/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>im. Stanisława Staszica w Krakowie</w:t>
      </w:r>
    </w:p>
    <w:p w14:paraId="3B8B3ABB" w14:textId="77777777" w:rsidR="008D2AB8" w:rsidRPr="00E36F46" w:rsidRDefault="00E1283C" w:rsidP="008D2AB8">
      <w:pPr>
        <w:ind w:right="-110"/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>Dział Zamówień Publicznych</w:t>
      </w:r>
      <w:r w:rsidR="008D2AB8" w:rsidRPr="00E36F46">
        <w:rPr>
          <w:b/>
          <w:sz w:val="22"/>
          <w:szCs w:val="22"/>
        </w:rPr>
        <w:t xml:space="preserve">  </w:t>
      </w:r>
    </w:p>
    <w:p w14:paraId="6758DBBE" w14:textId="77777777" w:rsidR="008D2AB8" w:rsidRPr="00E36F46" w:rsidRDefault="00E1283C" w:rsidP="008D2AB8">
      <w:pPr>
        <w:ind w:right="-110"/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>Al. Mickiewicza</w:t>
      </w:r>
      <w:r w:rsidR="008D2AB8" w:rsidRPr="00E36F46">
        <w:rPr>
          <w:b/>
          <w:sz w:val="22"/>
          <w:szCs w:val="22"/>
        </w:rPr>
        <w:t xml:space="preserve"> </w:t>
      </w:r>
      <w:r w:rsidRPr="00E36F46">
        <w:rPr>
          <w:b/>
          <w:sz w:val="22"/>
          <w:szCs w:val="22"/>
        </w:rPr>
        <w:t>30</w:t>
      </w:r>
      <w:r w:rsidR="008D2AB8" w:rsidRPr="00E36F46">
        <w:rPr>
          <w:b/>
          <w:sz w:val="22"/>
          <w:szCs w:val="22"/>
        </w:rPr>
        <w:t xml:space="preserve"> </w:t>
      </w:r>
    </w:p>
    <w:p w14:paraId="56F2F09F" w14:textId="77777777" w:rsidR="008D2AB8" w:rsidRPr="00E36F46" w:rsidRDefault="00E1283C" w:rsidP="008D2AB8">
      <w:pPr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>30-059</w:t>
      </w:r>
      <w:r w:rsidR="008D2AB8" w:rsidRPr="00E36F46">
        <w:rPr>
          <w:b/>
          <w:sz w:val="22"/>
          <w:szCs w:val="22"/>
        </w:rPr>
        <w:t xml:space="preserve"> </w:t>
      </w:r>
      <w:r w:rsidRPr="00E36F46">
        <w:rPr>
          <w:b/>
          <w:sz w:val="22"/>
          <w:szCs w:val="22"/>
        </w:rPr>
        <w:t>Kraków</w:t>
      </w:r>
      <w:r w:rsidR="008D2AB8" w:rsidRPr="00E36F46">
        <w:rPr>
          <w:b/>
          <w:sz w:val="22"/>
          <w:szCs w:val="22"/>
        </w:rPr>
        <w:t xml:space="preserve">,  </w:t>
      </w:r>
    </w:p>
    <w:p w14:paraId="4105F37B" w14:textId="77777777" w:rsidR="008D2AB8" w:rsidRPr="00E36F46" w:rsidRDefault="008D2AB8" w:rsidP="008D2AB8">
      <w:pPr>
        <w:ind w:firstLine="3969"/>
        <w:rPr>
          <w:b/>
          <w:sz w:val="22"/>
          <w:szCs w:val="22"/>
        </w:rPr>
      </w:pPr>
    </w:p>
    <w:p w14:paraId="1C5A88DB" w14:textId="1FF9EBAC" w:rsidR="008D2AB8" w:rsidRPr="00E36F4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36F46">
        <w:rPr>
          <w:sz w:val="22"/>
          <w:szCs w:val="22"/>
        </w:rPr>
        <w:t xml:space="preserve">Przystępując do postępowania o udzielenie zamówienia publicznego, którego przedmiotem jest </w:t>
      </w:r>
      <w:r w:rsidR="00E1283C" w:rsidRPr="00E36F46">
        <w:rPr>
          <w:b/>
          <w:sz w:val="22"/>
          <w:szCs w:val="22"/>
        </w:rPr>
        <w:t xml:space="preserve">dostawa laptopa wraz z wyposażeniem dla </w:t>
      </w:r>
      <w:proofErr w:type="spellStart"/>
      <w:r w:rsidR="00E1283C" w:rsidRPr="00E36F46">
        <w:rPr>
          <w:b/>
          <w:sz w:val="22"/>
          <w:szCs w:val="22"/>
        </w:rPr>
        <w:t>WGGiIŚ</w:t>
      </w:r>
      <w:proofErr w:type="spellEnd"/>
      <w:r w:rsidR="00E1283C" w:rsidRPr="00E36F46">
        <w:rPr>
          <w:b/>
          <w:sz w:val="22"/>
          <w:szCs w:val="22"/>
        </w:rPr>
        <w:t xml:space="preserve"> - KC-zp.272-259/23</w:t>
      </w:r>
      <w:r w:rsidRPr="00E36F46">
        <w:rPr>
          <w:b/>
          <w:sz w:val="22"/>
          <w:szCs w:val="22"/>
        </w:rPr>
        <w:t xml:space="preserve">, </w:t>
      </w:r>
      <w:r w:rsidRPr="00E36F46">
        <w:rPr>
          <w:sz w:val="22"/>
          <w:szCs w:val="22"/>
        </w:rPr>
        <w:t>oferuję realizację przedmiotu zamówienia , zgodnie z zasadami określonymi w specyfikacji warunków zamówienia.</w:t>
      </w:r>
    </w:p>
    <w:p w14:paraId="584104DC" w14:textId="77777777" w:rsidR="008D2AB8" w:rsidRPr="00E36F46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51645AD1" w14:textId="6D6AF898" w:rsidR="008D2AB8" w:rsidRPr="00E36F4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>Cena netto:   .........................................................................</w:t>
      </w:r>
      <w:r w:rsidR="00B530D0" w:rsidRPr="00E36F46">
        <w:rPr>
          <w:b/>
          <w:sz w:val="22"/>
          <w:szCs w:val="22"/>
        </w:rPr>
        <w:t xml:space="preserve"> </w:t>
      </w:r>
      <w:r w:rsidRPr="00E36F46">
        <w:rPr>
          <w:b/>
          <w:sz w:val="22"/>
          <w:szCs w:val="22"/>
        </w:rPr>
        <w:t>PLN</w:t>
      </w:r>
    </w:p>
    <w:p w14:paraId="11FCD72D" w14:textId="77777777" w:rsidR="008D2AB8" w:rsidRPr="00E36F4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BD78542" w14:textId="3BCFC75F" w:rsidR="008D2AB8" w:rsidRPr="00E36F4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>Cena brutto: .........................................................................</w:t>
      </w:r>
      <w:r w:rsidR="00B530D0" w:rsidRPr="00E36F46">
        <w:rPr>
          <w:b/>
          <w:sz w:val="22"/>
          <w:szCs w:val="22"/>
        </w:rPr>
        <w:t xml:space="preserve"> </w:t>
      </w:r>
      <w:r w:rsidRPr="00E36F46">
        <w:rPr>
          <w:b/>
          <w:sz w:val="22"/>
          <w:szCs w:val="22"/>
        </w:rPr>
        <w:t>PLN</w:t>
      </w:r>
    </w:p>
    <w:p w14:paraId="061FF964" w14:textId="77777777" w:rsidR="008D2AB8" w:rsidRPr="00E36F46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3AF1E96" w14:textId="4B4CAD82" w:rsidR="008D2AB8" w:rsidRPr="00E36F46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Słownie brutto:</w:t>
      </w:r>
      <w:r w:rsidR="00B530D0" w:rsidRPr="00E36F46">
        <w:rPr>
          <w:sz w:val="22"/>
          <w:szCs w:val="22"/>
        </w:rPr>
        <w:t xml:space="preserve"> </w:t>
      </w:r>
      <w:r w:rsidRPr="00E36F46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40352F3E" w14:textId="77777777" w:rsidR="008D2AB8" w:rsidRPr="00E36F46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36233B1" w14:textId="7150E5C2" w:rsidR="008D2AB8" w:rsidRPr="00E36F46" w:rsidRDefault="008D2AB8" w:rsidP="008D2AB8">
      <w:pPr>
        <w:pStyle w:val="Tekstpodstawowy"/>
        <w:rPr>
          <w:sz w:val="22"/>
          <w:szCs w:val="22"/>
        </w:rPr>
      </w:pPr>
      <w:r w:rsidRPr="00E36F46">
        <w:rPr>
          <w:sz w:val="22"/>
          <w:szCs w:val="22"/>
        </w:rPr>
        <w:t>Powyższa cena zawiera podatek VAT w wysokości .......... % tj.</w:t>
      </w:r>
      <w:r w:rsidR="00B530D0" w:rsidRPr="00E36F46">
        <w:rPr>
          <w:sz w:val="22"/>
          <w:szCs w:val="22"/>
        </w:rPr>
        <w:t xml:space="preserve"> </w:t>
      </w:r>
      <w:r w:rsidRPr="00E36F46">
        <w:rPr>
          <w:sz w:val="22"/>
          <w:szCs w:val="22"/>
        </w:rPr>
        <w:t>…………………….</w:t>
      </w:r>
      <w:r w:rsidR="00B530D0" w:rsidRPr="00E36F46">
        <w:rPr>
          <w:sz w:val="22"/>
          <w:szCs w:val="22"/>
        </w:rPr>
        <w:t xml:space="preserve"> </w:t>
      </w:r>
      <w:r w:rsidRPr="00E36F46">
        <w:rPr>
          <w:sz w:val="22"/>
          <w:szCs w:val="22"/>
        </w:rPr>
        <w:t>PLN</w:t>
      </w:r>
    </w:p>
    <w:p w14:paraId="7965E2CA" w14:textId="58D24929" w:rsidR="00FE545C" w:rsidRPr="00E36F46" w:rsidRDefault="00E36F46" w:rsidP="008D2A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</w:t>
      </w:r>
      <w:r w:rsidR="00FE545C" w:rsidRPr="00E36F46">
        <w:rPr>
          <w:sz w:val="22"/>
          <w:szCs w:val="22"/>
        </w:rPr>
        <w:t>roducent</w:t>
      </w:r>
      <w:r w:rsidR="005C0B3F">
        <w:rPr>
          <w:sz w:val="22"/>
          <w:szCs w:val="22"/>
        </w:rPr>
        <w:t>/</w:t>
      </w:r>
      <w:r w:rsidR="00FE545C" w:rsidRPr="00E36F46">
        <w:rPr>
          <w:sz w:val="22"/>
          <w:szCs w:val="22"/>
        </w:rPr>
        <w:t xml:space="preserve">model zaoferowanego </w:t>
      </w:r>
      <w:r>
        <w:rPr>
          <w:sz w:val="22"/>
          <w:szCs w:val="22"/>
        </w:rPr>
        <w:t xml:space="preserve">laptopa: </w:t>
      </w:r>
      <w:r w:rsidR="00FE545C" w:rsidRPr="00E36F46">
        <w:rPr>
          <w:sz w:val="22"/>
          <w:szCs w:val="22"/>
        </w:rPr>
        <w:t xml:space="preserve"> </w:t>
      </w:r>
      <w:r w:rsidR="00FE545C" w:rsidRPr="00E36F46">
        <w:rPr>
          <w:b w:val="0"/>
          <w:sz w:val="22"/>
          <w:szCs w:val="22"/>
        </w:rPr>
        <w:t>…………………………………………..</w:t>
      </w:r>
    </w:p>
    <w:p w14:paraId="54BA6940" w14:textId="1FB3ECD2" w:rsidR="008D2AB8" w:rsidRPr="00E36F46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 xml:space="preserve">Termin realizacji umowy: </w:t>
      </w:r>
      <w:r w:rsidRPr="00E36F46">
        <w:rPr>
          <w:b/>
          <w:bCs/>
          <w:sz w:val="22"/>
          <w:szCs w:val="22"/>
        </w:rPr>
        <w:t>……………</w:t>
      </w:r>
      <w:r w:rsidR="00B530D0" w:rsidRPr="00E36F46">
        <w:rPr>
          <w:b/>
          <w:bCs/>
          <w:sz w:val="22"/>
          <w:szCs w:val="22"/>
        </w:rPr>
        <w:t xml:space="preserve"> dni od daty podpisania umowy</w:t>
      </w:r>
      <w:r w:rsidR="00B530D0" w:rsidRPr="00E36F46">
        <w:rPr>
          <w:sz w:val="22"/>
          <w:szCs w:val="22"/>
        </w:rPr>
        <w:t xml:space="preserve"> </w:t>
      </w:r>
      <w:r w:rsidR="00B530D0" w:rsidRPr="00E36F46">
        <w:rPr>
          <w:sz w:val="22"/>
          <w:szCs w:val="22"/>
          <w:highlight w:val="yellow"/>
        </w:rPr>
        <w:t>(</w:t>
      </w:r>
      <w:r w:rsidRPr="00E36F46">
        <w:rPr>
          <w:i/>
          <w:sz w:val="22"/>
          <w:szCs w:val="22"/>
          <w:highlight w:val="yellow"/>
        </w:rPr>
        <w:t>kryterium oceny ofert)</w:t>
      </w:r>
    </w:p>
    <w:p w14:paraId="0E649E7C" w14:textId="7F6A6C4B" w:rsidR="008D2AB8" w:rsidRPr="00E36F46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36F46">
        <w:rPr>
          <w:b/>
          <w:sz w:val="22"/>
          <w:szCs w:val="22"/>
        </w:rPr>
        <w:t>Okres udzielonej gwarancji wynosi:</w:t>
      </w:r>
      <w:r w:rsidRPr="00E36F46">
        <w:rPr>
          <w:sz w:val="22"/>
          <w:szCs w:val="22"/>
        </w:rPr>
        <w:t xml:space="preserve"> </w:t>
      </w:r>
      <w:r w:rsidRPr="00E36F46">
        <w:rPr>
          <w:b/>
          <w:bCs/>
          <w:sz w:val="22"/>
          <w:szCs w:val="22"/>
        </w:rPr>
        <w:t>…………………</w:t>
      </w:r>
      <w:r w:rsidR="00B530D0" w:rsidRPr="00E36F46">
        <w:rPr>
          <w:b/>
          <w:bCs/>
          <w:sz w:val="22"/>
          <w:szCs w:val="22"/>
        </w:rPr>
        <w:t xml:space="preserve"> miesięcy</w:t>
      </w:r>
      <w:r w:rsidR="00B530D0" w:rsidRPr="00E36F46">
        <w:rPr>
          <w:sz w:val="22"/>
          <w:szCs w:val="22"/>
        </w:rPr>
        <w:t xml:space="preserve"> </w:t>
      </w:r>
      <w:r w:rsidRPr="00E36F46">
        <w:rPr>
          <w:sz w:val="22"/>
          <w:szCs w:val="22"/>
          <w:highlight w:val="yellow"/>
        </w:rPr>
        <w:t>(</w:t>
      </w:r>
      <w:r w:rsidRPr="00E36F46">
        <w:rPr>
          <w:i/>
          <w:sz w:val="22"/>
          <w:szCs w:val="22"/>
          <w:highlight w:val="yellow"/>
        </w:rPr>
        <w:t>kryterium oceny ofert)</w:t>
      </w:r>
    </w:p>
    <w:p w14:paraId="4520B38B" w14:textId="77777777" w:rsidR="008D2AB8" w:rsidRPr="00E36F46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36F46">
        <w:rPr>
          <w:sz w:val="22"/>
          <w:szCs w:val="22"/>
        </w:rPr>
        <w:t xml:space="preserve">Oświadczamy, że zgodnie z ustawą z dnia </w:t>
      </w:r>
      <w:r w:rsidR="00A0022B" w:rsidRPr="00E36F46">
        <w:rPr>
          <w:sz w:val="22"/>
          <w:szCs w:val="22"/>
        </w:rPr>
        <w:t>6 marca 2018 r</w:t>
      </w:r>
      <w:r w:rsidRPr="00E36F46">
        <w:rPr>
          <w:sz w:val="22"/>
          <w:szCs w:val="22"/>
        </w:rPr>
        <w:t>.</w:t>
      </w:r>
      <w:r w:rsidR="00A0022B" w:rsidRPr="00E36F46">
        <w:rPr>
          <w:sz w:val="22"/>
          <w:szCs w:val="22"/>
        </w:rPr>
        <w:t xml:space="preserve"> Prawo przedsiębiorców, </w:t>
      </w:r>
      <w:r w:rsidRPr="00E36F46">
        <w:rPr>
          <w:sz w:val="22"/>
          <w:szCs w:val="22"/>
        </w:rPr>
        <w:t>należymy do małych lub średnich przedsiębiorców:</w:t>
      </w:r>
      <w:r w:rsidRPr="00E36F46">
        <w:rPr>
          <w:b/>
          <w:sz w:val="22"/>
          <w:szCs w:val="22"/>
        </w:rPr>
        <w:t xml:space="preserve"> TAK/NIE</w:t>
      </w:r>
    </w:p>
    <w:p w14:paraId="6DBE38C2" w14:textId="13527F29" w:rsidR="008D2AB8" w:rsidRPr="00E36F46" w:rsidRDefault="008D2AB8" w:rsidP="00E36F46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E36F46">
        <w:rPr>
          <w:sz w:val="22"/>
          <w:szCs w:val="22"/>
        </w:rPr>
        <w:t xml:space="preserve">Termin płatności: </w:t>
      </w:r>
      <w:r w:rsidR="008E2196" w:rsidRPr="00E36F4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8637264" w14:textId="77777777" w:rsidR="00FE545C" w:rsidRPr="00E36F46" w:rsidRDefault="008D2AB8" w:rsidP="00FE545C">
      <w:pPr>
        <w:rPr>
          <w:b/>
          <w:sz w:val="22"/>
          <w:szCs w:val="22"/>
          <w:u w:val="single"/>
        </w:rPr>
      </w:pPr>
      <w:r w:rsidRPr="00E36F46">
        <w:rPr>
          <w:sz w:val="22"/>
          <w:szCs w:val="22"/>
        </w:rPr>
        <w:br w:type="page"/>
      </w:r>
      <w:r w:rsidR="00FE545C" w:rsidRPr="00E36F46">
        <w:rPr>
          <w:b/>
          <w:sz w:val="22"/>
          <w:szCs w:val="22"/>
          <w:u w:val="single"/>
        </w:rPr>
        <w:lastRenderedPageBreak/>
        <w:t>Jednocześnie oświadczamy, że:</w:t>
      </w:r>
    </w:p>
    <w:p w14:paraId="1A5E933C" w14:textId="121C7D49" w:rsidR="00982037" w:rsidRPr="00E36F46" w:rsidRDefault="00982037" w:rsidP="0098203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36F46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5C0B3F">
        <w:rPr>
          <w:color w:val="000000"/>
          <w:sz w:val="22"/>
          <w:szCs w:val="22"/>
          <w:lang w:eastAsia="ar-SA"/>
        </w:rPr>
        <w:t>do terminu wskazanego w SWZ.</w:t>
      </w:r>
    </w:p>
    <w:p w14:paraId="39432B01" w14:textId="77777777" w:rsidR="00982037" w:rsidRPr="00E36F46" w:rsidRDefault="00982037" w:rsidP="0098203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36F4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36F4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36F46">
        <w:rPr>
          <w:color w:val="000000"/>
          <w:sz w:val="22"/>
          <w:szCs w:val="22"/>
        </w:rPr>
        <w:t xml:space="preserve"> i nie wnosimy do nich żadnych zastrzeżeń.</w:t>
      </w:r>
    </w:p>
    <w:p w14:paraId="60D5A6C5" w14:textId="77777777" w:rsidR="00982037" w:rsidRPr="00E36F46" w:rsidRDefault="00982037" w:rsidP="00982037">
      <w:pPr>
        <w:numPr>
          <w:ilvl w:val="0"/>
          <w:numId w:val="1"/>
        </w:numPr>
        <w:jc w:val="both"/>
        <w:rPr>
          <w:sz w:val="22"/>
          <w:szCs w:val="22"/>
        </w:rPr>
      </w:pPr>
      <w:r w:rsidRPr="00E36F4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6BB27F" w14:textId="77777777" w:rsidR="00982037" w:rsidRPr="00E36F46" w:rsidRDefault="00982037" w:rsidP="00982037">
      <w:pPr>
        <w:ind w:left="360"/>
        <w:jc w:val="both"/>
        <w:rPr>
          <w:i/>
          <w:sz w:val="22"/>
          <w:szCs w:val="22"/>
        </w:rPr>
      </w:pPr>
      <w:r w:rsidRPr="00E36F4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ABB7A8" w14:textId="77777777" w:rsidR="00982037" w:rsidRPr="00E36F46" w:rsidRDefault="00982037" w:rsidP="00982037">
      <w:pPr>
        <w:ind w:left="360"/>
        <w:jc w:val="both"/>
        <w:rPr>
          <w:i/>
          <w:sz w:val="22"/>
          <w:szCs w:val="22"/>
        </w:rPr>
      </w:pPr>
      <w:r w:rsidRPr="00E36F4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B19C40" w14:textId="77777777" w:rsidR="00982037" w:rsidRPr="00E36F46" w:rsidRDefault="00982037" w:rsidP="0098203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82037" w:rsidRPr="00E36F46" w14:paraId="653EF398" w14:textId="77777777" w:rsidTr="00BD03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3EC2A" w14:textId="77777777" w:rsidR="00982037" w:rsidRPr="00E36F46" w:rsidRDefault="00982037" w:rsidP="00BD03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6F4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7C17A" w14:textId="77777777" w:rsidR="00982037" w:rsidRPr="00E36F46" w:rsidRDefault="00982037" w:rsidP="00BD03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6F46">
              <w:rPr>
                <w:sz w:val="22"/>
                <w:szCs w:val="22"/>
              </w:rPr>
              <w:t xml:space="preserve">Opis części zamówienia, którą wykonawca </w:t>
            </w:r>
          </w:p>
          <w:p w14:paraId="6DD64454" w14:textId="77777777" w:rsidR="00982037" w:rsidRPr="00E36F46" w:rsidRDefault="00982037" w:rsidP="00BD03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6F4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830A4" w14:textId="77777777" w:rsidR="00982037" w:rsidRPr="00E36F46" w:rsidRDefault="00982037" w:rsidP="00BD03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6F46">
              <w:rPr>
                <w:sz w:val="22"/>
                <w:szCs w:val="22"/>
              </w:rPr>
              <w:t>Nazwa podwykonawcy</w:t>
            </w:r>
            <w:r w:rsidRPr="00E36F46">
              <w:rPr>
                <w:sz w:val="22"/>
                <w:szCs w:val="22"/>
              </w:rPr>
              <w:br/>
              <w:t>(o ile jest znana)</w:t>
            </w:r>
          </w:p>
        </w:tc>
      </w:tr>
      <w:tr w:rsidR="00982037" w:rsidRPr="00E36F46" w14:paraId="28962547" w14:textId="77777777" w:rsidTr="00BD03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3FD43" w14:textId="77777777" w:rsidR="00982037" w:rsidRPr="00E36F46" w:rsidRDefault="00982037" w:rsidP="00BD03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7D487" w14:textId="77777777" w:rsidR="00982037" w:rsidRPr="00E36F46" w:rsidRDefault="00982037" w:rsidP="00BD03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0E2B6" w14:textId="77777777" w:rsidR="00982037" w:rsidRPr="00E36F46" w:rsidRDefault="00982037" w:rsidP="00BD03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82037" w:rsidRPr="00E36F46" w14:paraId="400300E0" w14:textId="77777777" w:rsidTr="00BD03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E15F" w14:textId="77777777" w:rsidR="00982037" w:rsidRPr="00E36F46" w:rsidRDefault="00982037" w:rsidP="00BD03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2C56A" w14:textId="77777777" w:rsidR="00982037" w:rsidRPr="00E36F46" w:rsidRDefault="00982037" w:rsidP="00BD03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C4D6C" w14:textId="77777777" w:rsidR="00982037" w:rsidRPr="00E36F46" w:rsidRDefault="00982037" w:rsidP="00BD03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E4566A5" w14:textId="77777777" w:rsidR="00982037" w:rsidRPr="00E36F46" w:rsidRDefault="00982037" w:rsidP="00982037">
      <w:pPr>
        <w:numPr>
          <w:ilvl w:val="0"/>
          <w:numId w:val="1"/>
        </w:numPr>
        <w:jc w:val="both"/>
        <w:rPr>
          <w:sz w:val="22"/>
          <w:szCs w:val="22"/>
        </w:rPr>
      </w:pPr>
      <w:r w:rsidRPr="00E36F46">
        <w:rPr>
          <w:sz w:val="22"/>
          <w:szCs w:val="22"/>
        </w:rPr>
        <w:t>Upoważnionymi do reprezentowania naszej firmy są następujące osoby:</w:t>
      </w:r>
    </w:p>
    <w:p w14:paraId="577F968A" w14:textId="77777777" w:rsidR="00982037" w:rsidRPr="00E36F46" w:rsidRDefault="00982037" w:rsidP="0098203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36F4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</w:p>
    <w:p w14:paraId="54BF1ABA" w14:textId="77777777" w:rsidR="00982037" w:rsidRPr="00E36F46" w:rsidRDefault="00982037" w:rsidP="0098203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2712F4E" w14:textId="77777777" w:rsidR="00982037" w:rsidRPr="00E36F46" w:rsidRDefault="00982037" w:rsidP="0098203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36F4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36F46">
        <w:rPr>
          <w:sz w:val="22"/>
          <w:szCs w:val="22"/>
        </w:rPr>
        <w:tab/>
      </w:r>
      <w:r w:rsidRPr="00E36F46">
        <w:rPr>
          <w:sz w:val="22"/>
          <w:szCs w:val="22"/>
        </w:rPr>
        <w:tab/>
      </w:r>
    </w:p>
    <w:p w14:paraId="0B30A618" w14:textId="77777777" w:rsidR="00982037" w:rsidRPr="00E36F46" w:rsidRDefault="00982037" w:rsidP="0098203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460A9A1" w14:textId="77777777" w:rsidR="00982037" w:rsidRPr="00E36F46" w:rsidRDefault="00982037" w:rsidP="0098203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36F4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36F46">
        <w:rPr>
          <w:sz w:val="22"/>
          <w:szCs w:val="22"/>
        </w:rPr>
        <w:tab/>
      </w:r>
      <w:r w:rsidRPr="00E36F46">
        <w:rPr>
          <w:sz w:val="22"/>
          <w:szCs w:val="22"/>
        </w:rPr>
        <w:tab/>
        <w:t xml:space="preserve"> </w:t>
      </w:r>
    </w:p>
    <w:p w14:paraId="6B586731" w14:textId="77777777" w:rsidR="00982037" w:rsidRPr="00E36F46" w:rsidRDefault="00982037" w:rsidP="0098203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97BBD9C" w14:textId="77777777" w:rsidR="00982037" w:rsidRPr="00E36F46" w:rsidRDefault="00982037" w:rsidP="00982037">
      <w:pPr>
        <w:numPr>
          <w:ilvl w:val="0"/>
          <w:numId w:val="1"/>
        </w:numPr>
        <w:jc w:val="both"/>
        <w:rPr>
          <w:sz w:val="22"/>
          <w:szCs w:val="22"/>
        </w:rPr>
      </w:pPr>
      <w:r w:rsidRPr="00E36F46">
        <w:rPr>
          <w:sz w:val="22"/>
          <w:szCs w:val="22"/>
        </w:rPr>
        <w:t>upoważnienie dla powyżej wskazanych osób wynika z następującego (</w:t>
      </w:r>
      <w:proofErr w:type="spellStart"/>
      <w:r w:rsidRPr="00E36F46">
        <w:rPr>
          <w:sz w:val="22"/>
          <w:szCs w:val="22"/>
        </w:rPr>
        <w:t>ych</w:t>
      </w:r>
      <w:proofErr w:type="spellEnd"/>
      <w:r w:rsidRPr="00E36F46">
        <w:rPr>
          <w:sz w:val="22"/>
          <w:szCs w:val="22"/>
        </w:rPr>
        <w:t>) dokumentu(ów)</w:t>
      </w:r>
    </w:p>
    <w:p w14:paraId="5B25D86C" w14:textId="77777777" w:rsidR="00982037" w:rsidRPr="00E36F46" w:rsidRDefault="00982037" w:rsidP="00982037">
      <w:pPr>
        <w:jc w:val="both"/>
        <w:rPr>
          <w:sz w:val="22"/>
          <w:szCs w:val="22"/>
        </w:rPr>
      </w:pPr>
      <w:r w:rsidRPr="00E36F4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EC7D67" w14:textId="77777777" w:rsidR="00982037" w:rsidRPr="00E36F46" w:rsidRDefault="00982037" w:rsidP="00982037">
      <w:pPr>
        <w:numPr>
          <w:ilvl w:val="0"/>
          <w:numId w:val="1"/>
        </w:numPr>
        <w:jc w:val="both"/>
        <w:rPr>
          <w:sz w:val="22"/>
          <w:szCs w:val="22"/>
        </w:rPr>
      </w:pPr>
      <w:r w:rsidRPr="00E36F46">
        <w:rPr>
          <w:sz w:val="22"/>
          <w:szCs w:val="22"/>
        </w:rPr>
        <w:t>załącznikami do niniejszej oferty są:</w:t>
      </w:r>
    </w:p>
    <w:p w14:paraId="6C93ADE9" w14:textId="77777777" w:rsidR="00982037" w:rsidRPr="00E36F46" w:rsidRDefault="00982037" w:rsidP="009820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………………………………………………………………………………………….</w:t>
      </w:r>
    </w:p>
    <w:p w14:paraId="7883A725" w14:textId="77777777" w:rsidR="00982037" w:rsidRPr="00E36F46" w:rsidRDefault="00982037" w:rsidP="009820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……………………………………………..……………………………………………</w:t>
      </w:r>
    </w:p>
    <w:p w14:paraId="6DB03F09" w14:textId="77777777" w:rsidR="00982037" w:rsidRPr="00E36F46" w:rsidRDefault="00982037" w:rsidP="009820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6F1B35" w14:textId="77777777" w:rsidR="00982037" w:rsidRPr="00E36F46" w:rsidRDefault="00982037" w:rsidP="009820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………………………………………………………………………………………….</w:t>
      </w:r>
    </w:p>
    <w:p w14:paraId="4A737920" w14:textId="77777777" w:rsidR="00982037" w:rsidRPr="00E36F46" w:rsidRDefault="00982037" w:rsidP="009820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……………………………………………..……………………………………………</w:t>
      </w:r>
    </w:p>
    <w:p w14:paraId="4AFA954B" w14:textId="77777777" w:rsidR="00982037" w:rsidRPr="00E36F46" w:rsidRDefault="00982037" w:rsidP="00982037">
      <w:pPr>
        <w:jc w:val="both"/>
        <w:rPr>
          <w:sz w:val="22"/>
          <w:szCs w:val="22"/>
        </w:rPr>
      </w:pPr>
    </w:p>
    <w:p w14:paraId="0A3E41D4" w14:textId="77777777" w:rsidR="00982037" w:rsidRPr="00E36F46" w:rsidRDefault="00982037" w:rsidP="00982037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36F46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36F46">
        <w:rPr>
          <w:color w:val="FF0000"/>
          <w:sz w:val="22"/>
          <w:szCs w:val="22"/>
          <w:lang w:eastAsia="zh-CN"/>
        </w:rPr>
        <w:t>.</w:t>
      </w:r>
    </w:p>
    <w:p w14:paraId="12F69FD6" w14:textId="77777777" w:rsidR="00982037" w:rsidRPr="00E36F46" w:rsidRDefault="00982037" w:rsidP="00FE545C">
      <w:pPr>
        <w:rPr>
          <w:b/>
          <w:sz w:val="22"/>
          <w:szCs w:val="22"/>
          <w:u w:val="single"/>
        </w:rPr>
      </w:pPr>
    </w:p>
    <w:p w14:paraId="1F32E818" w14:textId="77777777" w:rsidR="00FE545C" w:rsidRPr="00E36F46" w:rsidRDefault="00FE545C" w:rsidP="00FE545C">
      <w:pPr>
        <w:jc w:val="right"/>
        <w:rPr>
          <w:sz w:val="22"/>
          <w:szCs w:val="22"/>
        </w:rPr>
      </w:pPr>
    </w:p>
    <w:sectPr w:rsidR="00FE545C" w:rsidRPr="00E36F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FDD10" w14:textId="77777777" w:rsidR="003A4D38" w:rsidRDefault="003A4D38">
      <w:r>
        <w:separator/>
      </w:r>
    </w:p>
  </w:endnote>
  <w:endnote w:type="continuationSeparator" w:id="0">
    <w:p w14:paraId="49D72B89" w14:textId="77777777" w:rsidR="003A4D38" w:rsidRDefault="003A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34FCB" w14:textId="77777777" w:rsidR="00E1283C" w:rsidRDefault="00E128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C6F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E411" w14:textId="77777777" w:rsidR="00E1283C" w:rsidRDefault="00E128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2C314" w14:textId="77777777" w:rsidR="003A4D38" w:rsidRDefault="003A4D38">
      <w:r>
        <w:separator/>
      </w:r>
    </w:p>
  </w:footnote>
  <w:footnote w:type="continuationSeparator" w:id="0">
    <w:p w14:paraId="44C5AF8D" w14:textId="77777777" w:rsidR="003A4D38" w:rsidRDefault="003A4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6BB23" w14:textId="77777777" w:rsidR="00E1283C" w:rsidRDefault="00E128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BD0D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F084" w14:textId="77777777" w:rsidR="00E1283C" w:rsidRDefault="00E128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75270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04774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371914">
    <w:abstractNumId w:val="0"/>
  </w:num>
  <w:num w:numId="4" w16cid:durableId="982658526">
    <w:abstractNumId w:val="2"/>
  </w:num>
  <w:num w:numId="5" w16cid:durableId="21431081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D3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19E7"/>
    <w:rsid w:val="003A4D38"/>
    <w:rsid w:val="004B7300"/>
    <w:rsid w:val="004C6753"/>
    <w:rsid w:val="00595C87"/>
    <w:rsid w:val="005C0B3F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2196"/>
    <w:rsid w:val="008F1C66"/>
    <w:rsid w:val="00970FE4"/>
    <w:rsid w:val="00982037"/>
    <w:rsid w:val="00A0022B"/>
    <w:rsid w:val="00A346FE"/>
    <w:rsid w:val="00A47B4D"/>
    <w:rsid w:val="00A83018"/>
    <w:rsid w:val="00B530D0"/>
    <w:rsid w:val="00B774DC"/>
    <w:rsid w:val="00C969A6"/>
    <w:rsid w:val="00CA7D36"/>
    <w:rsid w:val="00D24208"/>
    <w:rsid w:val="00D60C38"/>
    <w:rsid w:val="00D66893"/>
    <w:rsid w:val="00D90ACB"/>
    <w:rsid w:val="00DC1500"/>
    <w:rsid w:val="00E1283C"/>
    <w:rsid w:val="00E36F46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DCF6B"/>
  <w15:chartTrackingRefBased/>
  <w15:docId w15:val="{90654E26-8B8B-420B-AD3F-E35CE4F30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502</Words>
  <Characters>4393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2023-05-04T09:39:00Z</dcterms:created>
  <dcterms:modified xsi:type="dcterms:W3CDTF">2023-05-04T09:39:00Z</dcterms:modified>
</cp:coreProperties>
</file>