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764B5" w14:textId="3D79214D" w:rsidR="006A5DF1" w:rsidRPr="00901338" w:rsidRDefault="007032E6" w:rsidP="006A5DF1">
      <w:pPr>
        <w:spacing w:after="240"/>
        <w:jc w:val="right"/>
        <w:rPr>
          <w:rFonts w:ascii="Arial" w:hAnsi="Arial" w:cs="Arial"/>
          <w:sz w:val="22"/>
          <w:szCs w:val="22"/>
        </w:rPr>
      </w:pPr>
      <w:r w:rsidRPr="00901338">
        <w:rPr>
          <w:rFonts w:ascii="Arial" w:hAnsi="Arial" w:cs="Arial"/>
          <w:sz w:val="22"/>
          <w:szCs w:val="22"/>
        </w:rPr>
        <w:t>Kraków</w:t>
      </w:r>
      <w:r w:rsidR="006A5DF1" w:rsidRPr="00901338">
        <w:rPr>
          <w:rFonts w:ascii="Arial" w:hAnsi="Arial" w:cs="Arial"/>
          <w:sz w:val="22"/>
          <w:szCs w:val="22"/>
        </w:rPr>
        <w:t xml:space="preserve"> dnia: </w:t>
      </w:r>
      <w:r w:rsidRPr="00901338">
        <w:rPr>
          <w:rFonts w:ascii="Arial" w:hAnsi="Arial" w:cs="Arial"/>
          <w:sz w:val="22"/>
          <w:szCs w:val="22"/>
        </w:rPr>
        <w:t>2023-05-</w:t>
      </w:r>
      <w:r w:rsidR="0080769B" w:rsidRPr="00901338">
        <w:rPr>
          <w:rFonts w:ascii="Arial" w:hAnsi="Arial" w:cs="Arial"/>
          <w:sz w:val="22"/>
          <w:szCs w:val="22"/>
        </w:rPr>
        <w:t>1</w:t>
      </w:r>
      <w:r w:rsidR="00783B50">
        <w:rPr>
          <w:rFonts w:ascii="Arial" w:hAnsi="Arial" w:cs="Arial"/>
          <w:sz w:val="22"/>
          <w:szCs w:val="22"/>
        </w:rPr>
        <w:t>2</w:t>
      </w:r>
    </w:p>
    <w:p w14:paraId="084F382B" w14:textId="77777777" w:rsidR="0029606A" w:rsidRPr="00901338" w:rsidRDefault="0029606A" w:rsidP="006A5DF1">
      <w:pPr>
        <w:spacing w:after="240"/>
        <w:jc w:val="right"/>
        <w:rPr>
          <w:rFonts w:ascii="Arial" w:hAnsi="Arial" w:cs="Arial"/>
          <w:sz w:val="22"/>
          <w:szCs w:val="22"/>
        </w:rPr>
      </w:pPr>
    </w:p>
    <w:p w14:paraId="622A76E0" w14:textId="77777777" w:rsidR="006A5DF1" w:rsidRPr="00901338" w:rsidRDefault="007032E6" w:rsidP="006A5DF1">
      <w:pPr>
        <w:rPr>
          <w:rFonts w:ascii="Arial" w:hAnsi="Arial" w:cs="Arial"/>
          <w:b/>
          <w:bCs/>
          <w:sz w:val="22"/>
          <w:szCs w:val="22"/>
        </w:rPr>
      </w:pPr>
      <w:r w:rsidRPr="00901338">
        <w:rPr>
          <w:rFonts w:ascii="Arial" w:hAnsi="Arial" w:cs="Arial"/>
          <w:b/>
          <w:bCs/>
          <w:sz w:val="22"/>
          <w:szCs w:val="22"/>
        </w:rPr>
        <w:t>Szpital Specjalistyczny im. Stefana Żeromskiego SP ZOZ w Krakowie Sekcja Zamówień Publicznych</w:t>
      </w:r>
    </w:p>
    <w:p w14:paraId="121F647E" w14:textId="77777777" w:rsidR="006A5DF1" w:rsidRPr="00901338" w:rsidRDefault="007032E6" w:rsidP="006A5DF1">
      <w:pPr>
        <w:rPr>
          <w:rFonts w:ascii="Arial" w:hAnsi="Arial" w:cs="Arial"/>
          <w:sz w:val="22"/>
          <w:szCs w:val="22"/>
        </w:rPr>
      </w:pPr>
      <w:r w:rsidRPr="00901338">
        <w:rPr>
          <w:rFonts w:ascii="Arial" w:hAnsi="Arial" w:cs="Arial"/>
          <w:sz w:val="22"/>
          <w:szCs w:val="22"/>
        </w:rPr>
        <w:t>os. Na Skarpie</w:t>
      </w:r>
      <w:r w:rsidR="006A5DF1" w:rsidRPr="00901338">
        <w:rPr>
          <w:rFonts w:ascii="Arial" w:hAnsi="Arial" w:cs="Arial"/>
          <w:sz w:val="22"/>
          <w:szCs w:val="22"/>
        </w:rPr>
        <w:t xml:space="preserve"> </w:t>
      </w:r>
      <w:r w:rsidRPr="00901338">
        <w:rPr>
          <w:rFonts w:ascii="Arial" w:hAnsi="Arial" w:cs="Arial"/>
          <w:sz w:val="22"/>
          <w:szCs w:val="22"/>
        </w:rPr>
        <w:t>66</w:t>
      </w:r>
    </w:p>
    <w:p w14:paraId="595EE594" w14:textId="77777777" w:rsidR="006A5DF1" w:rsidRPr="00901338" w:rsidRDefault="007032E6" w:rsidP="006A5DF1">
      <w:pPr>
        <w:rPr>
          <w:rFonts w:ascii="Arial" w:hAnsi="Arial" w:cs="Arial"/>
          <w:sz w:val="22"/>
          <w:szCs w:val="22"/>
        </w:rPr>
      </w:pPr>
      <w:r w:rsidRPr="00901338">
        <w:rPr>
          <w:rFonts w:ascii="Arial" w:hAnsi="Arial" w:cs="Arial"/>
          <w:sz w:val="22"/>
          <w:szCs w:val="22"/>
        </w:rPr>
        <w:t>31-913</w:t>
      </w:r>
      <w:r w:rsidR="006A5DF1" w:rsidRPr="00901338">
        <w:rPr>
          <w:rFonts w:ascii="Arial" w:hAnsi="Arial" w:cs="Arial"/>
          <w:sz w:val="22"/>
          <w:szCs w:val="22"/>
        </w:rPr>
        <w:t xml:space="preserve"> </w:t>
      </w:r>
      <w:r w:rsidRPr="00901338">
        <w:rPr>
          <w:rFonts w:ascii="Arial" w:hAnsi="Arial" w:cs="Arial"/>
          <w:sz w:val="22"/>
          <w:szCs w:val="22"/>
        </w:rPr>
        <w:t>Kraków</w:t>
      </w:r>
    </w:p>
    <w:p w14:paraId="289A3443" w14:textId="77777777" w:rsidR="006A5DF1" w:rsidRPr="00901338" w:rsidRDefault="006A5DF1" w:rsidP="006A5DF1">
      <w:pPr>
        <w:jc w:val="both"/>
        <w:rPr>
          <w:rFonts w:ascii="Arial" w:hAnsi="Arial" w:cs="Arial"/>
          <w:bCs/>
          <w:sz w:val="22"/>
          <w:szCs w:val="22"/>
        </w:rPr>
      </w:pPr>
      <w:r w:rsidRPr="00901338">
        <w:rPr>
          <w:rFonts w:ascii="Arial" w:hAnsi="Arial" w:cs="Arial"/>
          <w:bCs/>
          <w:sz w:val="22"/>
          <w:szCs w:val="22"/>
        </w:rPr>
        <w:t>……………………………………</w:t>
      </w:r>
    </w:p>
    <w:p w14:paraId="3ED3AB7B" w14:textId="77777777" w:rsidR="006A5DF1" w:rsidRPr="00901338" w:rsidRDefault="006A5DF1" w:rsidP="006A5DF1">
      <w:pPr>
        <w:jc w:val="both"/>
        <w:rPr>
          <w:rFonts w:ascii="Arial" w:hAnsi="Arial" w:cs="Arial"/>
          <w:bCs/>
          <w:sz w:val="22"/>
          <w:szCs w:val="22"/>
        </w:rPr>
      </w:pPr>
      <w:r w:rsidRPr="00901338">
        <w:rPr>
          <w:rFonts w:ascii="Arial" w:hAnsi="Arial" w:cs="Arial"/>
          <w:bCs/>
          <w:sz w:val="22"/>
          <w:szCs w:val="22"/>
        </w:rPr>
        <w:t>[nazwa zamawiającego, adres]</w:t>
      </w:r>
    </w:p>
    <w:p w14:paraId="59666FEA" w14:textId="4C10A460" w:rsidR="006A5DF1" w:rsidRPr="00901338" w:rsidRDefault="006A5DF1" w:rsidP="006A5DF1">
      <w:pPr>
        <w:pStyle w:val="Nagwek"/>
        <w:tabs>
          <w:tab w:val="clear" w:pos="4536"/>
          <w:tab w:val="clear" w:pos="9072"/>
        </w:tabs>
        <w:rPr>
          <w:rFonts w:ascii="Arial" w:hAnsi="Arial" w:cs="Arial"/>
          <w:sz w:val="22"/>
          <w:szCs w:val="22"/>
        </w:rPr>
      </w:pPr>
    </w:p>
    <w:p w14:paraId="357EDA88" w14:textId="48F14306" w:rsidR="0080769B" w:rsidRPr="00901338" w:rsidRDefault="0080769B" w:rsidP="006A5DF1">
      <w:pPr>
        <w:pStyle w:val="Nagwek"/>
        <w:tabs>
          <w:tab w:val="clear" w:pos="4536"/>
          <w:tab w:val="clear" w:pos="9072"/>
        </w:tabs>
        <w:rPr>
          <w:rFonts w:ascii="Arial" w:hAnsi="Arial" w:cs="Arial"/>
          <w:sz w:val="22"/>
          <w:szCs w:val="22"/>
        </w:rPr>
      </w:pPr>
      <w:r w:rsidRPr="00901338">
        <w:rPr>
          <w:rFonts w:ascii="Arial" w:hAnsi="Arial" w:cs="Arial"/>
          <w:sz w:val="22"/>
          <w:szCs w:val="22"/>
        </w:rPr>
        <w:t xml:space="preserve">Znak : SZP.271. 7/23-  </w:t>
      </w:r>
      <w:r w:rsidR="002844E4">
        <w:rPr>
          <w:rFonts w:ascii="Arial" w:hAnsi="Arial" w:cs="Arial"/>
          <w:sz w:val="22"/>
          <w:szCs w:val="22"/>
        </w:rPr>
        <w:t>253</w:t>
      </w:r>
      <w:r w:rsidRPr="00901338">
        <w:rPr>
          <w:rFonts w:ascii="Arial" w:hAnsi="Arial" w:cs="Arial"/>
          <w:sz w:val="22"/>
          <w:szCs w:val="22"/>
        </w:rPr>
        <w:t xml:space="preserve">  .EJK</w:t>
      </w:r>
    </w:p>
    <w:p w14:paraId="49E042DE" w14:textId="77777777" w:rsidR="006A5DF1" w:rsidRPr="00901338" w:rsidRDefault="006A5DF1" w:rsidP="006A5DF1">
      <w:pPr>
        <w:pStyle w:val="Nagwek"/>
        <w:tabs>
          <w:tab w:val="clear" w:pos="4536"/>
        </w:tabs>
        <w:rPr>
          <w:rFonts w:ascii="Arial" w:hAnsi="Arial" w:cs="Arial"/>
          <w:sz w:val="22"/>
          <w:szCs w:val="22"/>
        </w:rPr>
      </w:pPr>
      <w:r w:rsidRPr="00901338">
        <w:rPr>
          <w:rFonts w:ascii="Arial" w:hAnsi="Arial" w:cs="Arial"/>
          <w:sz w:val="22"/>
          <w:szCs w:val="22"/>
        </w:rPr>
        <w:tab/>
        <w:t xml:space="preserve"> </w:t>
      </w:r>
    </w:p>
    <w:p w14:paraId="3B7216D7" w14:textId="77777777" w:rsidR="006A5DF1" w:rsidRPr="00901338" w:rsidRDefault="006A5DF1" w:rsidP="006A5DF1">
      <w:pPr>
        <w:pStyle w:val="Nagwek"/>
        <w:tabs>
          <w:tab w:val="clear" w:pos="4536"/>
          <w:tab w:val="clear" w:pos="9072"/>
        </w:tabs>
        <w:rPr>
          <w:rFonts w:ascii="Arial" w:hAnsi="Arial" w:cs="Arial"/>
          <w:sz w:val="22"/>
          <w:szCs w:val="22"/>
        </w:rPr>
      </w:pPr>
    </w:p>
    <w:p w14:paraId="22E307EE" w14:textId="77777777" w:rsidR="006A5DF1" w:rsidRPr="00901338" w:rsidRDefault="006A5DF1" w:rsidP="009003D1">
      <w:pPr>
        <w:tabs>
          <w:tab w:val="left" w:pos="708"/>
          <w:tab w:val="center" w:pos="4536"/>
          <w:tab w:val="right" w:pos="9072"/>
        </w:tabs>
        <w:spacing w:after="20"/>
        <w:ind w:left="4820"/>
        <w:rPr>
          <w:rFonts w:ascii="Arial" w:hAnsi="Arial" w:cs="Arial"/>
          <w:b/>
          <w:sz w:val="22"/>
          <w:szCs w:val="22"/>
        </w:rPr>
      </w:pPr>
      <w:r w:rsidRPr="00901338">
        <w:rPr>
          <w:rFonts w:ascii="Arial" w:hAnsi="Arial" w:cs="Arial"/>
          <w:b/>
          <w:sz w:val="22"/>
          <w:szCs w:val="22"/>
        </w:rPr>
        <w:t>WYKONAWCY</w:t>
      </w:r>
    </w:p>
    <w:p w14:paraId="7AB3F66C" w14:textId="77777777" w:rsidR="006A5DF1" w:rsidRPr="00901338" w:rsidRDefault="006A5DF1" w:rsidP="009003D1">
      <w:pPr>
        <w:tabs>
          <w:tab w:val="left" w:pos="708"/>
          <w:tab w:val="center" w:pos="4536"/>
          <w:tab w:val="right" w:pos="9072"/>
        </w:tabs>
        <w:spacing w:after="20"/>
        <w:ind w:left="4820"/>
        <w:rPr>
          <w:rFonts w:ascii="Arial" w:hAnsi="Arial" w:cs="Arial"/>
          <w:sz w:val="22"/>
          <w:szCs w:val="22"/>
        </w:rPr>
      </w:pPr>
      <w:r w:rsidRPr="00901338">
        <w:rPr>
          <w:rFonts w:ascii="Arial" w:hAnsi="Arial" w:cs="Arial"/>
          <w:sz w:val="22"/>
          <w:szCs w:val="22"/>
        </w:rPr>
        <w:t>ubiegający się o zamówienie publiczne</w:t>
      </w:r>
    </w:p>
    <w:p w14:paraId="65017994" w14:textId="77777777" w:rsidR="006D4AB3" w:rsidRPr="00901338" w:rsidRDefault="006D4AB3">
      <w:pPr>
        <w:pStyle w:val="Nagwek"/>
        <w:tabs>
          <w:tab w:val="clear" w:pos="4536"/>
        </w:tabs>
        <w:rPr>
          <w:rFonts w:ascii="Arial" w:hAnsi="Arial" w:cs="Arial"/>
          <w:sz w:val="22"/>
          <w:szCs w:val="22"/>
        </w:rPr>
      </w:pPr>
    </w:p>
    <w:p w14:paraId="04A215C9" w14:textId="77777777" w:rsidR="006D4AB3" w:rsidRPr="00901338" w:rsidRDefault="006D4AB3">
      <w:pPr>
        <w:pStyle w:val="Nagwek"/>
        <w:tabs>
          <w:tab w:val="clear" w:pos="4536"/>
          <w:tab w:val="clear" w:pos="9072"/>
        </w:tabs>
        <w:rPr>
          <w:rFonts w:ascii="Arial" w:hAnsi="Arial" w:cs="Arial"/>
          <w:sz w:val="22"/>
          <w:szCs w:val="22"/>
        </w:rPr>
      </w:pPr>
    </w:p>
    <w:p w14:paraId="592A6C87" w14:textId="77777777" w:rsidR="006D4AB3" w:rsidRPr="00901338" w:rsidRDefault="006D4AB3">
      <w:pPr>
        <w:pStyle w:val="Nagwek"/>
        <w:tabs>
          <w:tab w:val="clear" w:pos="4536"/>
          <w:tab w:val="clear" w:pos="9072"/>
        </w:tabs>
        <w:rPr>
          <w:rFonts w:ascii="Arial" w:hAnsi="Arial" w:cs="Arial"/>
          <w:sz w:val="22"/>
          <w:szCs w:val="22"/>
        </w:rPr>
      </w:pPr>
    </w:p>
    <w:p w14:paraId="4B924CD6" w14:textId="77777777" w:rsidR="00632C3C" w:rsidRPr="00901338" w:rsidRDefault="00E21B49" w:rsidP="0029606A">
      <w:pPr>
        <w:pStyle w:val="Nagwek1"/>
        <w:spacing w:after="480" w:line="276" w:lineRule="auto"/>
        <w:jc w:val="center"/>
        <w:rPr>
          <w:rFonts w:cs="Arial"/>
          <w:sz w:val="22"/>
          <w:szCs w:val="22"/>
        </w:rPr>
      </w:pPr>
      <w:r w:rsidRPr="00901338">
        <w:rPr>
          <w:rFonts w:cs="Arial"/>
          <w:sz w:val="22"/>
          <w:szCs w:val="22"/>
        </w:rPr>
        <w:t>WYJAŚNIENI</w:t>
      </w:r>
      <w:r w:rsidR="00520165" w:rsidRPr="00901338">
        <w:rPr>
          <w:rFonts w:cs="Arial"/>
          <w:sz w:val="22"/>
          <w:szCs w:val="22"/>
        </w:rPr>
        <w:t>A</w:t>
      </w:r>
      <w:r w:rsidR="00632C3C" w:rsidRPr="00901338">
        <w:rPr>
          <w:rFonts w:cs="Arial"/>
          <w:sz w:val="22"/>
          <w:szCs w:val="22"/>
        </w:rPr>
        <w:t xml:space="preserve"> TREŚCI</w:t>
      </w:r>
      <w:r w:rsidR="0029606A" w:rsidRPr="00901338">
        <w:rPr>
          <w:rFonts w:cs="Arial"/>
          <w:sz w:val="22"/>
          <w:szCs w:val="22"/>
        </w:rPr>
        <w:t xml:space="preserve"> SWZ</w:t>
      </w:r>
    </w:p>
    <w:p w14:paraId="469A86C2" w14:textId="77777777" w:rsidR="006D4AB3" w:rsidRPr="00901338" w:rsidRDefault="00632C3C" w:rsidP="00520165">
      <w:pPr>
        <w:spacing w:after="360" w:line="276" w:lineRule="auto"/>
        <w:jc w:val="both"/>
        <w:rPr>
          <w:rFonts w:ascii="Arial" w:hAnsi="Arial" w:cs="Arial"/>
          <w:sz w:val="22"/>
          <w:szCs w:val="22"/>
        </w:rPr>
      </w:pPr>
      <w:r w:rsidRPr="00901338">
        <w:rPr>
          <w:rFonts w:ascii="Arial" w:hAnsi="Arial" w:cs="Arial"/>
          <w:sz w:val="22"/>
          <w:szCs w:val="22"/>
        </w:rPr>
        <w:t xml:space="preserve">Dotyczy: </w:t>
      </w:r>
      <w:r w:rsidR="006A5DF1" w:rsidRPr="00901338">
        <w:rPr>
          <w:rFonts w:ascii="Arial" w:hAnsi="Arial" w:cs="Arial"/>
          <w:sz w:val="22"/>
          <w:szCs w:val="22"/>
        </w:rPr>
        <w:t>p</w:t>
      </w:r>
      <w:r w:rsidRPr="00901338">
        <w:rPr>
          <w:rFonts w:ascii="Arial" w:hAnsi="Arial" w:cs="Arial"/>
          <w:sz w:val="22"/>
          <w:szCs w:val="22"/>
        </w:rPr>
        <w:t>ostępowani</w:t>
      </w:r>
      <w:r w:rsidR="006A5DF1" w:rsidRPr="00901338">
        <w:rPr>
          <w:rFonts w:ascii="Arial" w:hAnsi="Arial" w:cs="Arial"/>
          <w:sz w:val="22"/>
          <w:szCs w:val="22"/>
        </w:rPr>
        <w:t>a</w:t>
      </w:r>
      <w:r w:rsidRPr="00901338">
        <w:rPr>
          <w:rFonts w:ascii="Arial" w:hAnsi="Arial" w:cs="Arial"/>
          <w:sz w:val="22"/>
          <w:szCs w:val="22"/>
        </w:rPr>
        <w:t xml:space="preserve"> o udzielenie zamówienia publicznego, prowadzone</w:t>
      </w:r>
      <w:r w:rsidR="006A5DF1" w:rsidRPr="00901338">
        <w:rPr>
          <w:rFonts w:ascii="Arial" w:hAnsi="Arial" w:cs="Arial"/>
          <w:sz w:val="22"/>
          <w:szCs w:val="22"/>
        </w:rPr>
        <w:t>go</w:t>
      </w:r>
      <w:r w:rsidRPr="00901338">
        <w:rPr>
          <w:rFonts w:ascii="Arial" w:hAnsi="Arial" w:cs="Arial"/>
          <w:sz w:val="22"/>
          <w:szCs w:val="22"/>
        </w:rPr>
        <w:t xml:space="preserve"> w trybie </w:t>
      </w:r>
      <w:r w:rsidR="007032E6" w:rsidRPr="00901338">
        <w:rPr>
          <w:rFonts w:ascii="Arial" w:hAnsi="Arial" w:cs="Arial"/>
          <w:sz w:val="22"/>
          <w:szCs w:val="22"/>
        </w:rPr>
        <w:t>przetarg nieograniczony</w:t>
      </w:r>
      <w:r w:rsidRPr="00901338">
        <w:rPr>
          <w:rFonts w:ascii="Arial" w:hAnsi="Arial" w:cs="Arial"/>
          <w:b/>
          <w:sz w:val="22"/>
          <w:szCs w:val="22"/>
        </w:rPr>
        <w:t xml:space="preserve"> </w:t>
      </w:r>
      <w:r w:rsidRPr="00901338">
        <w:rPr>
          <w:rFonts w:ascii="Arial" w:hAnsi="Arial" w:cs="Arial"/>
          <w:bCs/>
          <w:sz w:val="22"/>
          <w:szCs w:val="22"/>
        </w:rPr>
        <w:t>na</w:t>
      </w:r>
      <w:r w:rsidRPr="00901338">
        <w:rPr>
          <w:rFonts w:ascii="Arial" w:hAnsi="Arial" w:cs="Arial"/>
          <w:b/>
          <w:sz w:val="22"/>
          <w:szCs w:val="22"/>
        </w:rPr>
        <w:t xml:space="preserve"> </w:t>
      </w:r>
      <w:r w:rsidR="00E72428" w:rsidRPr="00901338">
        <w:rPr>
          <w:rFonts w:ascii="Arial" w:hAnsi="Arial" w:cs="Arial"/>
          <w:bCs/>
          <w:sz w:val="22"/>
          <w:szCs w:val="22"/>
        </w:rPr>
        <w:t>”</w:t>
      </w:r>
      <w:r w:rsidR="007032E6" w:rsidRPr="00901338">
        <w:rPr>
          <w:rFonts w:ascii="Arial" w:hAnsi="Arial" w:cs="Arial"/>
          <w:b/>
          <w:bCs/>
          <w:sz w:val="22"/>
          <w:szCs w:val="22"/>
        </w:rPr>
        <w:t>Dostawa sprzętu jednorazowego niesterylnego</w:t>
      </w:r>
      <w:r w:rsidR="00E72428" w:rsidRPr="00901338">
        <w:rPr>
          <w:rFonts w:ascii="Arial" w:hAnsi="Arial" w:cs="Arial"/>
          <w:bCs/>
          <w:sz w:val="22"/>
          <w:szCs w:val="22"/>
        </w:rPr>
        <w:t>”</w:t>
      </w:r>
      <w:r w:rsidRPr="00901338">
        <w:rPr>
          <w:rFonts w:ascii="Arial" w:hAnsi="Arial" w:cs="Arial"/>
          <w:b/>
          <w:sz w:val="22"/>
          <w:szCs w:val="22"/>
        </w:rPr>
        <w:t xml:space="preserve"> </w:t>
      </w:r>
      <w:r w:rsidRPr="00901338">
        <w:rPr>
          <w:rFonts w:ascii="Arial" w:hAnsi="Arial" w:cs="Arial"/>
          <w:bCs/>
          <w:sz w:val="22"/>
          <w:szCs w:val="22"/>
        </w:rPr>
        <w:t>– znak sprawy</w:t>
      </w:r>
      <w:r w:rsidRPr="00901338">
        <w:rPr>
          <w:rFonts w:ascii="Arial" w:hAnsi="Arial" w:cs="Arial"/>
          <w:b/>
          <w:sz w:val="22"/>
          <w:szCs w:val="22"/>
        </w:rPr>
        <w:t xml:space="preserve"> </w:t>
      </w:r>
      <w:r w:rsidR="007032E6" w:rsidRPr="00901338">
        <w:rPr>
          <w:rFonts w:ascii="Arial" w:hAnsi="Arial" w:cs="Arial"/>
          <w:b/>
          <w:sz w:val="22"/>
          <w:szCs w:val="22"/>
        </w:rPr>
        <w:t>SZP-271-7-2023</w:t>
      </w:r>
      <w:r w:rsidRPr="00901338">
        <w:rPr>
          <w:rFonts w:ascii="Arial" w:hAnsi="Arial" w:cs="Arial"/>
          <w:b/>
          <w:sz w:val="22"/>
          <w:szCs w:val="22"/>
        </w:rPr>
        <w:t>.</w:t>
      </w:r>
    </w:p>
    <w:p w14:paraId="31309239" w14:textId="77777777" w:rsidR="0012774F" w:rsidRPr="00901338" w:rsidRDefault="00520165" w:rsidP="00D8461B">
      <w:pPr>
        <w:spacing w:after="240" w:line="276" w:lineRule="auto"/>
        <w:jc w:val="both"/>
        <w:rPr>
          <w:rFonts w:ascii="Arial" w:hAnsi="Arial" w:cs="Arial"/>
          <w:sz w:val="22"/>
          <w:szCs w:val="22"/>
        </w:rPr>
      </w:pPr>
      <w:r w:rsidRPr="00901338">
        <w:rPr>
          <w:rFonts w:ascii="Arial" w:hAnsi="Arial" w:cs="Arial"/>
          <w:sz w:val="22"/>
          <w:szCs w:val="22"/>
        </w:rPr>
        <w:t xml:space="preserve">Zamawiający, </w:t>
      </w:r>
      <w:r w:rsidR="007032E6" w:rsidRPr="00901338">
        <w:rPr>
          <w:rFonts w:ascii="Arial" w:hAnsi="Arial" w:cs="Arial"/>
          <w:b/>
          <w:sz w:val="22"/>
          <w:szCs w:val="22"/>
        </w:rPr>
        <w:t>Szpital Specjalistyczny im. Stefana Żeromskiego SP ZOZ w Krakowie Sekcja Zamówień Publicznych</w:t>
      </w:r>
      <w:r w:rsidRPr="00901338">
        <w:rPr>
          <w:rFonts w:ascii="Arial" w:hAnsi="Arial" w:cs="Arial"/>
          <w:sz w:val="22"/>
          <w:szCs w:val="22"/>
        </w:rPr>
        <w:t xml:space="preserve">, działając na podstawie art. </w:t>
      </w:r>
      <w:r w:rsidR="0029606A" w:rsidRPr="00901338">
        <w:rPr>
          <w:rFonts w:ascii="Arial" w:hAnsi="Arial" w:cs="Arial"/>
          <w:sz w:val="22"/>
          <w:szCs w:val="22"/>
        </w:rPr>
        <w:t>1</w:t>
      </w:r>
      <w:r w:rsidRPr="00901338">
        <w:rPr>
          <w:rFonts w:ascii="Arial" w:hAnsi="Arial" w:cs="Arial"/>
          <w:sz w:val="22"/>
          <w:szCs w:val="22"/>
        </w:rPr>
        <w:t>3</w:t>
      </w:r>
      <w:r w:rsidR="0029606A" w:rsidRPr="00901338">
        <w:rPr>
          <w:rFonts w:ascii="Arial" w:hAnsi="Arial" w:cs="Arial"/>
          <w:sz w:val="22"/>
          <w:szCs w:val="22"/>
        </w:rPr>
        <w:t>5</w:t>
      </w:r>
      <w:r w:rsidRPr="00901338">
        <w:rPr>
          <w:rFonts w:ascii="Arial" w:hAnsi="Arial" w:cs="Arial"/>
          <w:sz w:val="22"/>
          <w:szCs w:val="22"/>
        </w:rPr>
        <w:t xml:space="preserve"> ust</w:t>
      </w:r>
      <w:r w:rsidR="00D9049C" w:rsidRPr="00901338">
        <w:rPr>
          <w:rFonts w:ascii="Arial" w:hAnsi="Arial" w:cs="Arial"/>
          <w:sz w:val="22"/>
          <w:szCs w:val="22"/>
        </w:rPr>
        <w:t xml:space="preserve">. </w:t>
      </w:r>
      <w:r w:rsidR="0029606A" w:rsidRPr="00901338">
        <w:rPr>
          <w:rFonts w:ascii="Arial" w:hAnsi="Arial" w:cs="Arial"/>
          <w:sz w:val="22"/>
          <w:szCs w:val="22"/>
        </w:rPr>
        <w:t>6</w:t>
      </w:r>
      <w:r w:rsidRPr="00901338">
        <w:rPr>
          <w:rFonts w:ascii="Arial" w:hAnsi="Arial" w:cs="Arial"/>
          <w:sz w:val="22"/>
          <w:szCs w:val="22"/>
        </w:rPr>
        <w:t xml:space="preserve"> ustawy z dnia </w:t>
      </w:r>
      <w:r w:rsidR="0029606A" w:rsidRPr="00901338">
        <w:rPr>
          <w:rFonts w:ascii="Arial" w:hAnsi="Arial" w:cs="Arial"/>
          <w:sz w:val="22"/>
          <w:szCs w:val="22"/>
        </w:rPr>
        <w:t>11</w:t>
      </w:r>
      <w:r w:rsidRPr="00901338">
        <w:rPr>
          <w:rFonts w:ascii="Arial" w:hAnsi="Arial" w:cs="Arial"/>
          <w:sz w:val="22"/>
          <w:szCs w:val="22"/>
        </w:rPr>
        <w:t xml:space="preserve"> </w:t>
      </w:r>
      <w:r w:rsidR="0029606A" w:rsidRPr="00901338">
        <w:rPr>
          <w:rFonts w:ascii="Arial" w:hAnsi="Arial" w:cs="Arial"/>
          <w:sz w:val="22"/>
          <w:szCs w:val="22"/>
        </w:rPr>
        <w:t xml:space="preserve">września </w:t>
      </w:r>
      <w:r w:rsidRPr="00901338">
        <w:rPr>
          <w:rFonts w:ascii="Arial" w:hAnsi="Arial" w:cs="Arial"/>
          <w:sz w:val="22"/>
          <w:szCs w:val="22"/>
        </w:rPr>
        <w:t>20</w:t>
      </w:r>
      <w:r w:rsidR="0029606A" w:rsidRPr="00901338">
        <w:rPr>
          <w:rFonts w:ascii="Arial" w:hAnsi="Arial" w:cs="Arial"/>
          <w:sz w:val="22"/>
          <w:szCs w:val="22"/>
        </w:rPr>
        <w:t>19</w:t>
      </w:r>
      <w:r w:rsidRPr="00901338">
        <w:rPr>
          <w:rFonts w:ascii="Arial" w:hAnsi="Arial" w:cs="Arial"/>
          <w:sz w:val="22"/>
          <w:szCs w:val="22"/>
        </w:rPr>
        <w:t xml:space="preserve"> r</w:t>
      </w:r>
      <w:r w:rsidR="0029606A" w:rsidRPr="00901338">
        <w:rPr>
          <w:rFonts w:ascii="Arial" w:hAnsi="Arial" w:cs="Arial"/>
          <w:sz w:val="22"/>
          <w:szCs w:val="22"/>
        </w:rPr>
        <w:t>.</w:t>
      </w:r>
      <w:r w:rsidRPr="00901338">
        <w:rPr>
          <w:rFonts w:ascii="Arial" w:hAnsi="Arial" w:cs="Arial"/>
          <w:sz w:val="22"/>
          <w:szCs w:val="22"/>
        </w:rPr>
        <w:t xml:space="preserve"> Prawo </w:t>
      </w:r>
      <w:r w:rsidR="0029606A" w:rsidRPr="00901338">
        <w:rPr>
          <w:rFonts w:ascii="Arial" w:hAnsi="Arial" w:cs="Arial"/>
          <w:sz w:val="22"/>
          <w:szCs w:val="22"/>
        </w:rPr>
        <w:t>z</w:t>
      </w:r>
      <w:r w:rsidRPr="00901338">
        <w:rPr>
          <w:rFonts w:ascii="Arial" w:hAnsi="Arial" w:cs="Arial"/>
          <w:sz w:val="22"/>
          <w:szCs w:val="22"/>
        </w:rPr>
        <w:t xml:space="preserve">amówień </w:t>
      </w:r>
      <w:r w:rsidR="0029606A" w:rsidRPr="00901338">
        <w:rPr>
          <w:rFonts w:ascii="Arial" w:hAnsi="Arial" w:cs="Arial"/>
          <w:sz w:val="22"/>
          <w:szCs w:val="22"/>
        </w:rPr>
        <w:t>p</w:t>
      </w:r>
      <w:r w:rsidRPr="00901338">
        <w:rPr>
          <w:rFonts w:ascii="Arial" w:hAnsi="Arial" w:cs="Arial"/>
          <w:sz w:val="22"/>
          <w:szCs w:val="22"/>
        </w:rPr>
        <w:t xml:space="preserve">ublicznych </w:t>
      </w:r>
      <w:r w:rsidR="007032E6" w:rsidRPr="00901338">
        <w:rPr>
          <w:rFonts w:ascii="Arial" w:hAnsi="Arial" w:cs="Arial"/>
          <w:sz w:val="22"/>
          <w:szCs w:val="22"/>
        </w:rPr>
        <w:t>(t.j. Dz. U. z 2022r. poz. 1710)</w:t>
      </w:r>
      <w:r w:rsidR="00BE7BFD" w:rsidRPr="00901338">
        <w:rPr>
          <w:rFonts w:ascii="Arial" w:hAnsi="Arial" w:cs="Arial"/>
          <w:sz w:val="22"/>
          <w:szCs w:val="22"/>
        </w:rPr>
        <w:t xml:space="preserve">, </w:t>
      </w:r>
      <w:r w:rsidR="00D9049C" w:rsidRPr="00901338">
        <w:rPr>
          <w:rFonts w:ascii="Arial" w:hAnsi="Arial" w:cs="Arial"/>
          <w:sz w:val="22"/>
          <w:szCs w:val="22"/>
        </w:rPr>
        <w:t>udostępnia</w:t>
      </w:r>
      <w:r w:rsidR="00BE7BFD" w:rsidRPr="00901338">
        <w:rPr>
          <w:rFonts w:ascii="Arial" w:hAnsi="Arial" w:cs="Arial"/>
          <w:sz w:val="22"/>
          <w:szCs w:val="22"/>
        </w:rPr>
        <w:t xml:space="preserve"> poniżej treść zapytań do S</w:t>
      </w:r>
      <w:r w:rsidR="0012774F" w:rsidRPr="00901338">
        <w:rPr>
          <w:rFonts w:ascii="Arial" w:hAnsi="Arial" w:cs="Arial"/>
          <w:sz w:val="22"/>
          <w:szCs w:val="22"/>
        </w:rPr>
        <w:t>pecyfikacji Warunków Zamówienia (</w:t>
      </w:r>
      <w:r w:rsidR="0012774F" w:rsidRPr="00901338">
        <w:rPr>
          <w:rFonts w:ascii="Arial" w:hAnsi="Arial" w:cs="Arial"/>
          <w:sz w:val="22"/>
          <w:szCs w:val="22"/>
          <w:lang w:eastAsia="ar-SA"/>
        </w:rPr>
        <w:t>zwanej dalej</w:t>
      </w:r>
      <w:r w:rsidR="0012774F" w:rsidRPr="00901338">
        <w:rPr>
          <w:rFonts w:ascii="Arial" w:hAnsi="Arial" w:cs="Arial"/>
          <w:b/>
          <w:sz w:val="22"/>
          <w:szCs w:val="22"/>
          <w:lang w:eastAsia="ar-SA"/>
        </w:rPr>
        <w:t xml:space="preserve"> </w:t>
      </w:r>
      <w:r w:rsidR="0012774F" w:rsidRPr="00901338">
        <w:rPr>
          <w:rFonts w:ascii="Arial" w:hAnsi="Arial" w:cs="Arial"/>
          <w:bCs/>
          <w:sz w:val="22"/>
          <w:szCs w:val="22"/>
          <w:lang w:eastAsia="ar-SA"/>
        </w:rPr>
        <w:t>”SWZ”)</w:t>
      </w:r>
      <w:r w:rsidR="00D9049C" w:rsidRPr="00901338">
        <w:rPr>
          <w:rFonts w:ascii="Arial" w:hAnsi="Arial" w:cs="Arial"/>
          <w:bCs/>
          <w:sz w:val="22"/>
          <w:szCs w:val="22"/>
          <w:lang w:eastAsia="ar-SA"/>
        </w:rPr>
        <w:t xml:space="preserve"> </w:t>
      </w:r>
      <w:r w:rsidR="00D9049C" w:rsidRPr="00901338">
        <w:rPr>
          <w:rFonts w:ascii="Arial" w:hAnsi="Arial" w:cs="Arial"/>
          <w:sz w:val="22"/>
          <w:szCs w:val="22"/>
        </w:rPr>
        <w:t>wraz z wyjaśnieniami</w:t>
      </w:r>
      <w:r w:rsidR="0012774F" w:rsidRPr="00901338">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7032E6" w:rsidRPr="00901338" w14:paraId="2FD5532A" w14:textId="77777777" w:rsidTr="00C00BB1">
        <w:tc>
          <w:tcPr>
            <w:tcW w:w="9356" w:type="dxa"/>
            <w:shd w:val="clear" w:color="auto" w:fill="auto"/>
          </w:tcPr>
          <w:p w14:paraId="2F667511" w14:textId="77777777" w:rsidR="007032E6" w:rsidRPr="00901338" w:rsidRDefault="007032E6" w:rsidP="00C00BB1">
            <w:pPr>
              <w:spacing w:before="60" w:after="60"/>
              <w:ind w:left="30" w:right="-72"/>
              <w:rPr>
                <w:rFonts w:ascii="Arial" w:hAnsi="Arial" w:cs="Arial"/>
                <w:b/>
                <w:bCs/>
                <w:sz w:val="22"/>
                <w:szCs w:val="22"/>
              </w:rPr>
            </w:pPr>
            <w:r w:rsidRPr="00901338">
              <w:rPr>
                <w:rFonts w:ascii="Arial" w:hAnsi="Arial" w:cs="Arial"/>
                <w:b/>
                <w:bCs/>
                <w:sz w:val="22"/>
                <w:szCs w:val="22"/>
              </w:rPr>
              <w:t>Pytanie nr 1</w:t>
            </w:r>
          </w:p>
          <w:p w14:paraId="5D40B148" w14:textId="6B3401F3" w:rsidR="007032E6" w:rsidRPr="00901338" w:rsidRDefault="007032E6" w:rsidP="00F57A68">
            <w:pPr>
              <w:spacing w:after="120"/>
              <w:ind w:left="30" w:right="-72"/>
              <w:jc w:val="both"/>
              <w:rPr>
                <w:rFonts w:ascii="Arial" w:hAnsi="Arial" w:cs="Arial"/>
                <w:sz w:val="22"/>
                <w:szCs w:val="22"/>
              </w:rPr>
            </w:pPr>
            <w:r w:rsidRPr="00901338">
              <w:rPr>
                <w:rFonts w:ascii="Arial" w:hAnsi="Arial" w:cs="Arial"/>
                <w:sz w:val="22"/>
                <w:szCs w:val="22"/>
              </w:rPr>
              <w:t>Zadanie 1 poz. 1 i 3</w:t>
            </w:r>
          </w:p>
          <w:p w14:paraId="15DE05FA" w14:textId="1895436F" w:rsidR="007032E6" w:rsidRPr="00901338" w:rsidRDefault="007032E6" w:rsidP="00C00BB1">
            <w:pPr>
              <w:spacing w:after="120"/>
              <w:ind w:left="30" w:right="-72"/>
              <w:jc w:val="both"/>
              <w:rPr>
                <w:rFonts w:ascii="Arial" w:hAnsi="Arial" w:cs="Arial"/>
                <w:sz w:val="22"/>
                <w:szCs w:val="22"/>
              </w:rPr>
            </w:pPr>
            <w:r w:rsidRPr="00901338">
              <w:rPr>
                <w:rFonts w:ascii="Arial" w:hAnsi="Arial" w:cs="Arial"/>
                <w:sz w:val="22"/>
                <w:szCs w:val="22"/>
              </w:rPr>
              <w:t>Czy Zamawiający wyrazi zgodę na zaoferowanie rękawic o poziomie AQL 1.5 ?</w:t>
            </w:r>
          </w:p>
          <w:p w14:paraId="4D02DBAB" w14:textId="77777777" w:rsidR="00F57A68" w:rsidRPr="00901338" w:rsidRDefault="00F57A68" w:rsidP="00F57A68">
            <w:pPr>
              <w:spacing w:after="40"/>
              <w:ind w:left="30" w:right="-72"/>
              <w:rPr>
                <w:rFonts w:ascii="Arial" w:hAnsi="Arial" w:cs="Arial"/>
                <w:b/>
                <w:bCs/>
                <w:sz w:val="22"/>
                <w:szCs w:val="22"/>
              </w:rPr>
            </w:pPr>
            <w:r w:rsidRPr="00901338">
              <w:rPr>
                <w:rFonts w:ascii="Arial" w:hAnsi="Arial" w:cs="Arial"/>
                <w:b/>
                <w:bCs/>
                <w:sz w:val="22"/>
                <w:szCs w:val="22"/>
              </w:rPr>
              <w:t>Stanowisko (wyjaśnienie) Zamawiającego:</w:t>
            </w:r>
          </w:p>
          <w:p w14:paraId="3148B2DF" w14:textId="50AC4E63" w:rsidR="00F57A68" w:rsidRPr="00901338" w:rsidRDefault="00F57A68" w:rsidP="00F57A68">
            <w:pPr>
              <w:spacing w:after="120"/>
              <w:ind w:right="-72"/>
              <w:jc w:val="both"/>
              <w:rPr>
                <w:rFonts w:ascii="Arial" w:hAnsi="Arial" w:cs="Arial"/>
                <w:b/>
                <w:bCs/>
                <w:sz w:val="22"/>
                <w:szCs w:val="22"/>
              </w:rPr>
            </w:pPr>
            <w:r w:rsidRPr="00901338">
              <w:rPr>
                <w:rFonts w:ascii="Arial" w:hAnsi="Arial" w:cs="Arial"/>
                <w:b/>
                <w:bCs/>
                <w:sz w:val="22"/>
                <w:szCs w:val="22"/>
              </w:rPr>
              <w:t>Zamawiający modyfikuje  zapisy SWZ w następującym zakresie:</w:t>
            </w:r>
          </w:p>
          <w:p w14:paraId="7EF04866" w14:textId="1DAEC2BB" w:rsidR="00F57A68" w:rsidRPr="00901338" w:rsidRDefault="00F57A68" w:rsidP="00F57A68">
            <w:pPr>
              <w:spacing w:after="120"/>
              <w:ind w:right="-72"/>
              <w:jc w:val="both"/>
              <w:rPr>
                <w:rFonts w:ascii="Arial" w:hAnsi="Arial" w:cs="Arial"/>
                <w:b/>
                <w:bCs/>
                <w:sz w:val="22"/>
                <w:szCs w:val="22"/>
              </w:rPr>
            </w:pPr>
            <w:r w:rsidRPr="00901338">
              <w:rPr>
                <w:rFonts w:ascii="Arial" w:hAnsi="Arial" w:cs="Arial"/>
                <w:b/>
                <w:bCs/>
                <w:sz w:val="22"/>
                <w:szCs w:val="22"/>
              </w:rPr>
              <w:t>Zadanie 1 poz. 1 - Rękawice diagnostyczne niejałowe nitrylowe bezpudrowe rozm. XS-XL Pasujące na obie dłonie. Poziom AQL 1,0-1,5. Grubość pojedynczej ścianki palca 0,07 - 0,13 mm, długość min. 240mm. Dopuszczone do kontaktu z żywnością. Wyrób medyczny, środek ochrony indywidualnej. Pakowane po 100szt.</w:t>
            </w:r>
          </w:p>
          <w:p w14:paraId="0198141A" w14:textId="2C02B08A" w:rsidR="007032E6" w:rsidRPr="00901338" w:rsidRDefault="00F57A68" w:rsidP="00C00BB1">
            <w:pPr>
              <w:spacing w:after="120"/>
              <w:ind w:left="30" w:right="-72"/>
              <w:jc w:val="both"/>
              <w:rPr>
                <w:rFonts w:ascii="Arial" w:hAnsi="Arial" w:cs="Arial"/>
                <w:b/>
                <w:bCs/>
                <w:sz w:val="22"/>
                <w:szCs w:val="22"/>
              </w:rPr>
            </w:pPr>
            <w:r w:rsidRPr="00901338">
              <w:rPr>
                <w:rFonts w:ascii="Arial" w:hAnsi="Arial" w:cs="Arial"/>
                <w:b/>
                <w:bCs/>
                <w:sz w:val="22"/>
                <w:szCs w:val="22"/>
              </w:rPr>
              <w:t>Zadanie 1 poz. 3- Rękawice diagnostyczne niejałowe winylowe bezpudrowe rozm. XS-XL. Poziom max. AQL 1,0-1,5.  Grubość pojedynczej ścianki palca 0,06 - 0,12 mm. Dopuszczone do kontaktu z żywnością. Wyrób medyczny, środek ochrony indywidualnej. Pakowane po 100szt.</w:t>
            </w:r>
          </w:p>
          <w:p w14:paraId="596EE15B" w14:textId="2C1E5259" w:rsidR="007032E6" w:rsidRPr="00901338" w:rsidRDefault="007032E6" w:rsidP="00F57A68">
            <w:pPr>
              <w:spacing w:after="120"/>
              <w:ind w:left="30" w:right="-72"/>
              <w:jc w:val="both"/>
              <w:rPr>
                <w:rFonts w:ascii="Arial" w:hAnsi="Arial" w:cs="Arial"/>
                <w:sz w:val="22"/>
                <w:szCs w:val="22"/>
              </w:rPr>
            </w:pPr>
            <w:r w:rsidRPr="00901338">
              <w:rPr>
                <w:rFonts w:ascii="Arial" w:hAnsi="Arial" w:cs="Arial"/>
                <w:sz w:val="22"/>
                <w:szCs w:val="22"/>
              </w:rPr>
              <w:t>Zadanie 1 poz. 2</w:t>
            </w:r>
            <w:r w:rsidR="00F57A68" w:rsidRPr="00901338">
              <w:rPr>
                <w:rFonts w:ascii="Arial" w:hAnsi="Arial" w:cs="Arial"/>
                <w:sz w:val="22"/>
                <w:szCs w:val="22"/>
              </w:rPr>
              <w:t xml:space="preserve"> - </w:t>
            </w:r>
          </w:p>
          <w:p w14:paraId="0DC842AB" w14:textId="77777777" w:rsidR="007032E6" w:rsidRPr="00901338" w:rsidRDefault="007032E6" w:rsidP="00C00BB1">
            <w:pPr>
              <w:spacing w:after="120"/>
              <w:ind w:left="30" w:right="-72"/>
              <w:jc w:val="both"/>
              <w:rPr>
                <w:rFonts w:ascii="Arial" w:hAnsi="Arial" w:cs="Arial"/>
                <w:sz w:val="22"/>
                <w:szCs w:val="22"/>
              </w:rPr>
            </w:pPr>
            <w:r w:rsidRPr="00901338">
              <w:rPr>
                <w:rFonts w:ascii="Arial" w:hAnsi="Arial" w:cs="Arial"/>
                <w:sz w:val="22"/>
                <w:szCs w:val="22"/>
              </w:rPr>
              <w:t>Czy Zamawiający wyrazi zgodę na zaoferowanie rękawic o długości min. 290 mm?</w:t>
            </w:r>
          </w:p>
          <w:p w14:paraId="0C26102C" w14:textId="0A6AA197" w:rsidR="00F57A68" w:rsidRPr="00901338" w:rsidRDefault="00F57A68" w:rsidP="00901338">
            <w:pPr>
              <w:spacing w:after="120"/>
              <w:ind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modyfikuje  zapisy SWZ w </w:t>
            </w:r>
            <w:r w:rsidRPr="00901338">
              <w:rPr>
                <w:rFonts w:ascii="Arial" w:hAnsi="Arial" w:cs="Arial"/>
                <w:b/>
                <w:bCs/>
                <w:sz w:val="22"/>
                <w:szCs w:val="22"/>
              </w:rPr>
              <w:lastRenderedPageBreak/>
              <w:t>następującym zakresie:</w:t>
            </w:r>
          </w:p>
          <w:p w14:paraId="56B24F18" w14:textId="63729893" w:rsidR="007032E6" w:rsidRPr="00901338" w:rsidRDefault="00F57A68" w:rsidP="00C00BB1">
            <w:pPr>
              <w:spacing w:after="120"/>
              <w:ind w:left="30" w:right="-72"/>
              <w:jc w:val="both"/>
              <w:rPr>
                <w:rFonts w:ascii="Arial" w:hAnsi="Arial" w:cs="Arial"/>
                <w:b/>
                <w:bCs/>
                <w:sz w:val="22"/>
                <w:szCs w:val="22"/>
              </w:rPr>
            </w:pPr>
            <w:r w:rsidRPr="00901338">
              <w:rPr>
                <w:rFonts w:ascii="Arial" w:hAnsi="Arial" w:cs="Arial"/>
                <w:b/>
                <w:bCs/>
                <w:sz w:val="22"/>
                <w:szCs w:val="22"/>
              </w:rPr>
              <w:t>Rękawice diagnostyczne niejałowe nitrylowe bezpudrowe rozm. XS-XL z przedłużonym mankietem, min. długość 290mm. AQL 1,0-1,5. Grubość pojedynczej ścianki palca min. 0,10mm. Dopuszczone do kontaktu z żywnością. Wyrób medyczny, środek ochrony indywidualnej. Pakowane po 100szt.</w:t>
            </w:r>
          </w:p>
          <w:p w14:paraId="119135AC" w14:textId="77777777" w:rsidR="007032E6" w:rsidRPr="00901338" w:rsidRDefault="007032E6" w:rsidP="00C00BB1">
            <w:pPr>
              <w:spacing w:after="120"/>
              <w:ind w:left="30" w:right="-72"/>
              <w:jc w:val="both"/>
              <w:rPr>
                <w:rFonts w:ascii="Arial" w:hAnsi="Arial" w:cs="Arial"/>
                <w:sz w:val="22"/>
                <w:szCs w:val="22"/>
              </w:rPr>
            </w:pPr>
            <w:r w:rsidRPr="00901338">
              <w:rPr>
                <w:rFonts w:ascii="Arial" w:hAnsi="Arial" w:cs="Arial"/>
                <w:sz w:val="22"/>
                <w:szCs w:val="22"/>
              </w:rPr>
              <w:t>Zadanie 14</w:t>
            </w:r>
          </w:p>
          <w:p w14:paraId="37598BA5" w14:textId="77777777" w:rsidR="007032E6" w:rsidRPr="00901338" w:rsidRDefault="007032E6" w:rsidP="00901338">
            <w:pPr>
              <w:spacing w:after="120"/>
              <w:ind w:right="-72"/>
              <w:jc w:val="both"/>
              <w:rPr>
                <w:rFonts w:ascii="Arial" w:hAnsi="Arial" w:cs="Arial"/>
                <w:sz w:val="22"/>
                <w:szCs w:val="22"/>
              </w:rPr>
            </w:pPr>
            <w:r w:rsidRPr="00901338">
              <w:rPr>
                <w:rFonts w:ascii="Arial" w:hAnsi="Arial" w:cs="Arial"/>
                <w:sz w:val="22"/>
                <w:szCs w:val="22"/>
              </w:rPr>
              <w:t>Czy Zamawiający dopuści prześcieradła 3-warstwowe (2 x bibuła + 1 x folia), wzmocnione min. 48 nitkami z poliestru, gramatura min. 60 g/m2?</w:t>
            </w:r>
          </w:p>
          <w:p w14:paraId="68EEF5FA" w14:textId="0BC9DABD" w:rsidR="00F57A68" w:rsidRPr="00901338" w:rsidRDefault="00F57A68" w:rsidP="00F57A68">
            <w:pPr>
              <w:spacing w:after="40"/>
              <w:ind w:left="30" w:right="-72"/>
              <w:rPr>
                <w:rFonts w:ascii="Arial" w:hAnsi="Arial" w:cs="Arial"/>
                <w:b/>
                <w:bCs/>
                <w:sz w:val="22"/>
                <w:szCs w:val="22"/>
              </w:rPr>
            </w:pPr>
            <w:r w:rsidRPr="00901338">
              <w:rPr>
                <w:rFonts w:ascii="Arial" w:hAnsi="Arial" w:cs="Arial"/>
                <w:b/>
                <w:bCs/>
                <w:sz w:val="22"/>
                <w:szCs w:val="22"/>
              </w:rPr>
              <w:t>Stanowisko (wyjaśnienie) Zamawiającego: Zamawiający nie dopuszcza</w:t>
            </w:r>
          </w:p>
          <w:p w14:paraId="506561C7" w14:textId="5AA5A770" w:rsidR="007032E6" w:rsidRPr="00901338" w:rsidRDefault="007032E6" w:rsidP="00901338">
            <w:pPr>
              <w:spacing w:after="120"/>
              <w:ind w:right="-72"/>
              <w:jc w:val="both"/>
              <w:rPr>
                <w:rFonts w:ascii="Arial" w:hAnsi="Arial" w:cs="Arial"/>
                <w:sz w:val="22"/>
                <w:szCs w:val="22"/>
              </w:rPr>
            </w:pPr>
          </w:p>
          <w:p w14:paraId="5C64EF47" w14:textId="77777777" w:rsidR="007032E6" w:rsidRPr="00901338" w:rsidRDefault="007032E6" w:rsidP="00C00BB1">
            <w:pPr>
              <w:spacing w:after="120"/>
              <w:ind w:left="30" w:right="-72"/>
              <w:jc w:val="both"/>
              <w:rPr>
                <w:rFonts w:ascii="Arial" w:hAnsi="Arial" w:cs="Arial"/>
                <w:sz w:val="22"/>
                <w:szCs w:val="22"/>
              </w:rPr>
            </w:pPr>
            <w:r w:rsidRPr="00901338">
              <w:rPr>
                <w:rFonts w:ascii="Arial" w:hAnsi="Arial" w:cs="Arial"/>
                <w:sz w:val="22"/>
                <w:szCs w:val="22"/>
              </w:rPr>
              <w:t>Czy Zamawiający dopuści prześcieradło 2-warstwowe, wykonane z miękkiej i chłonnej celulozy typu Airlaid i warstwy folii, wymiary 80 x 220 cm, gramatura min. 55 g/m2, z każdego dłuższego boku po 2 paski zapobiegające ściekaniu płynu bezpośrednio na podłogę?</w:t>
            </w:r>
          </w:p>
          <w:p w14:paraId="084257F7" w14:textId="77777777" w:rsidR="00F57A68" w:rsidRPr="00901338" w:rsidRDefault="007032E6" w:rsidP="00F57A68">
            <w:pPr>
              <w:spacing w:after="40"/>
              <w:ind w:left="30" w:right="-72"/>
              <w:rPr>
                <w:rFonts w:ascii="Arial" w:hAnsi="Arial" w:cs="Arial"/>
                <w:b/>
                <w:bCs/>
                <w:sz w:val="22"/>
                <w:szCs w:val="22"/>
              </w:rPr>
            </w:pPr>
            <w:r w:rsidRPr="00901338">
              <w:rPr>
                <w:rFonts w:ascii="Arial" w:hAnsi="Arial" w:cs="Arial"/>
                <w:b/>
                <w:bCs/>
                <w:sz w:val="22"/>
                <w:szCs w:val="22"/>
              </w:rPr>
              <w:t>Stanowisko (wyjaśnienie) Zamawiającego:</w:t>
            </w:r>
            <w:r w:rsidR="00F57A68" w:rsidRPr="00901338">
              <w:rPr>
                <w:rFonts w:ascii="Arial" w:hAnsi="Arial" w:cs="Arial"/>
                <w:b/>
                <w:bCs/>
                <w:sz w:val="22"/>
                <w:szCs w:val="22"/>
              </w:rPr>
              <w:t xml:space="preserve"> Zamawiający nie dopuszcza</w:t>
            </w:r>
          </w:p>
          <w:p w14:paraId="4FD169D1" w14:textId="4813C9F1" w:rsidR="007032E6" w:rsidRPr="00901338" w:rsidRDefault="007032E6" w:rsidP="00FD5930">
            <w:pPr>
              <w:spacing w:after="60"/>
              <w:ind w:right="-72"/>
              <w:jc w:val="both"/>
              <w:rPr>
                <w:rFonts w:ascii="Arial" w:hAnsi="Arial" w:cs="Arial"/>
                <w:sz w:val="22"/>
                <w:szCs w:val="22"/>
                <w:highlight w:val="darkGray"/>
              </w:rPr>
            </w:pPr>
          </w:p>
        </w:tc>
      </w:tr>
      <w:tr w:rsidR="007032E6" w:rsidRPr="00901338" w14:paraId="03280778" w14:textId="77777777" w:rsidTr="00C00BB1">
        <w:tc>
          <w:tcPr>
            <w:tcW w:w="9356" w:type="dxa"/>
            <w:shd w:val="clear" w:color="auto" w:fill="auto"/>
          </w:tcPr>
          <w:p w14:paraId="25E43CBD" w14:textId="77777777" w:rsidR="007032E6" w:rsidRPr="00901338" w:rsidRDefault="007032E6" w:rsidP="00C00BB1">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2</w:t>
            </w:r>
          </w:p>
          <w:p w14:paraId="5A420794" w14:textId="77777777" w:rsidR="00E44605" w:rsidRPr="00901338" w:rsidRDefault="00E44605" w:rsidP="007E7D2B">
            <w:pPr>
              <w:spacing w:after="40"/>
              <w:ind w:left="30" w:right="-72"/>
              <w:jc w:val="both"/>
              <w:rPr>
                <w:rFonts w:ascii="Arial" w:hAnsi="Arial" w:cs="Arial"/>
                <w:sz w:val="22"/>
                <w:szCs w:val="22"/>
              </w:rPr>
            </w:pPr>
            <w:r w:rsidRPr="00901338">
              <w:rPr>
                <w:rFonts w:ascii="Arial" w:hAnsi="Arial" w:cs="Arial"/>
                <w:b/>
                <w:bCs/>
                <w:sz w:val="22"/>
                <w:szCs w:val="22"/>
              </w:rPr>
              <w:t xml:space="preserve">Zadanie 16: Pytanie 1, Poz. 1 - </w:t>
            </w:r>
            <w:r w:rsidRPr="00901338">
              <w:rPr>
                <w:rFonts w:ascii="Arial" w:hAnsi="Arial" w:cs="Arial"/>
                <w:sz w:val="22"/>
                <w:szCs w:val="22"/>
              </w:rPr>
              <w:t xml:space="preserve">Czy Zamawiający dopuści na zasadzie równoważności: worki zbiorcze o pojemności 1500 ml do systemu kontrolowanej zbiórki stolca, worki posiadające super chłonną wkładkę żelującą zawartość, filtr z wentylem dezodoryzującym oraz wewnętrzną zastawką zabezpieczającą przed wylaniem zawartości, worki jednostronnie przezroczyste z zabezpieczeniem przed wylaniem zawartości, w opakowaniu 10 szt.? </w:t>
            </w:r>
          </w:p>
          <w:p w14:paraId="27BE36DA" w14:textId="01E3E51F" w:rsidR="00E44605" w:rsidRPr="00901338" w:rsidRDefault="00E44605" w:rsidP="007E7D2B">
            <w:pPr>
              <w:spacing w:after="40"/>
              <w:ind w:left="30" w:right="-72"/>
              <w:jc w:val="both"/>
              <w:rPr>
                <w:rFonts w:ascii="Arial" w:hAnsi="Arial" w:cs="Arial"/>
                <w:b/>
                <w:bCs/>
                <w:sz w:val="22"/>
                <w:szCs w:val="22"/>
              </w:rPr>
            </w:pPr>
            <w:r w:rsidRPr="00901338">
              <w:rPr>
                <w:rFonts w:ascii="Arial" w:hAnsi="Arial" w:cs="Arial"/>
                <w:b/>
                <w:bCs/>
                <w:sz w:val="22"/>
                <w:szCs w:val="22"/>
              </w:rPr>
              <w:t>Stanowisko (wyjaśnienie) Zamawiającego: Zgodnie z SWZ</w:t>
            </w:r>
          </w:p>
          <w:p w14:paraId="047081DE" w14:textId="77777777" w:rsidR="00E44605" w:rsidRPr="00901338" w:rsidRDefault="00E44605" w:rsidP="007E7D2B">
            <w:pPr>
              <w:spacing w:after="40"/>
              <w:ind w:left="30" w:right="-72"/>
              <w:jc w:val="both"/>
              <w:rPr>
                <w:rFonts w:ascii="Arial" w:hAnsi="Arial" w:cs="Arial"/>
                <w:b/>
                <w:bCs/>
                <w:sz w:val="22"/>
                <w:szCs w:val="22"/>
              </w:rPr>
            </w:pPr>
          </w:p>
          <w:p w14:paraId="1869C9B1" w14:textId="77777777" w:rsidR="00E44605" w:rsidRPr="00901338" w:rsidRDefault="00E44605" w:rsidP="007E7D2B">
            <w:pPr>
              <w:spacing w:after="40"/>
              <w:ind w:left="30" w:right="-72"/>
              <w:jc w:val="both"/>
              <w:rPr>
                <w:rFonts w:ascii="Arial" w:hAnsi="Arial" w:cs="Arial"/>
                <w:b/>
                <w:bCs/>
                <w:sz w:val="22"/>
                <w:szCs w:val="22"/>
              </w:rPr>
            </w:pPr>
          </w:p>
          <w:p w14:paraId="08E34BDF" w14:textId="01E06405" w:rsidR="00E44605" w:rsidRPr="00901338" w:rsidRDefault="00E44605" w:rsidP="007E7D2B">
            <w:pPr>
              <w:spacing w:after="40"/>
              <w:ind w:left="30" w:right="-72"/>
              <w:jc w:val="both"/>
              <w:rPr>
                <w:rFonts w:ascii="Arial" w:hAnsi="Arial" w:cs="Arial"/>
                <w:sz w:val="22"/>
                <w:szCs w:val="22"/>
              </w:rPr>
            </w:pPr>
            <w:r w:rsidRPr="00901338">
              <w:rPr>
                <w:rFonts w:ascii="Arial" w:hAnsi="Arial" w:cs="Arial"/>
                <w:b/>
                <w:bCs/>
                <w:sz w:val="22"/>
                <w:szCs w:val="22"/>
              </w:rPr>
              <w:t xml:space="preserve">Pytanie 2, Poz. 2 </w:t>
            </w:r>
            <w:r w:rsidRPr="00901338">
              <w:rPr>
                <w:rFonts w:ascii="Arial" w:hAnsi="Arial" w:cs="Arial"/>
                <w:sz w:val="22"/>
                <w:szCs w:val="22"/>
              </w:rPr>
              <w:t xml:space="preserve">- Czy Zamawiający dopuści na zasadzie równoważności: zamknięty system do kontrolowanej zbiórki stolca, składający się z silikonowego cewnika powlekanego obustronnie polimerem dla zmniejszenia tarcia powierzchniowego, łatwego przepływu i redukcji przenoszenia zapachów z niskociśnieniowym pierścieniem uszczelniającym. Pierścień uszczelniający posiadający obustronną kieszonkę dla umieszczenia palca wiodącego i ułatwienia aplikacji. Cewnik o długości min. 170 cm, posiadający znacznik pozycyjny w postaci czarnej kreski, niebieski marker lokalizacji pierścienia uszczelniającego w RTG, port do wypełniania pierścienia uszczelniającego w kolorze białym, port irygacyjny w kolorze niebieskim oraz port do pobierania próbek stolca z zastawką i zatyczką. Port do wypełniania pierścienia uszczelniającego z wbudowanym zaworem redukcji pojemności wody do max. 45 ml. Podstawa montażowa do worka z plastikowym paskiem do jego podwieszenia na ramie łóżka oraz centralnie umieszczoną rurką obrotową. Worek zbiorczy o pojemności 1500 ml z super chłonną wkładką żelującą, filtrem z wentylem dezodoryzującym oraz wewnętrzną zastawką zabezpieczającą przed wylaniem zawartości. Wkładka żelująca w worku zbiorczym będąca połączeniem papieru celulozowego i super-chłonnego granulatu poliakrylanu sodu. W zestawie: 3 worki zbiorcze o pojemności 1500 ml z super chłonną wkładką żelującą, filtrem z wentylem dezodoryzującym oraz wewnętrzną zastawką zabezpieczającą przed wylaniem zawartości, 3 dodatkowe zaślepki zabezpieczające przed wydostaniem się zawartości i/lub zapachu przy zmianie worka, strzykawka z gumowym tłokiem o pojemności 45 ml, zacisk irygacyjny na cewnik, zestaw 5 samoprzylepnych etykiet do opisu produktu wg potrzeb użytkownika, instrukcja obsługi w języku polskim. System jednorazowego użytku nie zawierający lateksu z możliwością stosowania przez 29 dni </w:t>
            </w:r>
          </w:p>
          <w:p w14:paraId="12DE426D" w14:textId="77777777" w:rsidR="00E44605" w:rsidRPr="00901338" w:rsidRDefault="00E44605" w:rsidP="00C00BB1">
            <w:pPr>
              <w:spacing w:after="40"/>
              <w:ind w:left="30" w:right="-72"/>
              <w:rPr>
                <w:rFonts w:ascii="Arial" w:hAnsi="Arial" w:cs="Arial"/>
                <w:b/>
                <w:bCs/>
                <w:sz w:val="22"/>
                <w:szCs w:val="22"/>
              </w:rPr>
            </w:pPr>
          </w:p>
          <w:p w14:paraId="6CF955DC" w14:textId="77777777" w:rsidR="00E44605" w:rsidRPr="00901338" w:rsidRDefault="00E44605" w:rsidP="00C00BB1">
            <w:pPr>
              <w:spacing w:after="40"/>
              <w:ind w:left="30" w:right="-72"/>
              <w:rPr>
                <w:rFonts w:ascii="Arial" w:hAnsi="Arial" w:cs="Arial"/>
                <w:b/>
                <w:bCs/>
                <w:sz w:val="22"/>
                <w:szCs w:val="22"/>
              </w:rPr>
            </w:pPr>
          </w:p>
          <w:p w14:paraId="2F950686" w14:textId="2015546C" w:rsidR="00E44605" w:rsidRPr="00901338" w:rsidRDefault="007032E6" w:rsidP="00901338">
            <w:pPr>
              <w:spacing w:after="40"/>
              <w:ind w:left="30" w:right="-72"/>
              <w:rPr>
                <w:rFonts w:ascii="Arial" w:hAnsi="Arial" w:cs="Arial"/>
                <w:b/>
                <w:bCs/>
                <w:sz w:val="22"/>
                <w:szCs w:val="22"/>
              </w:rPr>
            </w:pPr>
            <w:r w:rsidRPr="00901338">
              <w:rPr>
                <w:rFonts w:ascii="Arial" w:hAnsi="Arial" w:cs="Arial"/>
                <w:b/>
                <w:bCs/>
                <w:sz w:val="22"/>
                <w:szCs w:val="22"/>
              </w:rPr>
              <w:t>Stanowisko (wyjaśnienie) Zamawiającego</w:t>
            </w:r>
            <w:r w:rsidR="00E44605" w:rsidRPr="00901338">
              <w:rPr>
                <w:rFonts w:ascii="Arial" w:hAnsi="Arial" w:cs="Arial"/>
                <w:b/>
                <w:bCs/>
                <w:sz w:val="22"/>
                <w:szCs w:val="22"/>
              </w:rPr>
              <w:t>: Zgodnie z SWZ</w:t>
            </w:r>
          </w:p>
        </w:tc>
      </w:tr>
      <w:tr w:rsidR="007032E6" w:rsidRPr="00901338" w14:paraId="3BDA8EED" w14:textId="77777777" w:rsidTr="00C00BB1">
        <w:tc>
          <w:tcPr>
            <w:tcW w:w="9356" w:type="dxa"/>
            <w:shd w:val="clear" w:color="auto" w:fill="auto"/>
          </w:tcPr>
          <w:p w14:paraId="31B33054" w14:textId="77777777" w:rsidR="007032E6" w:rsidRPr="00901338" w:rsidRDefault="007032E6" w:rsidP="00C00BB1">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3</w:t>
            </w:r>
          </w:p>
          <w:p w14:paraId="3208439A" w14:textId="77777777" w:rsidR="00974DA1" w:rsidRPr="00901338" w:rsidRDefault="00974DA1" w:rsidP="00974DA1">
            <w:pPr>
              <w:rPr>
                <w:rFonts w:ascii="Arial" w:hAnsi="Arial" w:cs="Arial"/>
                <w:sz w:val="22"/>
                <w:szCs w:val="22"/>
              </w:rPr>
            </w:pPr>
            <w:r w:rsidRPr="00901338">
              <w:rPr>
                <w:rFonts w:ascii="Arial" w:hAnsi="Arial" w:cs="Arial"/>
                <w:sz w:val="22"/>
                <w:szCs w:val="22"/>
              </w:rPr>
              <w:t xml:space="preserve">Pytanie 1 Zadanie 17 Pozycja 1 </w:t>
            </w:r>
          </w:p>
          <w:p w14:paraId="29799A4A" w14:textId="3701D2BF" w:rsidR="00974DA1" w:rsidRPr="00901338" w:rsidRDefault="00974DA1" w:rsidP="00901338">
            <w:pPr>
              <w:jc w:val="both"/>
              <w:rPr>
                <w:rFonts w:ascii="Arial" w:hAnsi="Arial" w:cs="Arial"/>
                <w:sz w:val="22"/>
                <w:szCs w:val="22"/>
              </w:rPr>
            </w:pPr>
            <w:r w:rsidRPr="00901338">
              <w:rPr>
                <w:rFonts w:ascii="Arial" w:hAnsi="Arial" w:cs="Arial"/>
                <w:sz w:val="22"/>
                <w:szCs w:val="22"/>
              </w:rPr>
              <w:t>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jednopacjentowego do pomiaru saturacji pracującego w technologii zgodnej z Nellcor Oximax, bez historii zdarzeń, z rozszerzonym zakresem i dokładnością pomiaru saturacji tj. 70-100% +/-2 i 60-69% +/-3, bez funkcji identyfikacji, współpracujący ze wszystkimi urządzeniami oksymetrycznymi firmy Nellcor, dla pacjentów o masie ciała zgodnej z opisanym w SIWZ, posiadający w integralnym opakowaniu pojedynczy plasterek do mocowania oraz sześć naklejek w kształcie kółek pokrytych klejem z obu stron ułatwiających aplikację i przedłużających żywotność czujnika, bez zawartości ftalanów,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w:t>
            </w:r>
          </w:p>
          <w:p w14:paraId="5BFEB8BC" w14:textId="5601EBD9" w:rsidR="00974DA1" w:rsidRPr="00901338" w:rsidRDefault="00974DA1" w:rsidP="00974DA1">
            <w:pPr>
              <w:rPr>
                <w:rFonts w:ascii="Arial" w:hAnsi="Arial" w:cs="Arial"/>
                <w:sz w:val="22"/>
                <w:szCs w:val="22"/>
              </w:rPr>
            </w:pPr>
          </w:p>
          <w:p w14:paraId="7DBE7F58" w14:textId="77777777" w:rsidR="00974DA1" w:rsidRPr="00901338" w:rsidRDefault="00974DA1" w:rsidP="00974DA1">
            <w:pPr>
              <w:spacing w:after="40"/>
              <w:ind w:left="30" w:right="-72"/>
              <w:rPr>
                <w:rFonts w:ascii="Arial" w:hAnsi="Arial" w:cs="Arial"/>
                <w:b/>
                <w:bCs/>
                <w:sz w:val="22"/>
                <w:szCs w:val="22"/>
              </w:rPr>
            </w:pPr>
            <w:r w:rsidRPr="00901338">
              <w:rPr>
                <w:rFonts w:ascii="Arial" w:hAnsi="Arial" w:cs="Arial"/>
                <w:b/>
                <w:bCs/>
                <w:sz w:val="22"/>
                <w:szCs w:val="22"/>
              </w:rPr>
              <w:t>Stanowisko (wyjaśnienie) Zamawiającego: Zgodnie z SWZ</w:t>
            </w:r>
          </w:p>
          <w:p w14:paraId="22C1BEB9" w14:textId="77777777" w:rsidR="00974DA1" w:rsidRPr="00901338" w:rsidRDefault="00974DA1" w:rsidP="00974DA1">
            <w:pPr>
              <w:rPr>
                <w:rFonts w:ascii="Arial" w:hAnsi="Arial" w:cs="Arial"/>
                <w:sz w:val="22"/>
                <w:szCs w:val="22"/>
              </w:rPr>
            </w:pPr>
          </w:p>
          <w:p w14:paraId="50554F78" w14:textId="10283F65" w:rsidR="00974DA1" w:rsidRPr="00901338" w:rsidRDefault="00974DA1" w:rsidP="00901338">
            <w:pPr>
              <w:jc w:val="both"/>
              <w:rPr>
                <w:rFonts w:ascii="Arial" w:hAnsi="Arial" w:cs="Arial"/>
                <w:sz w:val="22"/>
                <w:szCs w:val="22"/>
              </w:rPr>
            </w:pPr>
            <w:r w:rsidRPr="00901338">
              <w:rPr>
                <w:rFonts w:ascii="Arial" w:hAnsi="Arial" w:cs="Arial"/>
                <w:sz w:val="22"/>
                <w:szCs w:val="22"/>
              </w:rPr>
              <w:t xml:space="preserve">Pytanie 2 Zadanie 17 Pozycja 2 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jednopacjentowego do pomiaru saturacji pracującego w technologii zgodnej z Nellcor Oximax, bez historii zdarzeń, z rozszerzonym zakresem i dokładnością pomiaru saturacji tj. 70-100% +/-2 i 60-69% +/-3, bez funkcji identyfikacji, współpracujący ze wszystkimi urządzeniami oksymetrycznymi firmy Nellcor, dla pacjentów o masie ciała zgodnej z opisanym w SIWZ, posiadający w integralnym opakowaniu pojedynczy plasterek do mocowania oraz sześć naklejek w kształcie kółek pokrytych klejem z obu stron ułatwiających aplikację i przedłużających żywotność czujnika, bez zawartości ftalanów,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 </w:t>
            </w:r>
          </w:p>
          <w:p w14:paraId="7314B2DF" w14:textId="7C1F0327" w:rsidR="00974DA1" w:rsidRPr="00901338" w:rsidRDefault="00974DA1" w:rsidP="00974DA1">
            <w:pPr>
              <w:rPr>
                <w:rFonts w:ascii="Arial" w:hAnsi="Arial" w:cs="Arial"/>
                <w:sz w:val="22"/>
                <w:szCs w:val="22"/>
              </w:rPr>
            </w:pPr>
          </w:p>
          <w:p w14:paraId="53AAE039" w14:textId="77777777" w:rsidR="00974DA1" w:rsidRPr="00901338" w:rsidRDefault="00974DA1" w:rsidP="00974DA1">
            <w:pPr>
              <w:spacing w:after="40"/>
              <w:ind w:left="30" w:right="-72"/>
              <w:rPr>
                <w:rFonts w:ascii="Arial" w:hAnsi="Arial" w:cs="Arial"/>
                <w:b/>
                <w:bCs/>
                <w:sz w:val="22"/>
                <w:szCs w:val="22"/>
              </w:rPr>
            </w:pPr>
            <w:r w:rsidRPr="00901338">
              <w:rPr>
                <w:rFonts w:ascii="Arial" w:hAnsi="Arial" w:cs="Arial"/>
                <w:b/>
                <w:bCs/>
                <w:sz w:val="22"/>
                <w:szCs w:val="22"/>
              </w:rPr>
              <w:t>Stanowisko (wyjaśnienie) Zamawiającego: Zgodnie z SWZ</w:t>
            </w:r>
          </w:p>
          <w:p w14:paraId="4CC8EFF8" w14:textId="77777777" w:rsidR="00974DA1" w:rsidRPr="00901338" w:rsidRDefault="00974DA1" w:rsidP="00974DA1">
            <w:pPr>
              <w:rPr>
                <w:rFonts w:ascii="Arial" w:hAnsi="Arial" w:cs="Arial"/>
                <w:sz w:val="22"/>
                <w:szCs w:val="22"/>
              </w:rPr>
            </w:pPr>
          </w:p>
          <w:p w14:paraId="19120BF9" w14:textId="77777777" w:rsidR="00974DA1" w:rsidRPr="00901338" w:rsidRDefault="00974DA1" w:rsidP="00901338">
            <w:pPr>
              <w:jc w:val="both"/>
              <w:rPr>
                <w:rFonts w:ascii="Arial" w:hAnsi="Arial" w:cs="Arial"/>
                <w:sz w:val="22"/>
                <w:szCs w:val="22"/>
              </w:rPr>
            </w:pPr>
            <w:r w:rsidRPr="00901338">
              <w:rPr>
                <w:rFonts w:ascii="Arial" w:hAnsi="Arial" w:cs="Arial"/>
                <w:sz w:val="22"/>
                <w:szCs w:val="22"/>
              </w:rPr>
              <w:t xml:space="preserve">Pytanie 3 Zadanie 17 Pozycja 3 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jednopacjentowego do pomiaru saturacji pracującego w technologii zgodnej z Nellcor Oximax, bez historii zdarzeń, z rozszerzonym zakresem i dokładnością pomiaru saturacji tj. 70-100% +/-2 i 60-69% +/-3, bez funkcji identyfikacji, współpracujący ze wszystkimi urządzeniami oksymetrycznymi firmy Nellcor, dla noworodków od 3 do 20 kg, posiadający w integralnym opakowaniu pojedynczy plasterek do mocowania oraz sześć naklejek w kształcie kółek pokrytych klejem z obu stron ułatwiających aplikację i przedłużających żywotność czujnika, bez zawartości ftalanów,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 </w:t>
            </w:r>
          </w:p>
          <w:p w14:paraId="1F56DCAB" w14:textId="77777777" w:rsidR="00974DA1" w:rsidRPr="00901338" w:rsidRDefault="00974DA1" w:rsidP="00974DA1">
            <w:pPr>
              <w:spacing w:after="40"/>
              <w:ind w:right="-72"/>
              <w:rPr>
                <w:rFonts w:ascii="Arial" w:hAnsi="Arial" w:cs="Arial"/>
                <w:b/>
                <w:bCs/>
                <w:sz w:val="22"/>
                <w:szCs w:val="22"/>
              </w:rPr>
            </w:pPr>
            <w:r w:rsidRPr="00901338">
              <w:rPr>
                <w:rFonts w:ascii="Arial" w:hAnsi="Arial" w:cs="Arial"/>
                <w:b/>
                <w:bCs/>
                <w:sz w:val="22"/>
                <w:szCs w:val="22"/>
              </w:rPr>
              <w:t>Stanowisko (wyjaśnienie) Zamawiającego: Zgodnie z SWZ</w:t>
            </w:r>
          </w:p>
          <w:p w14:paraId="1E904294" w14:textId="77777777" w:rsidR="00974DA1" w:rsidRPr="00901338" w:rsidRDefault="00974DA1" w:rsidP="00974DA1">
            <w:pPr>
              <w:rPr>
                <w:rFonts w:ascii="Arial" w:hAnsi="Arial" w:cs="Arial"/>
                <w:sz w:val="22"/>
                <w:szCs w:val="22"/>
              </w:rPr>
            </w:pPr>
          </w:p>
          <w:p w14:paraId="7E4C4035" w14:textId="2EEF8C8D" w:rsidR="00974DA1" w:rsidRPr="00901338" w:rsidRDefault="00974DA1" w:rsidP="00901338">
            <w:pPr>
              <w:jc w:val="both"/>
              <w:rPr>
                <w:rFonts w:ascii="Arial" w:hAnsi="Arial" w:cs="Arial"/>
                <w:sz w:val="22"/>
                <w:szCs w:val="22"/>
              </w:rPr>
            </w:pPr>
            <w:r w:rsidRPr="00901338">
              <w:rPr>
                <w:rFonts w:ascii="Arial" w:hAnsi="Arial" w:cs="Arial"/>
                <w:sz w:val="22"/>
                <w:szCs w:val="22"/>
              </w:rPr>
              <w:t>Pytanie 4 Zadanie 17 Pozycja 4 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jednopacjentowego do pomiaru saturacji pracującego w technologii zgodnej z Nellcor Oximax, bez historii zdarzeń, z rozszerzonym zakresem i dokładnością pomiaru saturacji tj. 70-100% +/-2 i 60-69% +/-3, bez funkcji identyfikacji, współpracujący ze wszystkimi urządzeniami oksymetrycznymi firmy Nellcor, dla pacjentów o masie ciała zgodnej z opisanym w SIWZ, posiadający w integralnym opakowaniu pojedynczy plasterek do mocowania oraz sześć naklejek w kształcie kółek pokrytych klejem z obu stron ułatwiających aplikację i przedłużających żywotność czujnika, bez zawartości ftalanów,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w:t>
            </w:r>
          </w:p>
          <w:p w14:paraId="08885BCE" w14:textId="77777777" w:rsidR="008912DE" w:rsidRPr="00901338" w:rsidRDefault="008912DE" w:rsidP="008912DE">
            <w:pPr>
              <w:spacing w:after="40"/>
              <w:ind w:left="30" w:right="-72"/>
              <w:rPr>
                <w:rFonts w:ascii="Arial" w:hAnsi="Arial" w:cs="Arial"/>
                <w:b/>
                <w:bCs/>
                <w:sz w:val="22"/>
                <w:szCs w:val="22"/>
              </w:rPr>
            </w:pPr>
            <w:r w:rsidRPr="00901338">
              <w:rPr>
                <w:rFonts w:ascii="Arial" w:hAnsi="Arial" w:cs="Arial"/>
                <w:b/>
                <w:bCs/>
                <w:sz w:val="22"/>
                <w:szCs w:val="22"/>
              </w:rPr>
              <w:t>Stanowisko (wyjaśnienie) Zamawiającego: Zgodnie z SWZ</w:t>
            </w:r>
          </w:p>
          <w:p w14:paraId="5F932BE3" w14:textId="77777777" w:rsidR="007032E6" w:rsidRPr="00901338" w:rsidRDefault="007032E6" w:rsidP="00C00BB1">
            <w:pPr>
              <w:spacing w:after="120"/>
              <w:ind w:left="30" w:right="-72"/>
              <w:jc w:val="both"/>
              <w:rPr>
                <w:rFonts w:ascii="Arial" w:hAnsi="Arial" w:cs="Arial"/>
                <w:sz w:val="22"/>
                <w:szCs w:val="22"/>
              </w:rPr>
            </w:pPr>
          </w:p>
          <w:p w14:paraId="42E73B4B" w14:textId="2A343152" w:rsidR="007032E6" w:rsidRPr="00901338" w:rsidRDefault="007032E6" w:rsidP="00C00BB1">
            <w:pPr>
              <w:spacing w:after="60"/>
              <w:ind w:left="30" w:right="-72"/>
              <w:jc w:val="both"/>
              <w:rPr>
                <w:rFonts w:ascii="Arial" w:hAnsi="Arial" w:cs="Arial"/>
                <w:sz w:val="22"/>
                <w:szCs w:val="22"/>
                <w:highlight w:val="darkGray"/>
              </w:rPr>
            </w:pPr>
          </w:p>
        </w:tc>
      </w:tr>
      <w:tr w:rsidR="007032E6" w:rsidRPr="00901338" w14:paraId="356FB2E6" w14:textId="77777777" w:rsidTr="00C00BB1">
        <w:tc>
          <w:tcPr>
            <w:tcW w:w="9356" w:type="dxa"/>
            <w:shd w:val="clear" w:color="auto" w:fill="auto"/>
          </w:tcPr>
          <w:p w14:paraId="4AA9FC67" w14:textId="77777777" w:rsidR="007032E6" w:rsidRPr="00901338" w:rsidRDefault="007032E6" w:rsidP="00C00BB1">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4</w:t>
            </w:r>
          </w:p>
          <w:p w14:paraId="7725C141" w14:textId="4A9E124D" w:rsidR="00FC4A55" w:rsidRPr="00901338" w:rsidRDefault="00FC4A55" w:rsidP="00FC4A55">
            <w:pPr>
              <w:pStyle w:val="Akapitzlist"/>
              <w:numPr>
                <w:ilvl w:val="0"/>
                <w:numId w:val="8"/>
              </w:numPr>
              <w:rPr>
                <w:rFonts w:ascii="Arial" w:hAnsi="Arial" w:cs="Arial"/>
              </w:rPr>
            </w:pPr>
            <w:r w:rsidRPr="00901338">
              <w:rPr>
                <w:rFonts w:ascii="Arial" w:hAnsi="Arial" w:cs="Arial"/>
              </w:rPr>
              <w:t>Czy Zamawiający w zadaniu 15 będzie wymagał pasków do pomiaru glikemii z krwi noworodków?</w:t>
            </w:r>
          </w:p>
          <w:p w14:paraId="7DEB728D" w14:textId="6E554AB4" w:rsidR="00FC4A55" w:rsidRPr="00901338" w:rsidRDefault="00FC4A55" w:rsidP="00FC4A55">
            <w:pPr>
              <w:spacing w:after="40"/>
              <w:ind w:left="30" w:right="-72"/>
              <w:rPr>
                <w:rFonts w:ascii="Arial" w:hAnsi="Arial" w:cs="Arial"/>
                <w:b/>
                <w:bCs/>
                <w:sz w:val="22"/>
                <w:szCs w:val="22"/>
              </w:rPr>
            </w:pPr>
            <w:r w:rsidRPr="00901338">
              <w:rPr>
                <w:rFonts w:ascii="Arial" w:hAnsi="Arial" w:cs="Arial"/>
                <w:b/>
                <w:bCs/>
                <w:sz w:val="22"/>
                <w:szCs w:val="22"/>
              </w:rPr>
              <w:t>Stanowisko (wyjaśnienie) Zamawiającego: Tak, wymaga.</w:t>
            </w:r>
          </w:p>
          <w:p w14:paraId="2D30E426" w14:textId="77777777" w:rsidR="00FC4A55" w:rsidRPr="00901338" w:rsidRDefault="00FC4A55" w:rsidP="00901338">
            <w:pPr>
              <w:pStyle w:val="Akapitzlist"/>
              <w:ind w:left="0"/>
              <w:rPr>
                <w:rFonts w:ascii="Arial" w:hAnsi="Arial" w:cs="Arial"/>
              </w:rPr>
            </w:pPr>
          </w:p>
          <w:p w14:paraId="7E73C0D0" w14:textId="3FE9E40A" w:rsidR="00FC4A55" w:rsidRPr="00901338" w:rsidRDefault="00FC4A55" w:rsidP="00FC4A55">
            <w:pPr>
              <w:pStyle w:val="Akapitzlist"/>
              <w:numPr>
                <w:ilvl w:val="0"/>
                <w:numId w:val="8"/>
              </w:numPr>
              <w:rPr>
                <w:rFonts w:ascii="Arial" w:hAnsi="Arial" w:cs="Arial"/>
                <w:color w:val="000000"/>
              </w:rPr>
            </w:pPr>
            <w:r w:rsidRPr="00901338">
              <w:rPr>
                <w:rFonts w:ascii="Arial" w:hAnsi="Arial" w:cs="Arial"/>
              </w:rPr>
              <w:t xml:space="preserve">Czy Zamawiający w zadaniu 15 </w:t>
            </w:r>
            <w:r w:rsidRPr="00901338">
              <w:rPr>
                <w:rFonts w:ascii="Arial" w:hAnsi="Arial" w:cs="Arial"/>
                <w:color w:val="000000"/>
              </w:rPr>
              <w:t>będzie wymagał pasków do gleukometru o zakresie wartości hematokrytu 10-65%?</w:t>
            </w:r>
          </w:p>
          <w:p w14:paraId="30060963" w14:textId="5EEAF41C" w:rsidR="00FC4A55" w:rsidRPr="00901338" w:rsidRDefault="00FC4A55" w:rsidP="00FC4A55">
            <w:pPr>
              <w:pStyle w:val="Akapitzlist"/>
              <w:ind w:left="0"/>
              <w:rPr>
                <w:rFonts w:ascii="Arial" w:hAnsi="Arial" w:cs="Arial"/>
                <w:b/>
                <w:bCs/>
                <w:color w:val="000000"/>
              </w:rPr>
            </w:pPr>
            <w:r w:rsidRPr="00901338">
              <w:rPr>
                <w:rFonts w:ascii="Arial" w:hAnsi="Arial" w:cs="Arial"/>
                <w:b/>
                <w:bCs/>
              </w:rPr>
              <w:t xml:space="preserve">Stanowisko (wyjaśnienie) Zamawiającego: Zamawiający dopuszcza </w:t>
            </w:r>
            <w:r w:rsidRPr="00901338">
              <w:rPr>
                <w:rFonts w:ascii="Arial" w:hAnsi="Arial" w:cs="Arial"/>
                <w:b/>
                <w:bCs/>
                <w:color w:val="000000"/>
              </w:rPr>
              <w:t>pask</w:t>
            </w:r>
            <w:r w:rsidR="00560FF7">
              <w:rPr>
                <w:rFonts w:ascii="Arial" w:hAnsi="Arial" w:cs="Arial"/>
                <w:b/>
                <w:bCs/>
                <w:color w:val="000000"/>
              </w:rPr>
              <w:t>i</w:t>
            </w:r>
            <w:r w:rsidRPr="00901338">
              <w:rPr>
                <w:rFonts w:ascii="Arial" w:hAnsi="Arial" w:cs="Arial"/>
                <w:b/>
                <w:bCs/>
                <w:color w:val="000000"/>
              </w:rPr>
              <w:t xml:space="preserve"> do glukometru o zakresie wartości hematokrytu 10-65%?</w:t>
            </w:r>
          </w:p>
          <w:p w14:paraId="341040CC" w14:textId="77777777" w:rsidR="00FC4A55" w:rsidRPr="00901338" w:rsidRDefault="00FC4A55" w:rsidP="00FC4A55">
            <w:pPr>
              <w:pStyle w:val="Akapitzlist"/>
              <w:ind w:left="0"/>
              <w:rPr>
                <w:rFonts w:ascii="Arial" w:hAnsi="Arial" w:cs="Arial"/>
                <w:color w:val="000000"/>
              </w:rPr>
            </w:pPr>
          </w:p>
          <w:p w14:paraId="39B8E279" w14:textId="77777777" w:rsidR="00FC4A55" w:rsidRPr="00901338" w:rsidRDefault="00FC4A55" w:rsidP="00FC4A55">
            <w:pPr>
              <w:pStyle w:val="Akapitzlist"/>
              <w:numPr>
                <w:ilvl w:val="0"/>
                <w:numId w:val="8"/>
              </w:numPr>
              <w:rPr>
                <w:rFonts w:ascii="Arial" w:hAnsi="Arial" w:cs="Arial"/>
                <w:color w:val="000000"/>
              </w:rPr>
            </w:pPr>
            <w:r w:rsidRPr="00901338">
              <w:rPr>
                <w:rFonts w:ascii="Arial" w:hAnsi="Arial" w:cs="Arial"/>
              </w:rPr>
              <w:t xml:space="preserve">Czy Zamawiający w zadaniu 15 </w:t>
            </w:r>
            <w:r w:rsidRPr="00901338">
              <w:rPr>
                <w:rFonts w:ascii="Arial" w:hAnsi="Arial" w:cs="Arial"/>
                <w:color w:val="000000"/>
              </w:rPr>
              <w:t>dopuści paski zawierające dwie fiolki po 50 szt. w każdym opakowaniu (w sumie 100 szt. w opakowaniu) z odpowiednim przeliczeniem ilości opakowań?</w:t>
            </w:r>
          </w:p>
          <w:p w14:paraId="03554325" w14:textId="5826E8F0" w:rsidR="007032E6" w:rsidRPr="00901338" w:rsidRDefault="007032E6" w:rsidP="00C00BB1">
            <w:pPr>
              <w:spacing w:after="40"/>
              <w:ind w:left="30" w:right="-72"/>
              <w:rPr>
                <w:rFonts w:ascii="Arial" w:hAnsi="Arial" w:cs="Arial"/>
                <w:b/>
                <w:bCs/>
                <w:sz w:val="22"/>
                <w:szCs w:val="22"/>
              </w:rPr>
            </w:pPr>
            <w:r w:rsidRPr="00901338">
              <w:rPr>
                <w:rFonts w:ascii="Arial" w:hAnsi="Arial" w:cs="Arial"/>
                <w:b/>
                <w:bCs/>
                <w:sz w:val="22"/>
                <w:szCs w:val="22"/>
              </w:rPr>
              <w:t>Stanowisko (wyjaśnienie) Zamawiającego:</w:t>
            </w:r>
            <w:r w:rsidR="00FC4A55" w:rsidRPr="00901338">
              <w:rPr>
                <w:rFonts w:ascii="Arial" w:hAnsi="Arial" w:cs="Arial"/>
                <w:b/>
                <w:bCs/>
                <w:sz w:val="22"/>
                <w:szCs w:val="22"/>
              </w:rPr>
              <w:t xml:space="preserve"> tak, dopuszcza. </w:t>
            </w:r>
          </w:p>
          <w:p w14:paraId="78FDA353" w14:textId="47D45941" w:rsidR="007032E6" w:rsidRPr="00901338" w:rsidRDefault="007032E6" w:rsidP="00C00BB1">
            <w:pPr>
              <w:spacing w:after="60"/>
              <w:ind w:left="30" w:right="-72"/>
              <w:jc w:val="both"/>
              <w:rPr>
                <w:rFonts w:ascii="Arial" w:hAnsi="Arial" w:cs="Arial"/>
                <w:sz w:val="22"/>
                <w:szCs w:val="22"/>
                <w:highlight w:val="darkGray"/>
              </w:rPr>
            </w:pPr>
          </w:p>
        </w:tc>
      </w:tr>
      <w:tr w:rsidR="007032E6" w:rsidRPr="00901338" w14:paraId="6F192432" w14:textId="77777777" w:rsidTr="00C00BB1">
        <w:tc>
          <w:tcPr>
            <w:tcW w:w="9356" w:type="dxa"/>
            <w:shd w:val="clear" w:color="auto" w:fill="auto"/>
          </w:tcPr>
          <w:p w14:paraId="192EE2D2" w14:textId="786A2F8D" w:rsidR="007032E6" w:rsidRPr="00901338" w:rsidRDefault="007032E6" w:rsidP="00C00BB1">
            <w:pPr>
              <w:spacing w:before="60" w:after="60"/>
              <w:ind w:left="30" w:right="-72"/>
              <w:rPr>
                <w:rFonts w:ascii="Arial" w:hAnsi="Arial" w:cs="Arial"/>
                <w:b/>
                <w:bCs/>
                <w:sz w:val="22"/>
                <w:szCs w:val="22"/>
              </w:rPr>
            </w:pPr>
            <w:r w:rsidRPr="00901338">
              <w:rPr>
                <w:rFonts w:ascii="Arial" w:hAnsi="Arial" w:cs="Arial"/>
                <w:b/>
                <w:bCs/>
                <w:sz w:val="22"/>
                <w:szCs w:val="22"/>
              </w:rPr>
              <w:t>Pytanie nr 5</w:t>
            </w:r>
          </w:p>
          <w:p w14:paraId="7D458FBA" w14:textId="77777777" w:rsidR="00D87259" w:rsidRPr="00901338" w:rsidRDefault="00D87259" w:rsidP="00D87259">
            <w:pPr>
              <w:pStyle w:val="Default"/>
              <w:rPr>
                <w:rFonts w:ascii="Arial" w:hAnsi="Arial" w:cs="Arial"/>
                <w:sz w:val="22"/>
                <w:szCs w:val="22"/>
              </w:rPr>
            </w:pPr>
          </w:p>
          <w:p w14:paraId="70A7D6D1"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w:t>
            </w:r>
            <w:r w:rsidRPr="00901338">
              <w:rPr>
                <w:rFonts w:ascii="Arial" w:hAnsi="Arial" w:cs="Arial"/>
                <w:b/>
                <w:bCs/>
                <w:sz w:val="22"/>
                <w:szCs w:val="22"/>
              </w:rPr>
              <w:t xml:space="preserve">Zadanie nr 1 poz. 2 </w:t>
            </w:r>
          </w:p>
          <w:p w14:paraId="71E900B1" w14:textId="491CD8AE"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rękawice w rozmiarze S-XL? </w:t>
            </w:r>
          </w:p>
          <w:p w14:paraId="30855577" w14:textId="671C94C6" w:rsidR="00D87259" w:rsidRPr="00901338" w:rsidRDefault="00D87259" w:rsidP="00901338">
            <w:pPr>
              <w:spacing w:after="40"/>
              <w:ind w:left="30" w:right="-72"/>
              <w:rPr>
                <w:rFonts w:ascii="Arial" w:hAnsi="Arial" w:cs="Arial"/>
                <w:b/>
                <w:bCs/>
                <w:sz w:val="22"/>
                <w:szCs w:val="22"/>
              </w:rPr>
            </w:pPr>
            <w:r w:rsidRPr="00901338">
              <w:rPr>
                <w:rFonts w:ascii="Arial" w:hAnsi="Arial" w:cs="Arial"/>
                <w:b/>
                <w:bCs/>
                <w:sz w:val="22"/>
                <w:szCs w:val="22"/>
              </w:rPr>
              <w:t>Stanowisko (wyjaśnienie) Zamawiającego: Zgodnie z SWZ</w:t>
            </w:r>
          </w:p>
          <w:p w14:paraId="72B16679" w14:textId="77777777" w:rsidR="00D87259" w:rsidRPr="00901338" w:rsidRDefault="00D87259" w:rsidP="00D87259">
            <w:pPr>
              <w:pStyle w:val="Default"/>
              <w:rPr>
                <w:rFonts w:ascii="Arial" w:hAnsi="Arial" w:cs="Arial"/>
                <w:sz w:val="22"/>
                <w:szCs w:val="22"/>
              </w:rPr>
            </w:pPr>
          </w:p>
          <w:p w14:paraId="12CC6E61"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1 poz. 2 </w:t>
            </w:r>
          </w:p>
          <w:p w14:paraId="47B33E41" w14:textId="1FB8E3DE"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rękawice o długości min. 290mm i AQL 1,5? </w:t>
            </w:r>
          </w:p>
          <w:p w14:paraId="70BBAFD3" w14:textId="77777777" w:rsidR="00981A73" w:rsidRPr="00901338" w:rsidRDefault="00981A73" w:rsidP="00981A73">
            <w:pPr>
              <w:spacing w:after="120"/>
              <w:ind w:right="-72"/>
              <w:jc w:val="both"/>
              <w:rPr>
                <w:rFonts w:ascii="Arial" w:hAnsi="Arial" w:cs="Arial"/>
                <w:b/>
                <w:bCs/>
                <w:sz w:val="22"/>
                <w:szCs w:val="22"/>
              </w:rPr>
            </w:pPr>
            <w:r w:rsidRPr="00901338">
              <w:rPr>
                <w:rFonts w:ascii="Arial" w:hAnsi="Arial" w:cs="Arial"/>
                <w:b/>
                <w:bCs/>
                <w:sz w:val="22"/>
                <w:szCs w:val="22"/>
              </w:rPr>
              <w:t>Zamawiający modyfikuje  zapisy SWZ w następującym zakresie:</w:t>
            </w:r>
          </w:p>
          <w:p w14:paraId="68E2060B" w14:textId="3606E0E4" w:rsidR="00D87259" w:rsidRPr="0020569C" w:rsidRDefault="00D87259" w:rsidP="0020569C">
            <w:pPr>
              <w:pStyle w:val="Default"/>
              <w:jc w:val="both"/>
              <w:rPr>
                <w:rFonts w:ascii="Arial" w:hAnsi="Arial" w:cs="Arial"/>
                <w:b/>
                <w:bCs/>
                <w:sz w:val="22"/>
                <w:szCs w:val="22"/>
              </w:rPr>
            </w:pPr>
            <w:r w:rsidRPr="0020569C">
              <w:rPr>
                <w:rFonts w:ascii="Arial" w:hAnsi="Arial" w:cs="Arial"/>
                <w:b/>
                <w:bCs/>
                <w:sz w:val="22"/>
                <w:szCs w:val="22"/>
              </w:rPr>
              <w:t>Rękawice diagnostyczne niejałowe nitrylowe bezpudrowe rozm. XS-XL z przedłużonym mankietem, min. długość 290mm. AQL 1,0-1,5. Grubość pojedynczej ścianki palca min. 0,10mm. Dopuszczone do kontaktu z żywnością. Wyrób medyczny, środek ochrony indywidualnej. Pakowane po 100szt.</w:t>
            </w:r>
          </w:p>
          <w:p w14:paraId="76C252A8" w14:textId="77777777" w:rsidR="00D87259" w:rsidRPr="00901338" w:rsidRDefault="00D87259" w:rsidP="00D87259">
            <w:pPr>
              <w:pStyle w:val="Default"/>
              <w:rPr>
                <w:rFonts w:ascii="Arial" w:hAnsi="Arial" w:cs="Arial"/>
                <w:sz w:val="22"/>
                <w:szCs w:val="22"/>
              </w:rPr>
            </w:pPr>
          </w:p>
          <w:p w14:paraId="4268143C"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1 poz. 3 </w:t>
            </w:r>
          </w:p>
          <w:p w14:paraId="2DDD2CB9" w14:textId="57DACC26"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rękawice o AQL 1,5? </w:t>
            </w:r>
          </w:p>
          <w:p w14:paraId="1D5583C7" w14:textId="77777777" w:rsidR="00981A73" w:rsidRPr="00901338" w:rsidRDefault="00981A73" w:rsidP="00981A73">
            <w:pPr>
              <w:spacing w:after="120"/>
              <w:ind w:right="-72"/>
              <w:jc w:val="both"/>
              <w:rPr>
                <w:rFonts w:ascii="Arial" w:hAnsi="Arial" w:cs="Arial"/>
                <w:b/>
                <w:bCs/>
                <w:sz w:val="22"/>
                <w:szCs w:val="22"/>
              </w:rPr>
            </w:pPr>
            <w:r w:rsidRPr="00901338">
              <w:rPr>
                <w:rFonts w:ascii="Arial" w:hAnsi="Arial" w:cs="Arial"/>
                <w:b/>
                <w:bCs/>
                <w:sz w:val="22"/>
                <w:szCs w:val="22"/>
              </w:rPr>
              <w:t>Zamawiający modyfikuje  zapisy SWZ w następującym zakresie:</w:t>
            </w:r>
          </w:p>
          <w:p w14:paraId="3A1D93F6" w14:textId="1D8B2AD1" w:rsidR="00D87259" w:rsidRPr="0020569C" w:rsidRDefault="00D87259" w:rsidP="00D87259">
            <w:pPr>
              <w:pStyle w:val="Default"/>
              <w:rPr>
                <w:rFonts w:ascii="Arial" w:hAnsi="Arial" w:cs="Arial"/>
                <w:b/>
                <w:bCs/>
                <w:sz w:val="22"/>
                <w:szCs w:val="22"/>
              </w:rPr>
            </w:pPr>
            <w:r w:rsidRPr="0020569C">
              <w:rPr>
                <w:rFonts w:ascii="Arial" w:hAnsi="Arial" w:cs="Arial"/>
                <w:b/>
                <w:bCs/>
                <w:sz w:val="22"/>
                <w:szCs w:val="22"/>
              </w:rPr>
              <w:t>Rękawice diagnostyczne niejałowe winylowe bezpudrowe rozm. XS-XL. Poziom max. AQL 1,0-1,5.  Grubość pojedynczej ścianki palca 0,06 - 0,12 mm. Dopuszczone do kontaktu z żywnością. Wyrób medyczny, środek ochrony indywidualnej. Pakowane po 100szt.</w:t>
            </w:r>
          </w:p>
          <w:p w14:paraId="0403DE77" w14:textId="77777777" w:rsidR="00D87259" w:rsidRPr="00901338" w:rsidRDefault="00D87259" w:rsidP="00D87259">
            <w:pPr>
              <w:pStyle w:val="Default"/>
              <w:rPr>
                <w:rFonts w:ascii="Arial" w:hAnsi="Arial" w:cs="Arial"/>
                <w:sz w:val="22"/>
                <w:szCs w:val="22"/>
              </w:rPr>
            </w:pPr>
          </w:p>
          <w:p w14:paraId="19097067"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1 poz. 3 </w:t>
            </w:r>
          </w:p>
          <w:p w14:paraId="1A29E5EE" w14:textId="1B00B991"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rękawice o grubości na palcu 0,10mm+/-0,02? </w:t>
            </w:r>
          </w:p>
          <w:p w14:paraId="74AD2874" w14:textId="77777777" w:rsidR="00981A73" w:rsidRPr="00901338" w:rsidRDefault="00981A73" w:rsidP="00981A73">
            <w:pPr>
              <w:spacing w:after="120"/>
              <w:ind w:right="-72"/>
              <w:jc w:val="both"/>
              <w:rPr>
                <w:rFonts w:ascii="Arial" w:hAnsi="Arial" w:cs="Arial"/>
                <w:b/>
                <w:bCs/>
                <w:sz w:val="22"/>
                <w:szCs w:val="22"/>
              </w:rPr>
            </w:pPr>
            <w:r w:rsidRPr="00901338">
              <w:rPr>
                <w:rFonts w:ascii="Arial" w:hAnsi="Arial" w:cs="Arial"/>
                <w:b/>
                <w:bCs/>
                <w:sz w:val="22"/>
                <w:szCs w:val="22"/>
              </w:rPr>
              <w:t>Zamawiający modyfikuje  zapisy SWZ w następującym zakresie:</w:t>
            </w:r>
          </w:p>
          <w:p w14:paraId="05DBAF25" w14:textId="77777777" w:rsidR="00D87259" w:rsidRPr="00901338" w:rsidRDefault="00D87259" w:rsidP="00D87259">
            <w:pPr>
              <w:pStyle w:val="Default"/>
              <w:rPr>
                <w:rFonts w:ascii="Arial" w:hAnsi="Arial" w:cs="Arial"/>
                <w:sz w:val="22"/>
                <w:szCs w:val="22"/>
              </w:rPr>
            </w:pPr>
          </w:p>
          <w:p w14:paraId="60CBF9C2" w14:textId="453F4BF9" w:rsidR="00D87259" w:rsidRPr="00901338" w:rsidRDefault="00D87259" w:rsidP="00D87259">
            <w:pPr>
              <w:pStyle w:val="Default"/>
              <w:rPr>
                <w:rFonts w:ascii="Arial" w:hAnsi="Arial" w:cs="Arial"/>
                <w:sz w:val="22"/>
                <w:szCs w:val="22"/>
              </w:rPr>
            </w:pPr>
            <w:r w:rsidRPr="0020569C">
              <w:rPr>
                <w:rFonts w:ascii="Arial" w:hAnsi="Arial" w:cs="Arial"/>
                <w:b/>
                <w:bCs/>
                <w:sz w:val="22"/>
                <w:szCs w:val="22"/>
              </w:rPr>
              <w:t>Rękawice diagnostyczne niejałowe winylowe bezpudrowe rozm. XS-XL. Poziom max. AQL 1,0-1,5.  Grubość pojedynczej ścianki palca 0,06 - 0,12 mm. Dopuszczone do kontaktu z żywnością. Wyrób medyczny, środek ochrony indywidualnej. Pakowane po 100szt</w:t>
            </w:r>
            <w:r w:rsidRPr="00901338">
              <w:rPr>
                <w:rFonts w:ascii="Arial" w:hAnsi="Arial" w:cs="Arial"/>
                <w:sz w:val="22"/>
                <w:szCs w:val="22"/>
              </w:rPr>
              <w:t>.</w:t>
            </w:r>
          </w:p>
          <w:p w14:paraId="1FB81A70" w14:textId="77777777" w:rsidR="00D87259" w:rsidRPr="00901338" w:rsidRDefault="00D87259" w:rsidP="00D87259">
            <w:pPr>
              <w:pStyle w:val="Default"/>
              <w:rPr>
                <w:rFonts w:ascii="Arial" w:hAnsi="Arial" w:cs="Arial"/>
                <w:sz w:val="22"/>
                <w:szCs w:val="22"/>
              </w:rPr>
            </w:pPr>
          </w:p>
          <w:p w14:paraId="54668C03"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2 poz. 1 </w:t>
            </w:r>
          </w:p>
          <w:p w14:paraId="7D1643E6" w14:textId="74DB0C0F"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rękawice o grubości na palcu 0,11mm+/-0,02? </w:t>
            </w:r>
          </w:p>
          <w:p w14:paraId="1AA3984D" w14:textId="5AF16C79" w:rsidR="00D87259" w:rsidRPr="00901338" w:rsidRDefault="00D87259" w:rsidP="00D87259">
            <w:pPr>
              <w:spacing w:after="40"/>
              <w:ind w:left="30" w:right="-72"/>
              <w:rPr>
                <w:rFonts w:ascii="Arial" w:hAnsi="Arial" w:cs="Arial"/>
                <w:b/>
                <w:bCs/>
                <w:sz w:val="22"/>
                <w:szCs w:val="22"/>
              </w:rPr>
            </w:pPr>
            <w:r w:rsidRPr="00901338">
              <w:rPr>
                <w:rFonts w:ascii="Arial" w:hAnsi="Arial" w:cs="Arial"/>
                <w:b/>
                <w:bCs/>
                <w:sz w:val="22"/>
                <w:szCs w:val="22"/>
              </w:rPr>
              <w:t>Stanowisko (wyjaśnienie) Zamawiającego: Zamawiający dopuszcza rękawice o grubości na palcu 0,11mm+/-0,02</w:t>
            </w:r>
          </w:p>
          <w:p w14:paraId="126A7F55" w14:textId="77777777" w:rsidR="00D87259" w:rsidRPr="00901338" w:rsidRDefault="00D87259" w:rsidP="00D87259">
            <w:pPr>
              <w:pStyle w:val="Default"/>
              <w:rPr>
                <w:rFonts w:ascii="Arial" w:hAnsi="Arial" w:cs="Arial"/>
                <w:sz w:val="22"/>
                <w:szCs w:val="22"/>
              </w:rPr>
            </w:pPr>
          </w:p>
          <w:p w14:paraId="5A37D593"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3 poz. 1 </w:t>
            </w:r>
          </w:p>
          <w:p w14:paraId="2B094E88" w14:textId="5A3374A3"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ochraniacze na buty wykonane z laminatu (włókniny polipropylenowej oraz polietylenu) o gramaturze 63g/m2? </w:t>
            </w:r>
          </w:p>
          <w:p w14:paraId="030E697C" w14:textId="6F6E0253"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Zamawiający dopuszcza ochraniacze na buty wykonane z laminatu (włókniny polipropylenowej oraz polietylenu) o gramaturze 63g/m2</w:t>
            </w:r>
          </w:p>
          <w:p w14:paraId="0E453EA0" w14:textId="77777777" w:rsidR="00D87259" w:rsidRPr="00901338" w:rsidRDefault="00D87259" w:rsidP="00D87259">
            <w:pPr>
              <w:pStyle w:val="Default"/>
              <w:rPr>
                <w:rFonts w:ascii="Arial" w:hAnsi="Arial" w:cs="Arial"/>
                <w:sz w:val="22"/>
                <w:szCs w:val="22"/>
              </w:rPr>
            </w:pPr>
          </w:p>
          <w:p w14:paraId="1F1680FD"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3 poz. 1 </w:t>
            </w:r>
          </w:p>
          <w:p w14:paraId="3D5F2B9F" w14:textId="6E499E1B"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ochraniacze na buty wykończone gumką oraz dodatkowo wiązane? </w:t>
            </w:r>
          </w:p>
          <w:p w14:paraId="19436068" w14:textId="2941F13A"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dopuszcza</w:t>
            </w:r>
          </w:p>
          <w:p w14:paraId="61D01463" w14:textId="77777777" w:rsidR="00D87259" w:rsidRPr="00901338" w:rsidRDefault="00D87259" w:rsidP="00D87259">
            <w:pPr>
              <w:pStyle w:val="Default"/>
              <w:rPr>
                <w:rFonts w:ascii="Arial" w:hAnsi="Arial" w:cs="Arial"/>
                <w:sz w:val="22"/>
                <w:szCs w:val="22"/>
              </w:rPr>
            </w:pPr>
          </w:p>
          <w:p w14:paraId="07195812"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6 poz. 1 </w:t>
            </w:r>
          </w:p>
          <w:p w14:paraId="72544DD4" w14:textId="06AAFD66"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osłonki na głowicę USG z wysokiej jakości naturalnego lateksu? </w:t>
            </w:r>
          </w:p>
          <w:p w14:paraId="68C7E6F4" w14:textId="14093577"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p>
          <w:p w14:paraId="4054CF1A" w14:textId="77777777" w:rsidR="00D87259" w:rsidRPr="00901338" w:rsidRDefault="00D87259" w:rsidP="00D87259">
            <w:pPr>
              <w:pStyle w:val="Default"/>
              <w:rPr>
                <w:rFonts w:ascii="Arial" w:hAnsi="Arial" w:cs="Arial"/>
                <w:sz w:val="22"/>
                <w:szCs w:val="22"/>
              </w:rPr>
            </w:pPr>
          </w:p>
          <w:p w14:paraId="273AAD10"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6 poz. 1 </w:t>
            </w:r>
          </w:p>
          <w:p w14:paraId="110DF9C9" w14:textId="1099ED1E"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wyrazi zgodę na wydzielenie pozycji i utworzenie z niej odrębnego zadania? Podział zadania zwiększy konkurencyjność postępowania, umożliwi również złożenie ofert większej liczbie wykonawców a Państwu pozyskanie rzeczywiście korzystnych ofert. </w:t>
            </w:r>
          </w:p>
          <w:p w14:paraId="7C2A551D" w14:textId="24962656"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 xml:space="preserve">Stanowisko (wyjaśnienie) Zamawiającego: Zamawiający nie </w:t>
            </w:r>
            <w:r w:rsidR="0020569C">
              <w:rPr>
                <w:rFonts w:ascii="Arial" w:hAnsi="Arial" w:cs="Arial"/>
                <w:b/>
                <w:bCs/>
                <w:sz w:val="22"/>
                <w:szCs w:val="22"/>
              </w:rPr>
              <w:t xml:space="preserve">wyraża zgody. </w:t>
            </w:r>
          </w:p>
          <w:p w14:paraId="4B448386" w14:textId="77777777" w:rsidR="00D87259" w:rsidRPr="00901338" w:rsidRDefault="00D87259" w:rsidP="00D87259">
            <w:pPr>
              <w:pStyle w:val="Default"/>
              <w:rPr>
                <w:rFonts w:ascii="Arial" w:hAnsi="Arial" w:cs="Arial"/>
                <w:sz w:val="22"/>
                <w:szCs w:val="22"/>
              </w:rPr>
            </w:pPr>
          </w:p>
          <w:p w14:paraId="6034459F"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6 poz. 1-2 </w:t>
            </w:r>
          </w:p>
          <w:p w14:paraId="505FC80B" w14:textId="1E768A51"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wyrazi zgodę na wycenę osłonek na głowicę USG pakowanych a’144 sztuk z odpowiednim przeliczeniem zamawianych ilości? </w:t>
            </w:r>
          </w:p>
          <w:p w14:paraId="44A508B6" w14:textId="2F497EF2"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4225AAE5" w14:textId="77777777" w:rsidR="00D87259" w:rsidRPr="00901338" w:rsidRDefault="00D87259" w:rsidP="00D87259">
            <w:pPr>
              <w:pStyle w:val="Default"/>
              <w:rPr>
                <w:rFonts w:ascii="Arial" w:hAnsi="Arial" w:cs="Arial"/>
                <w:sz w:val="22"/>
                <w:szCs w:val="22"/>
              </w:rPr>
            </w:pPr>
          </w:p>
          <w:p w14:paraId="058A1B53"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7 poz. 1 </w:t>
            </w:r>
          </w:p>
          <w:p w14:paraId="1E470404" w14:textId="3A19F725"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ochraniacze na buty wykonane z włókniny polipropylenowej o gramaturze 30g/m2? </w:t>
            </w:r>
          </w:p>
          <w:p w14:paraId="112B2C1F" w14:textId="3197CB41"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2C8BE741" w14:textId="77777777" w:rsidR="00D87259" w:rsidRPr="00901338" w:rsidRDefault="00D87259" w:rsidP="00D87259">
            <w:pPr>
              <w:pStyle w:val="Default"/>
              <w:pageBreakBefore/>
              <w:rPr>
                <w:rFonts w:ascii="Arial" w:hAnsi="Arial" w:cs="Arial"/>
                <w:b/>
                <w:bCs/>
                <w:sz w:val="22"/>
                <w:szCs w:val="22"/>
              </w:rPr>
            </w:pPr>
          </w:p>
          <w:p w14:paraId="111CDC2B" w14:textId="0E33677B" w:rsidR="00D87259" w:rsidRPr="00901338" w:rsidRDefault="00D87259" w:rsidP="00D87259">
            <w:pPr>
              <w:pStyle w:val="Default"/>
              <w:pageBreakBefore/>
              <w:rPr>
                <w:rFonts w:ascii="Arial" w:hAnsi="Arial" w:cs="Arial"/>
                <w:sz w:val="22"/>
                <w:szCs w:val="22"/>
              </w:rPr>
            </w:pPr>
            <w:r w:rsidRPr="00901338">
              <w:rPr>
                <w:rFonts w:ascii="Arial" w:hAnsi="Arial" w:cs="Arial"/>
                <w:b/>
                <w:bCs/>
                <w:sz w:val="22"/>
                <w:szCs w:val="22"/>
              </w:rPr>
              <w:t xml:space="preserve">Zadanie nr 10 poz. 1 </w:t>
            </w:r>
          </w:p>
          <w:p w14:paraId="1798E0EC" w14:textId="65159C5E"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Jednorazowe myjki do mycia ciała w formie rękawicy nie wymagające spłukiwania oraz namaczania, rozmiar 15 cm x 22cm, z możliwością podgrzania w mikrofalówce (30 sek. w 800W). Zawierające w składzie m.in. dimetikon, polisorbat 20, Capryl/Capramidopropyl Betaine. Zapachowe, pakowane w opakowania a'8 sztuk. Na opakowaniu jednostkowym typu "Flow wrap"nadrukowana instrukcja użycia, ilość , skład oraz ikony informujące: nie wrzucać do toalety, nie macerować. Nie zawierają lateksu. Termin ważności: 24 m-ce od daty produkcji. Zarejestrowane jako produkt kosmetyczny? </w:t>
            </w:r>
          </w:p>
          <w:p w14:paraId="091CB551" w14:textId="275D3F14"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25E2D414" w14:textId="77777777" w:rsidR="00D87259" w:rsidRPr="00901338" w:rsidRDefault="00D87259" w:rsidP="00D87259">
            <w:pPr>
              <w:pStyle w:val="Default"/>
              <w:rPr>
                <w:rFonts w:ascii="Arial" w:hAnsi="Arial" w:cs="Arial"/>
                <w:sz w:val="22"/>
                <w:szCs w:val="22"/>
              </w:rPr>
            </w:pPr>
          </w:p>
          <w:p w14:paraId="5EF96FC9"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10 poz. 2 </w:t>
            </w:r>
          </w:p>
          <w:p w14:paraId="224258C0" w14:textId="5542BE5A"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Jednorazowy czepek do bezwodnego mycia głowy z odżywką, bez barwników i substancji zapachowych. Nie wymagający namoczenia oraz spłukiwania. Zawierający w składzie Aqua, Capryloyl Glycine, Glycerin, Disodium Cocoamphodiacetate, Sodium Lauroyl Sarcosinate, Tetrasodium Glutamate Diacetate, Aloe Vera Extract, DL-Panthenol, Cocamidopropyl Betaine, Lactic Acid, Caprylyl Glycol, Potassium sorbate/sodium Citrate. Pakowany pojedynczo, z możliwością podgrzania w mikrofalówce przez 15–20 sekund (maks. 800 W). Pakowany pojedynczo. Zarejestrowany jako produkt kosmetyczny? </w:t>
            </w:r>
          </w:p>
          <w:p w14:paraId="739A8DF0" w14:textId="33288962" w:rsidR="00D87259" w:rsidRDefault="00D87259" w:rsidP="00D87259">
            <w:pPr>
              <w:pStyle w:val="Default"/>
              <w:rPr>
                <w:rFonts w:ascii="Arial" w:hAnsi="Arial" w:cs="Arial"/>
                <w:sz w:val="22"/>
                <w:szCs w:val="22"/>
              </w:rPr>
            </w:pPr>
            <w:r w:rsidRPr="00901338">
              <w:rPr>
                <w:rFonts w:ascii="Arial" w:hAnsi="Arial" w:cs="Arial"/>
                <w:b/>
                <w:bCs/>
                <w:sz w:val="22"/>
                <w:szCs w:val="22"/>
              </w:rPr>
              <w:t>Stanowisko (wyjaśnienie) Zamawiającego: Zamawiający nie dopuszcza</w:t>
            </w:r>
            <w:r w:rsidR="0020569C">
              <w:rPr>
                <w:rFonts w:ascii="Arial" w:hAnsi="Arial" w:cs="Arial"/>
                <w:sz w:val="22"/>
                <w:szCs w:val="22"/>
              </w:rPr>
              <w:t>.</w:t>
            </w:r>
          </w:p>
          <w:p w14:paraId="352B50EA" w14:textId="77777777" w:rsidR="0020569C" w:rsidRPr="0020569C" w:rsidRDefault="0020569C" w:rsidP="00D87259">
            <w:pPr>
              <w:pStyle w:val="Default"/>
              <w:rPr>
                <w:rFonts w:ascii="Arial" w:hAnsi="Arial" w:cs="Arial"/>
                <w:b/>
                <w:bCs/>
                <w:sz w:val="22"/>
                <w:szCs w:val="22"/>
              </w:rPr>
            </w:pPr>
          </w:p>
          <w:p w14:paraId="66537259"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10 poz. 3 </w:t>
            </w:r>
          </w:p>
          <w:p w14:paraId="2A56ADCE" w14:textId="0B443530"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Jednorazowe, włókninowe myjki do mycia ciała w formie ściereczki nie wymagające spłukiwania oraz namaczania, rozmiar 30cm x 22cm, z możliwością podgrzania w mikrofalówce (60 sek. w 800W). Zawierające w składzie m.in. dimetikon, polisorbat 20, Capryl/Capramidopropyl Betaine. Zapachowe, pakowane w opakowania a'10 sztuk. Na opakowaniu jednostkowym typu "Flow wrap"nadrukowana instrukcja użycia, ilość , skład oraz ikony informujące: nie wrzucać do toalety, nie macerować. Nie zawierają lateksu. Termin ważności: 24 m-ce od daty produkcji. Zarejestrowane jako produkt kosmetyczny? </w:t>
            </w:r>
          </w:p>
          <w:p w14:paraId="52B935CC" w14:textId="4676FCD8"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p>
          <w:p w14:paraId="5DCEB34C" w14:textId="77777777" w:rsidR="00D87259" w:rsidRPr="00901338" w:rsidRDefault="00D87259" w:rsidP="00D87259">
            <w:pPr>
              <w:pStyle w:val="Default"/>
              <w:rPr>
                <w:rFonts w:ascii="Arial" w:hAnsi="Arial" w:cs="Arial"/>
                <w:sz w:val="22"/>
                <w:szCs w:val="22"/>
              </w:rPr>
            </w:pPr>
          </w:p>
          <w:p w14:paraId="5A5679C6"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10 poz. 4 </w:t>
            </w:r>
          </w:p>
          <w:p w14:paraId="428A74C6" w14:textId="5DC159BA"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Jednorazowe, włókninowe myjki do mycia ciała w formie ściereczki nie wymagające spłukiwania oraz namaczania, rozmiar 30cm x 22cm, z możliwością podgrzania w mikrofalówce (60 sek. w 800W). Zawierające w składzie m.in. dimetikon, polisorbat 20, Capryl/Capramidopropyl Betaine. Bezzapachowe, pakowane w opakowania a'10 sztuk. Na opakowaniu jednostkowym typu "Flow wrap"nadrukowana instrukcja użycia, ilość , skład oraz ikony informujące: nie wrzucać do toalety, nie macerować. Nie zawierają lateksu. Termin ważności: 24 m-ce od daty produkcji. Zarejestrowane jako produkt kosmetyczny? </w:t>
            </w:r>
          </w:p>
          <w:p w14:paraId="5D9C1CB8" w14:textId="18CE1E01"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p>
          <w:p w14:paraId="3661C755" w14:textId="77777777" w:rsidR="00D87259" w:rsidRPr="00901338" w:rsidRDefault="00D87259" w:rsidP="00D87259">
            <w:pPr>
              <w:pStyle w:val="Default"/>
              <w:rPr>
                <w:rFonts w:ascii="Arial" w:hAnsi="Arial" w:cs="Arial"/>
                <w:sz w:val="22"/>
                <w:szCs w:val="22"/>
              </w:rPr>
            </w:pPr>
          </w:p>
          <w:p w14:paraId="54AEB395"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10 poz. 5 </w:t>
            </w:r>
          </w:p>
          <w:p w14:paraId="4D2C4B4C" w14:textId="6028DFD8"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Jednorazowa myjka do mycia ciała noworodków nasączona środkami myjącymi o neutralnym PH 5,5 z dodatkiem aloesu, wykonana w całości z poliestru o gramaturze 400g/m2, rozmiar 12cm x 10cm. Produkowana zgodnie z wymaganiami ISO 22716:2007 oraz ISO 9001:2015 (certyfikaty dołączone do oferty). Czystość mikrobiologiczna potwierdzona badaniami nie starszymi niż 2017 rok na brak zawartości Pseudomonas aeruginosa, Candida albicans, Staphylococcus aureus oraz Escherichia coli. Opakowanie jednostkowe a'40 sztuk z graficzną instrukcją stosowania oraz składem. Produkt pozbawiony latexu. Termin ważności: 5 lat od daty produkcji, wyrób należy zużyć do 12 m-cy po otwarciu opakowania. Opakowanie foliowe. Zarejestrowane jako produkt kosmetyczny? </w:t>
            </w:r>
          </w:p>
          <w:p w14:paraId="1B2044C0" w14:textId="36F76A5B"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p>
          <w:p w14:paraId="4CB7E858" w14:textId="77777777" w:rsidR="00D87259" w:rsidRPr="00901338" w:rsidRDefault="00D87259" w:rsidP="00D87259">
            <w:pPr>
              <w:pStyle w:val="Default"/>
              <w:rPr>
                <w:rFonts w:ascii="Arial" w:hAnsi="Arial" w:cs="Arial"/>
                <w:sz w:val="22"/>
                <w:szCs w:val="22"/>
              </w:rPr>
            </w:pPr>
          </w:p>
          <w:p w14:paraId="002136FE" w14:textId="77777777" w:rsidR="0020569C" w:rsidRDefault="0020569C" w:rsidP="00D87259">
            <w:pPr>
              <w:pStyle w:val="Default"/>
              <w:rPr>
                <w:rFonts w:ascii="Arial" w:hAnsi="Arial" w:cs="Arial"/>
                <w:b/>
                <w:bCs/>
                <w:sz w:val="22"/>
                <w:szCs w:val="22"/>
              </w:rPr>
            </w:pPr>
          </w:p>
          <w:p w14:paraId="3751793A" w14:textId="59CBF274" w:rsidR="00D87259" w:rsidRPr="00901338" w:rsidRDefault="00D87259" w:rsidP="00D87259">
            <w:pPr>
              <w:pStyle w:val="Default"/>
              <w:rPr>
                <w:rFonts w:ascii="Arial" w:hAnsi="Arial" w:cs="Arial"/>
                <w:sz w:val="22"/>
                <w:szCs w:val="22"/>
              </w:rPr>
            </w:pPr>
            <w:r w:rsidRPr="00901338">
              <w:rPr>
                <w:rFonts w:ascii="Arial" w:hAnsi="Arial" w:cs="Arial"/>
                <w:b/>
                <w:bCs/>
                <w:sz w:val="22"/>
                <w:szCs w:val="22"/>
              </w:rPr>
              <w:lastRenderedPageBreak/>
              <w:t xml:space="preserve">Zadanie nr 14 poz. 1 </w:t>
            </w:r>
          </w:p>
          <w:p w14:paraId="4BA47F03" w14:textId="4659562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prześcieradło ochronne wykonane z 1 warstwy papieru (23g/m2 +/- 2g/m2) i warstwy folii (17 g/m2 +/- 2g/m2)? </w:t>
            </w:r>
          </w:p>
          <w:p w14:paraId="6C4AFC5E" w14:textId="15476280"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58A732DD" w14:textId="77777777" w:rsidR="00D87259" w:rsidRPr="00901338" w:rsidRDefault="00D87259" w:rsidP="00D87259">
            <w:pPr>
              <w:pStyle w:val="Default"/>
              <w:rPr>
                <w:rFonts w:ascii="Arial" w:hAnsi="Arial" w:cs="Arial"/>
                <w:sz w:val="22"/>
                <w:szCs w:val="22"/>
              </w:rPr>
            </w:pPr>
          </w:p>
          <w:p w14:paraId="00A960DF" w14:textId="77777777" w:rsidR="00D87259" w:rsidRPr="00901338" w:rsidRDefault="00D87259" w:rsidP="00D87259">
            <w:pPr>
              <w:pStyle w:val="Default"/>
              <w:pageBreakBefore/>
              <w:rPr>
                <w:rFonts w:ascii="Arial" w:hAnsi="Arial" w:cs="Arial"/>
                <w:sz w:val="22"/>
                <w:szCs w:val="22"/>
              </w:rPr>
            </w:pPr>
            <w:r w:rsidRPr="00901338">
              <w:rPr>
                <w:rFonts w:ascii="Arial" w:hAnsi="Arial" w:cs="Arial"/>
                <w:b/>
                <w:bCs/>
                <w:sz w:val="22"/>
                <w:szCs w:val="22"/>
              </w:rPr>
              <w:t xml:space="preserve">Zadanie nr 16 poz. 1 </w:t>
            </w:r>
          </w:p>
          <w:p w14:paraId="7CF60920" w14:textId="2157225A"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worki wymienne kompatybilne z zestawem do kontrolowanej zbiórki stolca o pojemności 1500 ml skalowane linearnie co 100 ml, numerycznie co 500 ml, przednia część przeźroczysta, tylna biała, z zastawką zabezpieczającą przed wylaniem zawartości i filtrem węglowym (do wyboru z filtrem lub bez) pochłaniającym nieprzyjemne zapachy i zapobiegającym balonowaniu worka, w opakowaniu po 3 sztuki bez filtra z absorbentem cieczy lub 2 sztuki z filtrem węglowym i absorbentem cieczy. </w:t>
            </w:r>
          </w:p>
          <w:p w14:paraId="26CD96E9" w14:textId="03975580"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Zgodnie z SWZ.</w:t>
            </w:r>
          </w:p>
          <w:p w14:paraId="4F1490EE" w14:textId="77777777" w:rsidR="00D87259" w:rsidRPr="00901338" w:rsidRDefault="00D87259" w:rsidP="00D87259">
            <w:pPr>
              <w:pStyle w:val="Default"/>
              <w:rPr>
                <w:rFonts w:ascii="Arial" w:hAnsi="Arial" w:cs="Arial"/>
                <w:sz w:val="22"/>
                <w:szCs w:val="22"/>
              </w:rPr>
            </w:pPr>
          </w:p>
          <w:p w14:paraId="05C900B9"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Zadanie nr 16 poz. 2 </w:t>
            </w:r>
          </w:p>
          <w:p w14:paraId="0B2D6E09" w14:textId="5FB7BF27"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jednorazowy system do kontrolowanej zbiórki luźnego stolca wyposażony w silikonowy rękaw o długości 167 cm z wbudowaną w strukturę silikonu na całej długości substancją neutralizującą nieprzyjemne zapachy; niskociśnieniowy balonik retencyjny; port do napełniania balonika retencyjnego, oraz port do irygacji umożliwiający także doodbytnicze podanie leków, z klamrą zamykającą światło drenu w celu utrzymania leku w miejscu. Czas utrzymania do 29 dni. W zestawie 3 worki do zbiórki stolca, o pojemności 1500 ml z zastawką zabezpieczającą przed wylaniem zawartości skalowane linearnie co 100 ml, numerycznie co 500 ml, z filtrem węglowym zawierające wewnątrz saszetkę z absorbentem cieczy? </w:t>
            </w:r>
          </w:p>
          <w:p w14:paraId="272D2917" w14:textId="6F3FF52D"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Zgodnie z SWZ</w:t>
            </w:r>
          </w:p>
          <w:p w14:paraId="03ADC4CD" w14:textId="77777777" w:rsidR="00D87259" w:rsidRPr="00901338" w:rsidRDefault="00D87259" w:rsidP="00D87259">
            <w:pPr>
              <w:pStyle w:val="Default"/>
              <w:rPr>
                <w:rFonts w:ascii="Arial" w:hAnsi="Arial" w:cs="Arial"/>
                <w:sz w:val="22"/>
                <w:szCs w:val="22"/>
              </w:rPr>
            </w:pPr>
          </w:p>
          <w:p w14:paraId="68E304EB"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Pakiet 20, Pozycja 5 </w:t>
            </w:r>
          </w:p>
          <w:p w14:paraId="6840874E" w14:textId="3C638CEB"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sterylne maski tlenowe do średnich stężeń w rozmiarze M, bez mankietu, wykonana z wysokiej jakości medycznego pcv bez lateksu, ze śladową ilością ftalanów DEHP, spełniająca pozostałe wymagania swz? </w:t>
            </w:r>
          </w:p>
          <w:p w14:paraId="5221DFCC" w14:textId="6E9A9321"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2F4EF983" w14:textId="77777777" w:rsidR="00D87259" w:rsidRPr="00901338" w:rsidRDefault="00D87259" w:rsidP="00D87259">
            <w:pPr>
              <w:pStyle w:val="Default"/>
              <w:rPr>
                <w:rFonts w:ascii="Arial" w:hAnsi="Arial" w:cs="Arial"/>
                <w:sz w:val="22"/>
                <w:szCs w:val="22"/>
              </w:rPr>
            </w:pPr>
          </w:p>
          <w:p w14:paraId="0E93B6AC"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Pakiet 20, Pozycja 6 </w:t>
            </w:r>
          </w:p>
          <w:p w14:paraId="53D39736" w14:textId="3F245B76"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bezpieczne dla noworodków wąsy tlenowe o rozstawie końcówek wew.7mm i zew.12mm? </w:t>
            </w:r>
          </w:p>
          <w:p w14:paraId="70D59F1F" w14:textId="3B0B3DE6"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2C425C4A" w14:textId="77777777" w:rsidR="00D87259" w:rsidRPr="00901338" w:rsidRDefault="00D87259" w:rsidP="00D87259">
            <w:pPr>
              <w:pStyle w:val="Default"/>
              <w:rPr>
                <w:rFonts w:ascii="Arial" w:hAnsi="Arial" w:cs="Arial"/>
                <w:sz w:val="22"/>
                <w:szCs w:val="22"/>
              </w:rPr>
            </w:pPr>
          </w:p>
          <w:p w14:paraId="775CCB54"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Pakiet 20, Pozycja 10-11 </w:t>
            </w:r>
          </w:p>
          <w:p w14:paraId="3DF1581E" w14:textId="08DB572E"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nebulizator o konstrukcji przelewowej dla pacjenta siedzącego o pojemności 6ml (skalowany co 1ml), wytwarzający cząsteczki o średniej wielkości MMAD = 3,91 μm przy przepływie 6 l/min, posiadający w zestawie silikonową zastawkę jednokierunkową (odłączalną) redukującą straty leku podczas nebulizacji? </w:t>
            </w:r>
          </w:p>
          <w:p w14:paraId="61AC4072" w14:textId="39527599"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7EDB2F6C" w14:textId="77777777" w:rsidR="00D87259" w:rsidRPr="00901338" w:rsidRDefault="00D87259" w:rsidP="00D87259">
            <w:pPr>
              <w:pStyle w:val="Default"/>
              <w:rPr>
                <w:rFonts w:ascii="Arial" w:hAnsi="Arial" w:cs="Arial"/>
                <w:sz w:val="22"/>
                <w:szCs w:val="22"/>
              </w:rPr>
            </w:pPr>
          </w:p>
          <w:p w14:paraId="6ECE4173"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Pakiet 20, Pozycja 12-14 </w:t>
            </w:r>
          </w:p>
          <w:p w14:paraId="79B1CEB6" w14:textId="39B75133"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sterylną maskę z drenem i przelewowym nebulizatorem o pojemności 8ml (skalowany co 1ml) ze średnią wielkością wytwarzanej cząsteczki przy przepływie 6l/min – 3,23 μm. Wykonane z wysokiej jakości medycznego pcv zawierającego śladowe ilości ftalanów DEHP, bez lateksu. </w:t>
            </w:r>
          </w:p>
          <w:p w14:paraId="48B2DAE2" w14:textId="2B764EA4"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63009F04" w14:textId="77777777" w:rsidR="00D87259" w:rsidRPr="00901338" w:rsidRDefault="00D87259" w:rsidP="00D87259">
            <w:pPr>
              <w:pStyle w:val="Default"/>
              <w:rPr>
                <w:rFonts w:ascii="Arial" w:hAnsi="Arial" w:cs="Arial"/>
                <w:sz w:val="22"/>
                <w:szCs w:val="22"/>
              </w:rPr>
            </w:pPr>
          </w:p>
          <w:p w14:paraId="355418B9"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Pakiet 20, Pozycja 14 </w:t>
            </w:r>
          </w:p>
          <w:p w14:paraId="76454DBE" w14:textId="29E158FC" w:rsidR="00D87259" w:rsidRPr="00901338" w:rsidRDefault="00D87259" w:rsidP="00901338">
            <w:pPr>
              <w:pStyle w:val="Default"/>
              <w:jc w:val="both"/>
              <w:rPr>
                <w:rFonts w:ascii="Arial" w:hAnsi="Arial" w:cs="Arial"/>
                <w:sz w:val="22"/>
                <w:szCs w:val="22"/>
              </w:rPr>
            </w:pPr>
            <w:r w:rsidRPr="00901338">
              <w:rPr>
                <w:rFonts w:ascii="Arial" w:hAnsi="Arial" w:cs="Arial"/>
                <w:sz w:val="22"/>
                <w:szCs w:val="22"/>
              </w:rPr>
              <w:t xml:space="preserve">Czy Zamawiający dopuści sterylną maskę z drenem i nebulizatorem wykonane z wysokiej jakości medycznego pcv zawierającego śladowe ilości ftalanów DEHP, bez lateksu. </w:t>
            </w:r>
          </w:p>
          <w:p w14:paraId="451F910A" w14:textId="74B3BE2B" w:rsidR="00D87259" w:rsidRPr="00901338" w:rsidRDefault="00D87259" w:rsidP="00D87259">
            <w:pPr>
              <w:pStyle w:val="Default"/>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61CF52C6" w14:textId="77777777" w:rsidR="00D87259" w:rsidRPr="00901338" w:rsidRDefault="00D87259" w:rsidP="00D87259">
            <w:pPr>
              <w:pStyle w:val="Default"/>
              <w:rPr>
                <w:rFonts w:ascii="Arial" w:hAnsi="Arial" w:cs="Arial"/>
                <w:sz w:val="22"/>
                <w:szCs w:val="22"/>
              </w:rPr>
            </w:pPr>
          </w:p>
          <w:p w14:paraId="5BC45860" w14:textId="77777777" w:rsidR="00D87259" w:rsidRPr="00901338" w:rsidRDefault="00D87259" w:rsidP="00D87259">
            <w:pPr>
              <w:pStyle w:val="Default"/>
              <w:rPr>
                <w:rFonts w:ascii="Arial" w:hAnsi="Arial" w:cs="Arial"/>
                <w:sz w:val="22"/>
                <w:szCs w:val="22"/>
              </w:rPr>
            </w:pPr>
            <w:r w:rsidRPr="00901338">
              <w:rPr>
                <w:rFonts w:ascii="Arial" w:hAnsi="Arial" w:cs="Arial"/>
                <w:b/>
                <w:bCs/>
                <w:sz w:val="22"/>
                <w:szCs w:val="22"/>
              </w:rPr>
              <w:t xml:space="preserve">Pakiet 20, Pozycja 16 </w:t>
            </w:r>
          </w:p>
          <w:p w14:paraId="167F3983"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Czy Zamawiający dopuści maskę posiadającą właściwości: </w:t>
            </w:r>
          </w:p>
          <w:p w14:paraId="29CE19E1"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Wykonana z przezroczystego, nietoksycznego PCV </w:t>
            </w:r>
          </w:p>
          <w:p w14:paraId="62C3848F"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Nie zawiera lateksu </w:t>
            </w:r>
          </w:p>
          <w:p w14:paraId="01C14828"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Posiada regulowaną blaszkę na nos oraz gumkę mocującą </w:t>
            </w:r>
          </w:p>
          <w:p w14:paraId="6EF9D0B7"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Wyposażona w dren o długości 210cm (+/- 5 %) zakończony uniwersalnymi łącznikami </w:t>
            </w:r>
          </w:p>
          <w:p w14:paraId="00C8E071"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Dren odporny na zagięcia o przekroju gwiazdkowym </w:t>
            </w:r>
          </w:p>
          <w:p w14:paraId="3556FF15" w14:textId="77777777" w:rsidR="00D87259" w:rsidRPr="00901338" w:rsidRDefault="00D87259" w:rsidP="00D87259">
            <w:pPr>
              <w:pStyle w:val="Default"/>
              <w:pageBreakBefore/>
              <w:rPr>
                <w:rFonts w:ascii="Arial" w:hAnsi="Arial" w:cs="Arial"/>
                <w:sz w:val="22"/>
                <w:szCs w:val="22"/>
              </w:rPr>
            </w:pPr>
            <w:r w:rsidRPr="00901338">
              <w:rPr>
                <w:rFonts w:ascii="Arial" w:hAnsi="Arial" w:cs="Arial"/>
                <w:sz w:val="22"/>
                <w:szCs w:val="22"/>
              </w:rPr>
              <w:t xml:space="preserve">▪ W zestawie 2 dysze – biała, która umożliwia wybór średnich stężeń przepływu (35%, 40% i 50%) oraz zielona, która umożliwia ustawienie niskich stężeń (24%, 26%, 28%, 30%) </w:t>
            </w:r>
          </w:p>
          <w:p w14:paraId="65848CAA"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Pojemnik na wodę w celu dodatkowego nawilżenia </w:t>
            </w:r>
          </w:p>
          <w:p w14:paraId="29153867"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Jednorazowego użytku </w:t>
            </w:r>
          </w:p>
          <w:p w14:paraId="2E219319"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Sterylna, sterylizowana tlenkiem etylenu </w:t>
            </w:r>
          </w:p>
          <w:p w14:paraId="5914EB17" w14:textId="77777777" w:rsidR="00D87259" w:rsidRPr="00901338" w:rsidRDefault="00D87259" w:rsidP="00D87259">
            <w:pPr>
              <w:pStyle w:val="Default"/>
              <w:rPr>
                <w:rFonts w:ascii="Arial" w:hAnsi="Arial" w:cs="Arial"/>
                <w:sz w:val="22"/>
                <w:szCs w:val="22"/>
              </w:rPr>
            </w:pPr>
            <w:r w:rsidRPr="00901338">
              <w:rPr>
                <w:rFonts w:ascii="Arial" w:hAnsi="Arial" w:cs="Arial"/>
                <w:sz w:val="22"/>
                <w:szCs w:val="22"/>
              </w:rPr>
              <w:t xml:space="preserve">▪ Pakowana indywidualnie w opakowanie foliowe? </w:t>
            </w:r>
          </w:p>
          <w:p w14:paraId="1CAF1D93" w14:textId="2E937A99" w:rsidR="00327B29" w:rsidRPr="00901338" w:rsidRDefault="00D87259" w:rsidP="00D87259">
            <w:pPr>
              <w:spacing w:before="60" w:after="60"/>
              <w:ind w:left="30" w:right="-72"/>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3EF74A11" w14:textId="120C0C49" w:rsidR="007032E6" w:rsidRPr="00901338" w:rsidRDefault="007032E6" w:rsidP="00C00BB1">
            <w:pPr>
              <w:spacing w:after="40"/>
              <w:ind w:left="30" w:right="-72"/>
              <w:rPr>
                <w:rFonts w:ascii="Arial" w:hAnsi="Arial" w:cs="Arial"/>
                <w:b/>
                <w:bCs/>
                <w:sz w:val="22"/>
                <w:szCs w:val="22"/>
              </w:rPr>
            </w:pPr>
          </w:p>
          <w:p w14:paraId="2FE13E20" w14:textId="711A79A0" w:rsidR="007032E6" w:rsidRPr="00901338" w:rsidRDefault="007032E6" w:rsidP="00D87259">
            <w:pPr>
              <w:spacing w:after="60"/>
              <w:ind w:right="-72"/>
              <w:jc w:val="both"/>
              <w:rPr>
                <w:rFonts w:ascii="Arial" w:hAnsi="Arial" w:cs="Arial"/>
                <w:sz w:val="22"/>
                <w:szCs w:val="22"/>
                <w:highlight w:val="darkGray"/>
              </w:rPr>
            </w:pPr>
          </w:p>
        </w:tc>
      </w:tr>
      <w:tr w:rsidR="007032E6" w:rsidRPr="00901338" w14:paraId="0A5B6898" w14:textId="77777777" w:rsidTr="00C00BB1">
        <w:tc>
          <w:tcPr>
            <w:tcW w:w="9356" w:type="dxa"/>
            <w:shd w:val="clear" w:color="auto" w:fill="auto"/>
          </w:tcPr>
          <w:p w14:paraId="328E7273" w14:textId="77777777" w:rsidR="007032E6" w:rsidRPr="00901338" w:rsidRDefault="007032E6" w:rsidP="00C00BB1">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6</w:t>
            </w:r>
          </w:p>
          <w:p w14:paraId="69680982" w14:textId="68E93D80" w:rsidR="00AC76D4" w:rsidRPr="00901338" w:rsidRDefault="00AC76D4" w:rsidP="00901338">
            <w:pPr>
              <w:rPr>
                <w:rFonts w:ascii="Arial" w:hAnsi="Arial" w:cs="Arial"/>
                <w:color w:val="000000"/>
                <w:sz w:val="22"/>
                <w:szCs w:val="22"/>
              </w:rPr>
            </w:pPr>
            <w:r w:rsidRPr="00901338">
              <w:rPr>
                <w:rFonts w:ascii="Arial" w:hAnsi="Arial" w:cs="Arial"/>
                <w:b/>
                <w:bCs/>
                <w:color w:val="000000"/>
                <w:sz w:val="22"/>
                <w:szCs w:val="22"/>
              </w:rPr>
              <w:t>Zadanie nr 10 poz. 1</w:t>
            </w:r>
            <w:r w:rsidRPr="00901338">
              <w:rPr>
                <w:rFonts w:ascii="Arial" w:hAnsi="Arial" w:cs="Arial"/>
                <w:b/>
                <w:bCs/>
                <w:color w:val="000000"/>
                <w:sz w:val="22"/>
                <w:szCs w:val="22"/>
              </w:rPr>
              <w:br/>
            </w:r>
            <w:r w:rsidRPr="00901338">
              <w:rPr>
                <w:rFonts w:ascii="Arial" w:hAnsi="Arial" w:cs="Arial"/>
                <w:color w:val="000000"/>
                <w:sz w:val="22"/>
                <w:szCs w:val="22"/>
              </w:rPr>
              <w:t>Czy Zamawiający dopuści myjkę w formie zaokrąglonej rękawicy do bezwodnego mycia ciała pacjenta ze zwężeniem w dolnej części, nie wymaga użycia wody oraz spłukiwania, wykonana z miękkiej włókniny, rozmiar 17 cm x 23,5 cm, nasączona preparatem odświeżającym i nawilżającym neutralnym pH (5,5), możliwość wcześniejszego podgrzania mikrofalówce, jednorazowego użytku, bez lateksu, zawierające w składzie: Dimetikon, Linoleamidopropyl PG-Dimonium Chloride Phosphate, Glukozyd laurylowy, Prowitamina B5, Alantoina, wyciąg z aloesu, Polisorbat 20, Sól tetrasodowa kwasu wersenowego, kwas cytrynowy, Witamina E, Chlorheksydyna, Gliceryna, Perfumy, Wyciąg z rumianku, opakowanie 10 sztuk?</w:t>
            </w:r>
          </w:p>
          <w:p w14:paraId="56E95514" w14:textId="6AD30689"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669DD80E" w14:textId="77777777" w:rsidR="00AC76D4" w:rsidRPr="00901338" w:rsidRDefault="00AC76D4" w:rsidP="00AC76D4">
            <w:pPr>
              <w:rPr>
                <w:rFonts w:ascii="Arial" w:hAnsi="Arial" w:cs="Arial"/>
                <w:color w:val="000000"/>
                <w:sz w:val="22"/>
                <w:szCs w:val="22"/>
              </w:rPr>
            </w:pPr>
          </w:p>
          <w:p w14:paraId="5741ADFF" w14:textId="50767869"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1</w:t>
            </w:r>
            <w:r w:rsidRPr="00901338">
              <w:rPr>
                <w:rFonts w:ascii="Arial" w:hAnsi="Arial" w:cs="Arial"/>
                <w:b/>
                <w:bCs/>
                <w:color w:val="000000"/>
                <w:sz w:val="22"/>
                <w:szCs w:val="22"/>
              </w:rPr>
              <w:br/>
            </w:r>
            <w:r w:rsidRPr="00901338">
              <w:rPr>
                <w:rFonts w:ascii="Arial" w:hAnsi="Arial" w:cs="Arial"/>
                <w:color w:val="000000"/>
                <w:sz w:val="22"/>
                <w:szCs w:val="22"/>
              </w:rPr>
              <w:t>Czy Zamawiający dopuści myjkę, która nie jest wyrobem medycznym? Zgodnie z wytycznymi Prezesa Urzędu Rejestracji Produktów Leczniczych, Wyrobów Medycznych i Produktów Biobójczych myjka do ciała pacjenta nie spełnia definicji wyrobu medycznego, ponieważ jej przeznaczeniem jest utrzymanie higieny ciała, a to nie jest celem medycznym.</w:t>
            </w:r>
          </w:p>
          <w:p w14:paraId="6BF6407D" w14:textId="3E3E4134"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 Zamawiający wymaga myjkę będącą wyrobem medycznym.</w:t>
            </w:r>
          </w:p>
          <w:p w14:paraId="2B41437A" w14:textId="77777777" w:rsidR="00AC76D4" w:rsidRPr="00901338" w:rsidRDefault="00AC76D4" w:rsidP="00AC76D4">
            <w:pPr>
              <w:rPr>
                <w:rFonts w:ascii="Arial" w:hAnsi="Arial" w:cs="Arial"/>
                <w:color w:val="000000"/>
                <w:sz w:val="22"/>
                <w:szCs w:val="22"/>
              </w:rPr>
            </w:pPr>
          </w:p>
          <w:p w14:paraId="0DBCED73" w14:textId="46075B81"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2</w:t>
            </w:r>
            <w:r w:rsidRPr="00901338">
              <w:rPr>
                <w:rFonts w:ascii="Arial" w:hAnsi="Arial" w:cs="Arial"/>
                <w:b/>
                <w:bCs/>
                <w:color w:val="000000"/>
                <w:sz w:val="22"/>
                <w:szCs w:val="22"/>
              </w:rPr>
              <w:br/>
            </w:r>
            <w:r w:rsidRPr="00901338">
              <w:rPr>
                <w:rFonts w:ascii="Arial" w:hAnsi="Arial" w:cs="Arial"/>
                <w:color w:val="000000"/>
                <w:sz w:val="22"/>
                <w:szCs w:val="22"/>
              </w:rPr>
              <w:t>Czy Zamawiający dopuści czepek z zawartością środków myjących, pielęgnacyjnych przeznaczony do czyszczenia i pielęgnacji włosów i okolic dla pacjentów hospitalizowanych, obłożnie chorych oraz pacjentów specjalnej opieki takich jak pacjenci intensywnej terapii, nie wymaga użycia wody oraz spłukiwania, wykonany z dwóch warstw: włóknina spunlace i folia PE, rozmiar uniwersalny, nasączony preparatem odświeżającym i nawilżającym o neutralnym pH (5,5), możliwość wcześniejszego podgrzania w mikrofalówce, jednorazowego użytku, bez lateksu, zawierający w składzie: Simetikon, Linoleamidopropyl PG-Dimonium Chloride Phosphate, Glukozyd laurylowy, Prowitamina B5, Alantoina, wyciąg z aloesu, Polisorbat 20, Sól tetrasodowa kwasu wersenowego, kwas cytrynowy, Witamina E, Chlorheksydyna, Gliceryna, Perfumy, Wyciąg z rumianku?</w:t>
            </w:r>
          </w:p>
          <w:p w14:paraId="234E4FC3" w14:textId="755833B7"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0D1C90FC" w14:textId="77777777" w:rsidR="00AC76D4" w:rsidRPr="00901338" w:rsidRDefault="00AC76D4" w:rsidP="00AC76D4">
            <w:pPr>
              <w:rPr>
                <w:rFonts w:ascii="Arial" w:hAnsi="Arial" w:cs="Arial"/>
                <w:color w:val="000000"/>
                <w:sz w:val="22"/>
                <w:szCs w:val="22"/>
              </w:rPr>
            </w:pPr>
          </w:p>
          <w:p w14:paraId="23EE1824" w14:textId="1BF2DA95"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2</w:t>
            </w:r>
            <w:r w:rsidRPr="00901338">
              <w:rPr>
                <w:rFonts w:ascii="Arial" w:hAnsi="Arial" w:cs="Arial"/>
                <w:b/>
                <w:bCs/>
                <w:color w:val="000000"/>
                <w:sz w:val="22"/>
                <w:szCs w:val="22"/>
              </w:rPr>
              <w:br/>
            </w:r>
            <w:r w:rsidRPr="00901338">
              <w:rPr>
                <w:rFonts w:ascii="Arial" w:hAnsi="Arial" w:cs="Arial"/>
                <w:color w:val="000000"/>
                <w:sz w:val="22"/>
                <w:szCs w:val="22"/>
              </w:rPr>
              <w:t xml:space="preserve">Czy Zamawiający dopuści czepek, który nie jest wyrobem medycznym? Zgodnie </w:t>
            </w:r>
            <w:r w:rsidRPr="00901338">
              <w:rPr>
                <w:rFonts w:ascii="Arial" w:hAnsi="Arial" w:cs="Arial"/>
                <w:color w:val="000000"/>
                <w:sz w:val="22"/>
                <w:szCs w:val="22"/>
              </w:rPr>
              <w:br/>
              <w:t xml:space="preserve">z wytycznymi Prezesa Urzędu Rejestracji Produktów Leczniczych, Wyrobów Medycznych i </w:t>
            </w:r>
            <w:r w:rsidRPr="00901338">
              <w:rPr>
                <w:rFonts w:ascii="Arial" w:hAnsi="Arial" w:cs="Arial"/>
                <w:color w:val="000000"/>
                <w:sz w:val="22"/>
                <w:szCs w:val="22"/>
              </w:rPr>
              <w:lastRenderedPageBreak/>
              <w:t>Produktów Biobójczych wyrób, którego przeznaczeniem jest utrzymanie higieny ciała, nie stanowi wyrobu medycznego.</w:t>
            </w:r>
          </w:p>
          <w:p w14:paraId="4EB84119" w14:textId="53C4ECCA"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1B73486F" w14:textId="77777777" w:rsidR="00AC76D4" w:rsidRPr="00901338" w:rsidRDefault="00AC76D4" w:rsidP="00AC76D4">
            <w:pPr>
              <w:rPr>
                <w:rFonts w:ascii="Arial" w:hAnsi="Arial" w:cs="Arial"/>
                <w:color w:val="000000"/>
                <w:sz w:val="22"/>
                <w:szCs w:val="22"/>
              </w:rPr>
            </w:pPr>
          </w:p>
          <w:p w14:paraId="0020DBDF" w14:textId="4653EBB3"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3</w:t>
            </w:r>
            <w:r w:rsidRPr="00901338">
              <w:rPr>
                <w:rFonts w:ascii="Arial" w:hAnsi="Arial" w:cs="Arial"/>
                <w:b/>
                <w:bCs/>
                <w:color w:val="000000"/>
                <w:sz w:val="22"/>
                <w:szCs w:val="22"/>
              </w:rPr>
              <w:br/>
            </w:r>
            <w:r w:rsidRPr="00901338">
              <w:rPr>
                <w:rFonts w:ascii="Arial" w:hAnsi="Arial" w:cs="Arial"/>
                <w:color w:val="000000"/>
                <w:sz w:val="22"/>
                <w:szCs w:val="22"/>
              </w:rPr>
              <w:t>Czy Zamawiający dopuści prostokątne myjki-ścierki uniwersalne, nasączone środkiem myjącym z kremem barierowym zawierające 3% dimetikon, fosforan chlorku linoamidopropylu PG-dimoniowego, lauryloglukozyd, D-pantenol, alantoina, ekstrakt z aloesu berbadenowego, polisorbat 20, tetrasodowy EDTA, kwas cytrynowy, octan tokoferylu, diglukonian chlorheksydyny, gliceryna, sorbinian potasu, benzoesan sodu, perfum, ekstrakt z rumianku. Witamina E oraz Prowitamina B5?</w:t>
            </w:r>
          </w:p>
          <w:p w14:paraId="1C85FBD6" w14:textId="44BCDE38"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0C3FDB8C" w14:textId="77777777" w:rsidR="00AC76D4" w:rsidRPr="00901338" w:rsidRDefault="00AC76D4" w:rsidP="00AC76D4">
            <w:pPr>
              <w:rPr>
                <w:rFonts w:ascii="Arial" w:hAnsi="Arial" w:cs="Arial"/>
                <w:color w:val="000000"/>
                <w:sz w:val="22"/>
                <w:szCs w:val="22"/>
              </w:rPr>
            </w:pPr>
          </w:p>
          <w:p w14:paraId="079FB5BC" w14:textId="08D647FB"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3</w:t>
            </w:r>
            <w:r w:rsidRPr="00901338">
              <w:rPr>
                <w:rFonts w:ascii="Arial" w:hAnsi="Arial" w:cs="Arial"/>
                <w:b/>
                <w:bCs/>
                <w:color w:val="000000"/>
                <w:sz w:val="22"/>
                <w:szCs w:val="22"/>
              </w:rPr>
              <w:br/>
            </w:r>
            <w:r w:rsidRPr="00901338">
              <w:rPr>
                <w:rFonts w:ascii="Arial" w:hAnsi="Arial" w:cs="Arial"/>
                <w:color w:val="000000"/>
                <w:sz w:val="22"/>
                <w:szCs w:val="22"/>
              </w:rPr>
              <w:t>Czy Zamawiający dopuści rozmiar 20cm x 22cm?</w:t>
            </w:r>
          </w:p>
          <w:p w14:paraId="1F940B8D" w14:textId="1CA5E635"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1CE1724F" w14:textId="77777777" w:rsidR="00AC76D4" w:rsidRPr="00901338" w:rsidRDefault="00AC76D4" w:rsidP="00AC76D4">
            <w:pPr>
              <w:rPr>
                <w:rFonts w:ascii="Arial" w:hAnsi="Arial" w:cs="Arial"/>
                <w:color w:val="000000"/>
                <w:sz w:val="22"/>
                <w:szCs w:val="22"/>
              </w:rPr>
            </w:pPr>
          </w:p>
          <w:p w14:paraId="150B97DC" w14:textId="0FEB0257"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3</w:t>
            </w:r>
            <w:r w:rsidRPr="00901338">
              <w:rPr>
                <w:rFonts w:ascii="Arial" w:hAnsi="Arial" w:cs="Arial"/>
                <w:b/>
                <w:bCs/>
                <w:color w:val="000000"/>
                <w:sz w:val="22"/>
                <w:szCs w:val="22"/>
              </w:rPr>
              <w:br/>
            </w:r>
            <w:r w:rsidRPr="00901338">
              <w:rPr>
                <w:rFonts w:ascii="Arial" w:hAnsi="Arial" w:cs="Arial"/>
                <w:color w:val="000000"/>
                <w:sz w:val="22"/>
                <w:szCs w:val="22"/>
              </w:rPr>
              <w:t>Czy Zamawiający dopuści opakowanie a’12 sztuk z przeliczeniem ilości opakowań i zaokrągleniem w górę?</w:t>
            </w:r>
          </w:p>
          <w:p w14:paraId="45C57B94" w14:textId="237D4D42"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6042C32D" w14:textId="77777777" w:rsidR="00AC76D4" w:rsidRPr="00901338" w:rsidRDefault="00AC76D4" w:rsidP="00AC76D4">
            <w:pPr>
              <w:rPr>
                <w:rFonts w:ascii="Arial" w:hAnsi="Arial" w:cs="Arial"/>
                <w:color w:val="000000"/>
                <w:sz w:val="22"/>
                <w:szCs w:val="22"/>
              </w:rPr>
            </w:pPr>
          </w:p>
          <w:p w14:paraId="78CD9B5D" w14:textId="79A99569"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3</w:t>
            </w:r>
            <w:r w:rsidRPr="00901338">
              <w:rPr>
                <w:rFonts w:ascii="Arial" w:hAnsi="Arial" w:cs="Arial"/>
                <w:b/>
                <w:bCs/>
                <w:color w:val="000000"/>
                <w:sz w:val="22"/>
                <w:szCs w:val="22"/>
              </w:rPr>
              <w:br/>
            </w:r>
            <w:r w:rsidRPr="00901338">
              <w:rPr>
                <w:rFonts w:ascii="Arial" w:hAnsi="Arial" w:cs="Arial"/>
                <w:color w:val="000000"/>
                <w:sz w:val="22"/>
                <w:szCs w:val="22"/>
              </w:rPr>
              <w:t>Czy Zamawiający dopuści myjkę, która nie jest wyrobem medycznym? Zgodnie z wytycznymi Prezesa Urzędu Rejestracji Produktów Leczniczych, Wyrobów Medycznych i Produktów Biobójczych myjka do ciała pacjenta nie spełnia definicji wyrobu medycznego, ponieważ jej przeznaczeniem jest utrzymanie higieny ciała, a to nie jest celem medycznym.</w:t>
            </w:r>
          </w:p>
          <w:p w14:paraId="79D5E61C" w14:textId="5E5A88BD" w:rsidR="00AC76D4" w:rsidRPr="00901338" w:rsidRDefault="00AC76D4" w:rsidP="00AC76D4">
            <w:pPr>
              <w:rPr>
                <w:rFonts w:ascii="Arial" w:hAnsi="Arial" w:cs="Arial"/>
                <w:b/>
                <w:bCs/>
                <w:sz w:val="22"/>
                <w:szCs w:val="22"/>
              </w:rPr>
            </w:pPr>
            <w:r w:rsidRPr="00901338">
              <w:rPr>
                <w:rFonts w:ascii="Arial" w:hAnsi="Arial" w:cs="Arial"/>
                <w:b/>
                <w:bCs/>
                <w:sz w:val="22"/>
                <w:szCs w:val="22"/>
              </w:rPr>
              <w:t xml:space="preserve">Stanowisko (wyjaśnienie) Zamawiającego: </w:t>
            </w:r>
            <w:r w:rsidR="0020569C" w:rsidRPr="00901338">
              <w:rPr>
                <w:rFonts w:ascii="Arial" w:hAnsi="Arial" w:cs="Arial"/>
                <w:b/>
                <w:bCs/>
                <w:sz w:val="22"/>
                <w:szCs w:val="22"/>
              </w:rPr>
              <w:t>Zamawiający  nie dopuszcza</w:t>
            </w:r>
            <w:r w:rsidR="0020569C">
              <w:rPr>
                <w:rFonts w:ascii="Arial" w:hAnsi="Arial" w:cs="Arial"/>
                <w:b/>
                <w:bCs/>
                <w:sz w:val="22"/>
                <w:szCs w:val="22"/>
              </w:rPr>
              <w:t>, Zamawiający wymaga myjkę będącą wyrobem medycznym.</w:t>
            </w:r>
          </w:p>
          <w:p w14:paraId="5BDA179D" w14:textId="77777777" w:rsidR="00AC76D4" w:rsidRPr="00901338" w:rsidRDefault="00AC76D4" w:rsidP="00AC76D4">
            <w:pPr>
              <w:rPr>
                <w:rFonts w:ascii="Arial" w:hAnsi="Arial" w:cs="Arial"/>
                <w:color w:val="000000"/>
                <w:sz w:val="22"/>
                <w:szCs w:val="22"/>
              </w:rPr>
            </w:pPr>
          </w:p>
          <w:p w14:paraId="02CE488B" w14:textId="58C8D7E5"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4</w:t>
            </w:r>
            <w:r w:rsidRPr="00901338">
              <w:rPr>
                <w:rFonts w:ascii="Arial" w:hAnsi="Arial" w:cs="Arial"/>
                <w:b/>
                <w:bCs/>
                <w:color w:val="000000"/>
                <w:sz w:val="22"/>
                <w:szCs w:val="22"/>
              </w:rPr>
              <w:br/>
            </w:r>
            <w:r w:rsidRPr="00901338">
              <w:rPr>
                <w:rFonts w:ascii="Arial" w:hAnsi="Arial" w:cs="Arial"/>
                <w:color w:val="000000"/>
                <w:sz w:val="22"/>
                <w:szCs w:val="22"/>
              </w:rPr>
              <w:t>Czy Zamawiający dopuści prostokątne myjki-ścierki nasączone środkiem myjącym z kremem barierowym, odpowiednie do mycia całego ciała, szczególnie okolic intymnych zawierające 3% dimetikon, fosforan chlorku linoamidopropylu PG-dimoniowego, lauryloglukozyd, D-pantenol, alantoina, ekstrakt z aloesu berbadenowego, polisorbat 20, tetrasodowy EDTA, kwas cytrynowy, octan tokoferylu, diglukonian chlorheksydyny, gliceryna, sorbinian potasu, benzoesan sodu, perfum, ekstrakt z rumianku?</w:t>
            </w:r>
          </w:p>
          <w:p w14:paraId="2C0F61AE" w14:textId="523C9998"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7AC77493" w14:textId="77777777" w:rsidR="00AC76D4" w:rsidRPr="00901338" w:rsidRDefault="00AC76D4" w:rsidP="00AC76D4">
            <w:pPr>
              <w:rPr>
                <w:rFonts w:ascii="Arial" w:hAnsi="Arial" w:cs="Arial"/>
                <w:color w:val="000000"/>
                <w:sz w:val="22"/>
                <w:szCs w:val="22"/>
              </w:rPr>
            </w:pPr>
          </w:p>
          <w:p w14:paraId="3EC1C135" w14:textId="50D02263"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4</w:t>
            </w:r>
            <w:r w:rsidRPr="00901338">
              <w:rPr>
                <w:rFonts w:ascii="Arial" w:hAnsi="Arial" w:cs="Arial"/>
                <w:b/>
                <w:bCs/>
                <w:color w:val="000000"/>
                <w:sz w:val="22"/>
                <w:szCs w:val="22"/>
              </w:rPr>
              <w:br/>
            </w:r>
            <w:r w:rsidRPr="00901338">
              <w:rPr>
                <w:rFonts w:ascii="Arial" w:hAnsi="Arial" w:cs="Arial"/>
                <w:color w:val="000000"/>
                <w:sz w:val="22"/>
                <w:szCs w:val="22"/>
              </w:rPr>
              <w:t>Czy Zamawiający dopuści rozmiar 20cm x 20cm?</w:t>
            </w:r>
          </w:p>
          <w:p w14:paraId="5BC41AE3" w14:textId="79DD3B60"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0D47F9AA" w14:textId="77777777" w:rsidR="00AC76D4" w:rsidRPr="00901338" w:rsidRDefault="00AC76D4" w:rsidP="00AC76D4">
            <w:pPr>
              <w:rPr>
                <w:rFonts w:ascii="Arial" w:hAnsi="Arial" w:cs="Arial"/>
                <w:color w:val="000000"/>
                <w:sz w:val="22"/>
                <w:szCs w:val="22"/>
              </w:rPr>
            </w:pPr>
          </w:p>
          <w:p w14:paraId="2A1DD763" w14:textId="1D41B917"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5</w:t>
            </w:r>
            <w:r w:rsidRPr="00901338">
              <w:rPr>
                <w:rFonts w:ascii="Arial" w:hAnsi="Arial" w:cs="Arial"/>
                <w:b/>
                <w:bCs/>
                <w:color w:val="000000"/>
                <w:sz w:val="22"/>
                <w:szCs w:val="22"/>
              </w:rPr>
              <w:br/>
            </w:r>
            <w:r w:rsidRPr="00901338">
              <w:rPr>
                <w:rFonts w:ascii="Arial" w:hAnsi="Arial" w:cs="Arial"/>
                <w:color w:val="000000"/>
                <w:sz w:val="22"/>
                <w:szCs w:val="22"/>
              </w:rPr>
              <w:t>Czy Zamawiający dopuści rozmiar ok. 20cm x 12cm?</w:t>
            </w:r>
          </w:p>
          <w:p w14:paraId="7D666205" w14:textId="373BC5F1"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56563CF7" w14:textId="77777777" w:rsidR="00AC76D4" w:rsidRPr="00901338" w:rsidRDefault="00AC76D4" w:rsidP="00AC76D4">
            <w:pPr>
              <w:rPr>
                <w:rFonts w:ascii="Arial" w:hAnsi="Arial" w:cs="Arial"/>
                <w:color w:val="000000"/>
                <w:sz w:val="22"/>
                <w:szCs w:val="22"/>
              </w:rPr>
            </w:pPr>
          </w:p>
          <w:p w14:paraId="55DCC63B" w14:textId="456DC0CC"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10 poz. 5</w:t>
            </w:r>
            <w:r w:rsidRPr="00901338">
              <w:rPr>
                <w:rFonts w:ascii="Arial" w:hAnsi="Arial" w:cs="Arial"/>
                <w:b/>
                <w:bCs/>
                <w:color w:val="000000"/>
                <w:sz w:val="22"/>
                <w:szCs w:val="22"/>
              </w:rPr>
              <w:br/>
            </w:r>
            <w:r w:rsidRPr="00901338">
              <w:rPr>
                <w:rFonts w:ascii="Arial" w:hAnsi="Arial" w:cs="Arial"/>
                <w:color w:val="000000"/>
                <w:sz w:val="22"/>
                <w:szCs w:val="22"/>
              </w:rPr>
              <w:t>Czy Zamawiający dopuści opakowanie a’64 sztuki z przeliczeniem ilości opakowań i zaokrągleniem w górę?</w:t>
            </w:r>
          </w:p>
          <w:p w14:paraId="1E8A2F9F" w14:textId="0B256FF7" w:rsidR="00AC76D4" w:rsidRPr="00901338" w:rsidRDefault="00AC76D4" w:rsidP="00AC76D4">
            <w:pPr>
              <w:rPr>
                <w:rFonts w:ascii="Arial" w:hAnsi="Arial" w:cs="Arial"/>
                <w:color w:val="000000"/>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50D4A349" w14:textId="77777777" w:rsidR="00AC76D4" w:rsidRPr="00901338" w:rsidRDefault="00AC76D4" w:rsidP="00AC76D4">
            <w:pPr>
              <w:rPr>
                <w:rFonts w:ascii="Arial" w:hAnsi="Arial" w:cs="Arial"/>
                <w:color w:val="000000"/>
                <w:sz w:val="22"/>
                <w:szCs w:val="22"/>
              </w:rPr>
            </w:pPr>
          </w:p>
          <w:p w14:paraId="08890542" w14:textId="6184F46F"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16 poz. 1</w:t>
            </w:r>
            <w:r w:rsidRPr="00901338">
              <w:rPr>
                <w:rFonts w:ascii="Arial" w:hAnsi="Arial" w:cs="Arial"/>
                <w:b/>
                <w:bCs/>
                <w:color w:val="000000"/>
                <w:sz w:val="22"/>
                <w:szCs w:val="22"/>
              </w:rPr>
              <w:br/>
            </w:r>
            <w:r w:rsidRPr="00901338">
              <w:rPr>
                <w:rFonts w:ascii="Arial" w:hAnsi="Arial" w:cs="Arial"/>
                <w:color w:val="000000"/>
                <w:sz w:val="22"/>
                <w:szCs w:val="22"/>
              </w:rPr>
              <w:t>Czy Zamawiający dopuści worek o pojemności 2000 ml?</w:t>
            </w:r>
          </w:p>
          <w:p w14:paraId="44A22EC6" w14:textId="36452029"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7F1D5EB9" w14:textId="77777777" w:rsidR="00AC76D4" w:rsidRPr="00901338" w:rsidRDefault="00AC76D4" w:rsidP="00AC76D4">
            <w:pPr>
              <w:rPr>
                <w:rFonts w:ascii="Arial" w:hAnsi="Arial" w:cs="Arial"/>
                <w:color w:val="000000"/>
                <w:sz w:val="22"/>
                <w:szCs w:val="22"/>
              </w:rPr>
            </w:pPr>
          </w:p>
          <w:p w14:paraId="0B9B715F" w14:textId="24C7E34F"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16 poz. 1</w:t>
            </w:r>
            <w:r w:rsidRPr="00901338">
              <w:rPr>
                <w:rFonts w:ascii="Arial" w:hAnsi="Arial" w:cs="Arial"/>
                <w:b/>
                <w:bCs/>
                <w:color w:val="000000"/>
                <w:sz w:val="22"/>
                <w:szCs w:val="22"/>
              </w:rPr>
              <w:br/>
            </w:r>
            <w:r w:rsidRPr="00901338">
              <w:rPr>
                <w:rFonts w:ascii="Arial" w:hAnsi="Arial" w:cs="Arial"/>
                <w:color w:val="000000"/>
                <w:sz w:val="22"/>
                <w:szCs w:val="22"/>
              </w:rPr>
              <w:t>Czy Zamawiający dopuści worek skalowany co 25ml w przedziale 25-100 ml oraz co 100ml w przedziale 100-2000 ml?</w:t>
            </w:r>
          </w:p>
          <w:p w14:paraId="23680A2B" w14:textId="14EF9F09"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54B3F79C" w14:textId="77777777" w:rsidR="00AC76D4" w:rsidRPr="00901338" w:rsidRDefault="00AC76D4" w:rsidP="00AC76D4">
            <w:pPr>
              <w:rPr>
                <w:rFonts w:ascii="Arial" w:hAnsi="Arial" w:cs="Arial"/>
                <w:color w:val="000000"/>
                <w:sz w:val="22"/>
                <w:szCs w:val="22"/>
              </w:rPr>
            </w:pPr>
          </w:p>
          <w:p w14:paraId="65590C6C" w14:textId="172F0540"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16 poz. 2</w:t>
            </w:r>
            <w:r w:rsidRPr="00901338">
              <w:rPr>
                <w:rFonts w:ascii="Arial" w:hAnsi="Arial" w:cs="Arial"/>
                <w:b/>
                <w:bCs/>
                <w:color w:val="000000"/>
                <w:sz w:val="22"/>
                <w:szCs w:val="22"/>
              </w:rPr>
              <w:br/>
            </w:r>
            <w:r w:rsidRPr="00901338">
              <w:rPr>
                <w:rFonts w:ascii="Arial" w:hAnsi="Arial" w:cs="Arial"/>
                <w:color w:val="000000"/>
                <w:sz w:val="22"/>
                <w:szCs w:val="22"/>
              </w:rPr>
              <w:t>Czy Zamawiający dopuści silikonowy rękaw o długości 160 cm?</w:t>
            </w:r>
          </w:p>
          <w:p w14:paraId="01E9191B" w14:textId="3E3214CC" w:rsidR="00AC76D4" w:rsidRPr="00901338" w:rsidRDefault="00AC76D4" w:rsidP="00AC76D4">
            <w:pPr>
              <w:rPr>
                <w:rFonts w:ascii="Arial" w:hAnsi="Arial" w:cs="Arial"/>
                <w:color w:val="000000"/>
                <w:sz w:val="22"/>
                <w:szCs w:val="22"/>
              </w:rPr>
            </w:pPr>
            <w:r w:rsidRPr="00901338">
              <w:rPr>
                <w:rFonts w:ascii="Arial" w:hAnsi="Arial" w:cs="Arial"/>
                <w:b/>
                <w:bCs/>
                <w:sz w:val="22"/>
                <w:szCs w:val="22"/>
              </w:rPr>
              <w:t>Stanowisko (wyjaśnienie) Zamawiającego: Zgodnie z SWZ 167 +/- 2 cm.</w:t>
            </w:r>
          </w:p>
          <w:p w14:paraId="243E6CF1" w14:textId="2254A529"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16 poz. 2</w:t>
            </w:r>
            <w:r w:rsidRPr="00901338">
              <w:rPr>
                <w:rFonts w:ascii="Arial" w:hAnsi="Arial" w:cs="Arial"/>
                <w:b/>
                <w:bCs/>
                <w:color w:val="000000"/>
                <w:sz w:val="22"/>
                <w:szCs w:val="22"/>
              </w:rPr>
              <w:br/>
            </w:r>
            <w:r w:rsidRPr="00901338">
              <w:rPr>
                <w:rFonts w:ascii="Arial" w:hAnsi="Arial" w:cs="Arial"/>
                <w:color w:val="000000"/>
                <w:sz w:val="22"/>
                <w:szCs w:val="22"/>
              </w:rPr>
              <w:t>Czy Zamawiający dopuści w zestawie worki o pojemności 2000 ml?</w:t>
            </w:r>
          </w:p>
          <w:p w14:paraId="2450E193" w14:textId="47B4E374"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5DFC315C" w14:textId="77777777" w:rsidR="00AC76D4" w:rsidRPr="00901338" w:rsidRDefault="00AC76D4" w:rsidP="00AC76D4">
            <w:pPr>
              <w:rPr>
                <w:rFonts w:ascii="Arial" w:hAnsi="Arial" w:cs="Arial"/>
                <w:color w:val="000000"/>
                <w:sz w:val="22"/>
                <w:szCs w:val="22"/>
              </w:rPr>
            </w:pPr>
          </w:p>
          <w:p w14:paraId="09E62E00" w14:textId="2EFE81F2"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16 poz. 2</w:t>
            </w:r>
            <w:r w:rsidRPr="00901338">
              <w:rPr>
                <w:rFonts w:ascii="Arial" w:hAnsi="Arial" w:cs="Arial"/>
                <w:b/>
                <w:bCs/>
                <w:color w:val="000000"/>
                <w:sz w:val="22"/>
                <w:szCs w:val="22"/>
              </w:rPr>
              <w:br/>
            </w:r>
            <w:r w:rsidRPr="00901338">
              <w:rPr>
                <w:rFonts w:ascii="Arial" w:hAnsi="Arial" w:cs="Arial"/>
                <w:color w:val="000000"/>
                <w:sz w:val="22"/>
                <w:szCs w:val="22"/>
              </w:rPr>
              <w:t>Czy Zamawiający dopuści worki skalowane co 25ml w przedziale 25-100 ml oraz co 100ml w przedziale 100-2000 ml?</w:t>
            </w:r>
          </w:p>
          <w:p w14:paraId="74CBED7D" w14:textId="0186A20D"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7B636BA4" w14:textId="77777777" w:rsidR="00AC76D4" w:rsidRPr="00901338" w:rsidRDefault="00AC76D4" w:rsidP="00AC76D4">
            <w:pPr>
              <w:rPr>
                <w:rFonts w:ascii="Arial" w:hAnsi="Arial" w:cs="Arial"/>
                <w:color w:val="000000"/>
                <w:sz w:val="22"/>
                <w:szCs w:val="22"/>
              </w:rPr>
            </w:pPr>
          </w:p>
          <w:p w14:paraId="5E7F5E4F" w14:textId="30257DF2"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1</w:t>
            </w:r>
            <w:r w:rsidRPr="00901338">
              <w:rPr>
                <w:rFonts w:ascii="Arial" w:hAnsi="Arial" w:cs="Arial"/>
                <w:b/>
                <w:bCs/>
                <w:color w:val="000000"/>
                <w:sz w:val="22"/>
                <w:szCs w:val="22"/>
              </w:rPr>
              <w:br/>
            </w:r>
            <w:r w:rsidRPr="00901338">
              <w:rPr>
                <w:rFonts w:ascii="Arial" w:hAnsi="Arial" w:cs="Arial"/>
                <w:color w:val="000000"/>
                <w:sz w:val="22"/>
                <w:szCs w:val="22"/>
              </w:rPr>
              <w:t>Czy Zamawiający odstąpi od wymogu „prawidłowa identyfikacja czujnika przez pulsoksymetr z funkcją wyświetlania nazwy poprzez wyświetlenie nr katalogowego podłączonego czujnika zgodnego z kodem na opakowaniu”?</w:t>
            </w:r>
          </w:p>
          <w:p w14:paraId="295D810F" w14:textId="31C4052B" w:rsidR="00AC76D4" w:rsidRPr="00901338" w:rsidRDefault="00AC76D4" w:rsidP="00AC76D4">
            <w:pPr>
              <w:rPr>
                <w:rFonts w:ascii="Arial" w:hAnsi="Arial" w:cs="Arial"/>
                <w:b/>
                <w:bCs/>
                <w:sz w:val="22"/>
                <w:szCs w:val="22"/>
              </w:rPr>
            </w:pPr>
            <w:r w:rsidRPr="00901338">
              <w:rPr>
                <w:rFonts w:ascii="Arial" w:hAnsi="Arial" w:cs="Arial"/>
                <w:b/>
                <w:bCs/>
                <w:sz w:val="22"/>
                <w:szCs w:val="22"/>
              </w:rPr>
              <w:t xml:space="preserve">Stanowisko (wyjaśnienie) Zamawiającego: </w:t>
            </w:r>
            <w:r w:rsidR="00257423" w:rsidRPr="00901338">
              <w:rPr>
                <w:rFonts w:ascii="Arial" w:hAnsi="Arial" w:cs="Arial"/>
                <w:b/>
                <w:bCs/>
                <w:sz w:val="22"/>
                <w:szCs w:val="22"/>
              </w:rPr>
              <w:t xml:space="preserve">Zamawiający </w:t>
            </w:r>
            <w:r w:rsidR="00257423">
              <w:rPr>
                <w:rFonts w:ascii="Arial" w:hAnsi="Arial" w:cs="Arial"/>
                <w:b/>
                <w:bCs/>
                <w:sz w:val="22"/>
                <w:szCs w:val="22"/>
              </w:rPr>
              <w:t xml:space="preserve">odstępuje od wymogu </w:t>
            </w:r>
            <w:r w:rsidR="00257423" w:rsidRPr="00257423">
              <w:rPr>
                <w:rFonts w:ascii="Arial" w:hAnsi="Arial" w:cs="Arial"/>
                <w:b/>
                <w:bCs/>
                <w:color w:val="000000"/>
                <w:sz w:val="22"/>
                <w:szCs w:val="22"/>
              </w:rPr>
              <w:t>prawidłowa identyfikacja czujnika przez pulsoksymetr z funkcją wyświetlania nazwy poprzez wyświetlenie nr katalogowego podłączonego czujnika zgodnego z kodem na opakowaniu</w:t>
            </w:r>
            <w:r w:rsidR="00257423">
              <w:rPr>
                <w:rFonts w:ascii="Arial" w:hAnsi="Arial" w:cs="Arial"/>
                <w:b/>
                <w:bCs/>
                <w:color w:val="000000"/>
                <w:sz w:val="22"/>
                <w:szCs w:val="22"/>
              </w:rPr>
              <w:t>.</w:t>
            </w:r>
          </w:p>
          <w:p w14:paraId="13DAF29D" w14:textId="77777777" w:rsidR="00AC76D4" w:rsidRPr="00901338" w:rsidRDefault="00AC76D4" w:rsidP="00AC76D4">
            <w:pPr>
              <w:rPr>
                <w:rFonts w:ascii="Arial" w:hAnsi="Arial" w:cs="Arial"/>
                <w:color w:val="000000"/>
                <w:sz w:val="22"/>
                <w:szCs w:val="22"/>
              </w:rPr>
            </w:pPr>
          </w:p>
          <w:p w14:paraId="5751F243" w14:textId="6C79CCC9"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1</w:t>
            </w:r>
            <w:r w:rsidRPr="00901338">
              <w:rPr>
                <w:rFonts w:ascii="Arial" w:hAnsi="Arial" w:cs="Arial"/>
                <w:b/>
                <w:bCs/>
                <w:color w:val="000000"/>
                <w:sz w:val="22"/>
                <w:szCs w:val="22"/>
              </w:rPr>
              <w:br/>
            </w:r>
            <w:r w:rsidRPr="00901338">
              <w:rPr>
                <w:rFonts w:ascii="Arial" w:hAnsi="Arial" w:cs="Arial"/>
                <w:color w:val="000000"/>
                <w:sz w:val="22"/>
                <w:szCs w:val="22"/>
              </w:rPr>
              <w:t>Czy Zamawiający dopuści kompatybilny czujnik bez zatwierdzenia do użycia przez producenta w instrukcji obsługi pulsoksymetrów będących w posiadaniu Zamawiającego?</w:t>
            </w:r>
          </w:p>
          <w:p w14:paraId="17B2244C" w14:textId="641747E1" w:rsidR="00AC76D4" w:rsidRPr="00901338" w:rsidRDefault="00AC76D4" w:rsidP="00AC76D4">
            <w:pPr>
              <w:rPr>
                <w:rFonts w:ascii="Arial" w:hAnsi="Arial" w:cs="Arial"/>
                <w:color w:val="000000"/>
                <w:sz w:val="22"/>
                <w:szCs w:val="22"/>
              </w:rPr>
            </w:pPr>
            <w:r w:rsidRPr="00901338">
              <w:rPr>
                <w:rFonts w:ascii="Arial" w:hAnsi="Arial" w:cs="Arial"/>
                <w:b/>
                <w:bCs/>
                <w:sz w:val="22"/>
                <w:szCs w:val="22"/>
              </w:rPr>
              <w:t xml:space="preserve">Stanowisko (wyjaśnienie) </w:t>
            </w:r>
            <w:r w:rsidRPr="00257423">
              <w:rPr>
                <w:rFonts w:ascii="Arial" w:hAnsi="Arial" w:cs="Arial"/>
                <w:b/>
                <w:bCs/>
                <w:sz w:val="22"/>
                <w:szCs w:val="22"/>
              </w:rPr>
              <w:t xml:space="preserve">Zamawiającego: </w:t>
            </w:r>
            <w:r w:rsidR="00257423" w:rsidRPr="00257423">
              <w:rPr>
                <w:rFonts w:ascii="Arial" w:hAnsi="Arial" w:cs="Arial"/>
                <w:b/>
                <w:bCs/>
                <w:sz w:val="22"/>
                <w:szCs w:val="22"/>
              </w:rPr>
              <w:t>Nie, ze względu na obecną gwarancję na urządzenie, która wymaga używania czujników zatwierdzonych przez producenta w instrukcji obsługi urządzenia</w:t>
            </w:r>
            <w:r w:rsidR="00257423">
              <w:rPr>
                <w:rFonts w:ascii="Arial" w:hAnsi="Arial" w:cs="Arial"/>
                <w:b/>
                <w:bCs/>
                <w:sz w:val="22"/>
                <w:szCs w:val="22"/>
              </w:rPr>
              <w:t>.</w:t>
            </w:r>
          </w:p>
          <w:p w14:paraId="20E4EDDC" w14:textId="77777777" w:rsidR="00AC76D4" w:rsidRPr="00901338" w:rsidRDefault="00AC76D4" w:rsidP="00AC76D4">
            <w:pPr>
              <w:rPr>
                <w:rFonts w:ascii="Arial" w:hAnsi="Arial" w:cs="Arial"/>
                <w:color w:val="000000"/>
                <w:sz w:val="22"/>
                <w:szCs w:val="22"/>
              </w:rPr>
            </w:pPr>
          </w:p>
          <w:p w14:paraId="7DC7CDF3" w14:textId="2A00D0C7"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2</w:t>
            </w:r>
            <w:r w:rsidRPr="00901338">
              <w:rPr>
                <w:rFonts w:ascii="Arial" w:hAnsi="Arial" w:cs="Arial"/>
                <w:b/>
                <w:bCs/>
                <w:color w:val="000000"/>
                <w:sz w:val="22"/>
                <w:szCs w:val="22"/>
              </w:rPr>
              <w:br/>
            </w:r>
            <w:r w:rsidRPr="00901338">
              <w:rPr>
                <w:rFonts w:ascii="Arial" w:hAnsi="Arial" w:cs="Arial"/>
                <w:color w:val="000000"/>
                <w:sz w:val="22"/>
                <w:szCs w:val="22"/>
              </w:rPr>
              <w:t>Czy Zamawiający dopuści czujnik przeznaczony dla masy ciała od 1 kg do 15 kg oraz od 15 kg do 40 kg?</w:t>
            </w:r>
          </w:p>
          <w:p w14:paraId="7C5638E8" w14:textId="57D05F08"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57423">
              <w:rPr>
                <w:rFonts w:ascii="Arial" w:hAnsi="Arial" w:cs="Arial"/>
                <w:b/>
                <w:bCs/>
                <w:sz w:val="22"/>
                <w:szCs w:val="22"/>
              </w:rPr>
              <w:t xml:space="preserve">, ze względu na zbyt małe wagi urodzeniowe. </w:t>
            </w:r>
          </w:p>
          <w:p w14:paraId="5955D168" w14:textId="77777777" w:rsidR="00AC76D4" w:rsidRPr="00901338" w:rsidRDefault="00AC76D4" w:rsidP="00AC76D4">
            <w:pPr>
              <w:rPr>
                <w:rFonts w:ascii="Arial" w:hAnsi="Arial" w:cs="Arial"/>
                <w:color w:val="000000"/>
                <w:sz w:val="22"/>
                <w:szCs w:val="22"/>
              </w:rPr>
            </w:pPr>
          </w:p>
          <w:p w14:paraId="7534ECC5" w14:textId="4C4F6CA8"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2</w:t>
            </w:r>
            <w:r w:rsidRPr="00901338">
              <w:rPr>
                <w:rFonts w:ascii="Arial" w:hAnsi="Arial" w:cs="Arial"/>
                <w:b/>
                <w:bCs/>
                <w:color w:val="000000"/>
                <w:sz w:val="22"/>
                <w:szCs w:val="22"/>
              </w:rPr>
              <w:br/>
            </w:r>
            <w:r w:rsidRPr="00901338">
              <w:rPr>
                <w:rFonts w:ascii="Arial" w:hAnsi="Arial" w:cs="Arial"/>
                <w:color w:val="000000"/>
                <w:sz w:val="22"/>
                <w:szCs w:val="22"/>
              </w:rPr>
              <w:t>Czy Zamawiający odstąpi od wymogu „prawidłowa identyfikacja czujnika przez pulsoksymetr z funkcją wyświetlania nazwy poprzez wyświetlenie kodu, nr katalogowego podłączonego czujnika zgodnego z kodem na opakowaniu”?</w:t>
            </w:r>
          </w:p>
          <w:p w14:paraId="76284620" w14:textId="77777777" w:rsidR="00257423" w:rsidRPr="00901338" w:rsidRDefault="00AC76D4" w:rsidP="00257423">
            <w:pPr>
              <w:rPr>
                <w:rFonts w:ascii="Arial" w:hAnsi="Arial" w:cs="Arial"/>
                <w:b/>
                <w:bCs/>
                <w:sz w:val="22"/>
                <w:szCs w:val="22"/>
              </w:rPr>
            </w:pPr>
            <w:r w:rsidRPr="00901338">
              <w:rPr>
                <w:rFonts w:ascii="Arial" w:hAnsi="Arial" w:cs="Arial"/>
                <w:b/>
                <w:bCs/>
                <w:sz w:val="22"/>
                <w:szCs w:val="22"/>
              </w:rPr>
              <w:t xml:space="preserve">Stanowisko (wyjaśnienie) Zamawiającego: </w:t>
            </w:r>
            <w:r w:rsidR="00257423" w:rsidRPr="00901338">
              <w:rPr>
                <w:rFonts w:ascii="Arial" w:hAnsi="Arial" w:cs="Arial"/>
                <w:b/>
                <w:bCs/>
                <w:sz w:val="22"/>
                <w:szCs w:val="22"/>
              </w:rPr>
              <w:t xml:space="preserve">Zamawiający </w:t>
            </w:r>
            <w:r w:rsidR="00257423">
              <w:rPr>
                <w:rFonts w:ascii="Arial" w:hAnsi="Arial" w:cs="Arial"/>
                <w:b/>
                <w:bCs/>
                <w:sz w:val="22"/>
                <w:szCs w:val="22"/>
              </w:rPr>
              <w:t xml:space="preserve">odstępuje od wymogu </w:t>
            </w:r>
            <w:r w:rsidR="00257423" w:rsidRPr="00257423">
              <w:rPr>
                <w:rFonts w:ascii="Arial" w:hAnsi="Arial" w:cs="Arial"/>
                <w:b/>
                <w:bCs/>
                <w:color w:val="000000"/>
                <w:sz w:val="22"/>
                <w:szCs w:val="22"/>
              </w:rPr>
              <w:t>prawidłowa identyfikacja czujnika przez pulsoksymetr z funkcją wyświetlania nazwy poprzez wyświetlenie nr katalogowego podłączonego czujnika zgodnego z kodem na opakowaniu</w:t>
            </w:r>
            <w:r w:rsidR="00257423">
              <w:rPr>
                <w:rFonts w:ascii="Arial" w:hAnsi="Arial" w:cs="Arial"/>
                <w:b/>
                <w:bCs/>
                <w:color w:val="000000"/>
                <w:sz w:val="22"/>
                <w:szCs w:val="22"/>
              </w:rPr>
              <w:t>.</w:t>
            </w:r>
          </w:p>
          <w:p w14:paraId="2A2CC1FB" w14:textId="77777777" w:rsidR="00AC76D4" w:rsidRPr="00901338" w:rsidRDefault="00AC76D4" w:rsidP="00AC76D4">
            <w:pPr>
              <w:rPr>
                <w:rFonts w:ascii="Arial" w:hAnsi="Arial" w:cs="Arial"/>
                <w:color w:val="000000"/>
                <w:sz w:val="22"/>
                <w:szCs w:val="22"/>
              </w:rPr>
            </w:pPr>
          </w:p>
          <w:p w14:paraId="0A6C2766" w14:textId="7D70AE46"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2</w:t>
            </w:r>
            <w:r w:rsidRPr="00901338">
              <w:rPr>
                <w:rFonts w:ascii="Arial" w:hAnsi="Arial" w:cs="Arial"/>
                <w:b/>
                <w:bCs/>
                <w:color w:val="000000"/>
                <w:sz w:val="22"/>
                <w:szCs w:val="22"/>
              </w:rPr>
              <w:br/>
            </w:r>
            <w:r w:rsidRPr="00901338">
              <w:rPr>
                <w:rFonts w:ascii="Arial" w:hAnsi="Arial" w:cs="Arial"/>
                <w:color w:val="000000"/>
                <w:sz w:val="22"/>
                <w:szCs w:val="22"/>
              </w:rPr>
              <w:t>Czy Zamawiający dopuści kompatybilny czujnik bez zatwierdzenia do użycia przez producenta w instrukcji obsługi pulsoksymetrów będących w posiadaniu Zamawiającego?</w:t>
            </w:r>
          </w:p>
          <w:p w14:paraId="4C06723E" w14:textId="77777777" w:rsidR="00257423" w:rsidRPr="00901338" w:rsidRDefault="00AC76D4" w:rsidP="00257423">
            <w:pPr>
              <w:rPr>
                <w:rFonts w:ascii="Arial" w:hAnsi="Arial" w:cs="Arial"/>
                <w:color w:val="000000"/>
                <w:sz w:val="22"/>
                <w:szCs w:val="22"/>
              </w:rPr>
            </w:pPr>
            <w:r w:rsidRPr="00901338">
              <w:rPr>
                <w:rFonts w:ascii="Arial" w:hAnsi="Arial" w:cs="Arial"/>
                <w:b/>
                <w:bCs/>
                <w:sz w:val="22"/>
                <w:szCs w:val="22"/>
              </w:rPr>
              <w:t xml:space="preserve">Stanowisko (wyjaśnienie) </w:t>
            </w:r>
            <w:r w:rsidR="00257423" w:rsidRPr="00257423">
              <w:rPr>
                <w:rFonts w:ascii="Arial" w:hAnsi="Arial" w:cs="Arial"/>
                <w:b/>
                <w:bCs/>
                <w:sz w:val="22"/>
                <w:szCs w:val="22"/>
              </w:rPr>
              <w:t>Zamawiającego: Nie, ze względu na obecną gwarancję na urządzenie, która wymaga używania czujników zatwierdzonych przez producenta w instrukcji obsługi urządzenia</w:t>
            </w:r>
            <w:r w:rsidR="00257423">
              <w:rPr>
                <w:rFonts w:ascii="Arial" w:hAnsi="Arial" w:cs="Arial"/>
                <w:b/>
                <w:bCs/>
                <w:sz w:val="22"/>
                <w:szCs w:val="22"/>
              </w:rPr>
              <w:t>.</w:t>
            </w:r>
          </w:p>
          <w:p w14:paraId="1B8401B3" w14:textId="77777777" w:rsidR="00AC76D4" w:rsidRPr="00901338" w:rsidRDefault="00AC76D4" w:rsidP="00AC76D4">
            <w:pPr>
              <w:rPr>
                <w:rFonts w:ascii="Arial" w:hAnsi="Arial" w:cs="Arial"/>
                <w:color w:val="000000"/>
                <w:sz w:val="22"/>
                <w:szCs w:val="22"/>
              </w:rPr>
            </w:pPr>
          </w:p>
          <w:p w14:paraId="723021D5" w14:textId="3241FCD4"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3</w:t>
            </w:r>
            <w:r w:rsidRPr="00901338">
              <w:rPr>
                <w:rFonts w:ascii="Arial" w:hAnsi="Arial" w:cs="Arial"/>
                <w:b/>
                <w:bCs/>
                <w:color w:val="000000"/>
                <w:sz w:val="22"/>
                <w:szCs w:val="22"/>
              </w:rPr>
              <w:br/>
            </w:r>
            <w:r w:rsidRPr="00901338">
              <w:rPr>
                <w:rFonts w:ascii="Arial" w:hAnsi="Arial" w:cs="Arial"/>
                <w:color w:val="000000"/>
                <w:sz w:val="22"/>
                <w:szCs w:val="22"/>
              </w:rPr>
              <w:t>Czy Zamawiający dopuści czujnik przeznaczony dla masy ciała od 1 kg do 15 kg?</w:t>
            </w:r>
          </w:p>
          <w:p w14:paraId="288D31D3" w14:textId="25037616" w:rsidR="00AC76D4" w:rsidRPr="00901338" w:rsidRDefault="00AC76D4" w:rsidP="00AC76D4">
            <w:pPr>
              <w:rPr>
                <w:rFonts w:ascii="Arial" w:hAnsi="Arial" w:cs="Arial"/>
                <w:color w:val="000000"/>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3B8EE7E8" w14:textId="77777777" w:rsidR="00AC76D4" w:rsidRPr="00901338" w:rsidRDefault="00AC76D4" w:rsidP="00AC76D4">
            <w:pPr>
              <w:rPr>
                <w:rFonts w:ascii="Arial" w:hAnsi="Arial" w:cs="Arial"/>
                <w:b/>
                <w:bCs/>
                <w:color w:val="000000"/>
                <w:sz w:val="22"/>
                <w:szCs w:val="22"/>
              </w:rPr>
            </w:pPr>
          </w:p>
          <w:p w14:paraId="74638F1D" w14:textId="77777777" w:rsidR="00AC76D4" w:rsidRPr="00901338" w:rsidRDefault="00AC76D4" w:rsidP="00AC76D4">
            <w:pPr>
              <w:rPr>
                <w:rFonts w:ascii="Arial" w:hAnsi="Arial" w:cs="Arial"/>
                <w:b/>
                <w:bCs/>
                <w:color w:val="000000"/>
                <w:sz w:val="22"/>
                <w:szCs w:val="22"/>
              </w:rPr>
            </w:pPr>
          </w:p>
          <w:p w14:paraId="120091D4" w14:textId="77777777" w:rsidR="00AC76D4" w:rsidRPr="00901338" w:rsidRDefault="00AC76D4" w:rsidP="00AC76D4">
            <w:pPr>
              <w:rPr>
                <w:rFonts w:ascii="Arial" w:hAnsi="Arial" w:cs="Arial"/>
                <w:b/>
                <w:bCs/>
                <w:sz w:val="22"/>
                <w:szCs w:val="22"/>
              </w:rPr>
            </w:pPr>
            <w:r w:rsidRPr="00901338">
              <w:rPr>
                <w:rFonts w:ascii="Arial" w:hAnsi="Arial" w:cs="Arial"/>
                <w:b/>
                <w:bCs/>
                <w:color w:val="000000"/>
                <w:sz w:val="22"/>
                <w:szCs w:val="22"/>
              </w:rPr>
              <w:t>Zadanie nr 17 poz. 3</w:t>
            </w:r>
            <w:r w:rsidRPr="00901338">
              <w:rPr>
                <w:rFonts w:ascii="Arial" w:hAnsi="Arial" w:cs="Arial"/>
                <w:b/>
                <w:bCs/>
                <w:color w:val="000000"/>
                <w:sz w:val="22"/>
                <w:szCs w:val="22"/>
              </w:rPr>
              <w:br/>
            </w:r>
            <w:r w:rsidRPr="00901338">
              <w:rPr>
                <w:rFonts w:ascii="Arial" w:hAnsi="Arial" w:cs="Arial"/>
                <w:color w:val="000000"/>
                <w:sz w:val="22"/>
                <w:szCs w:val="22"/>
              </w:rPr>
              <w:t>Czy Zamawiający odstąpi od wymogu „czujnik prawidłowo identyfikowany przez pulsoksymetr i wyświetlana jego nazwa na urządzeniu”?</w:t>
            </w:r>
            <w:r w:rsidRPr="00901338">
              <w:rPr>
                <w:rFonts w:ascii="Arial" w:hAnsi="Arial" w:cs="Arial"/>
                <w:b/>
                <w:bCs/>
                <w:sz w:val="22"/>
                <w:szCs w:val="22"/>
              </w:rPr>
              <w:t xml:space="preserve"> </w:t>
            </w:r>
          </w:p>
          <w:p w14:paraId="2A763197" w14:textId="10D5E7AA" w:rsidR="00AC76D4" w:rsidRPr="00901338" w:rsidRDefault="00AC76D4" w:rsidP="00AC76D4">
            <w:pPr>
              <w:rPr>
                <w:rFonts w:ascii="Arial" w:hAnsi="Arial" w:cs="Arial"/>
                <w:b/>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p>
          <w:p w14:paraId="6B2DF697" w14:textId="77777777" w:rsidR="00AC76D4" w:rsidRPr="00901338" w:rsidRDefault="00AC76D4" w:rsidP="00AC76D4">
            <w:pPr>
              <w:rPr>
                <w:rFonts w:ascii="Arial" w:hAnsi="Arial" w:cs="Arial"/>
                <w:color w:val="000000"/>
                <w:sz w:val="22"/>
                <w:szCs w:val="22"/>
              </w:rPr>
            </w:pPr>
          </w:p>
          <w:p w14:paraId="1359309F" w14:textId="58F51F49"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3</w:t>
            </w:r>
            <w:r w:rsidRPr="00901338">
              <w:rPr>
                <w:rFonts w:ascii="Arial" w:hAnsi="Arial" w:cs="Arial"/>
                <w:b/>
                <w:bCs/>
                <w:color w:val="000000"/>
                <w:sz w:val="22"/>
                <w:szCs w:val="22"/>
              </w:rPr>
              <w:br/>
            </w:r>
            <w:r w:rsidRPr="00901338">
              <w:rPr>
                <w:rFonts w:ascii="Arial" w:hAnsi="Arial" w:cs="Arial"/>
                <w:color w:val="000000"/>
                <w:sz w:val="22"/>
                <w:szCs w:val="22"/>
              </w:rPr>
              <w:t>Czy Zamawiający dopuści kompatybilny czujnik bez zatwierdzenia do użycia przez producenta w instrukcji obsługi pulsoksymetrów będących w posiadaniu Zamawiającego?</w:t>
            </w:r>
          </w:p>
          <w:p w14:paraId="4EBE0E7B" w14:textId="7925102D" w:rsidR="00AC76D4"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6F3B7985" w14:textId="77777777" w:rsidR="004F1A3B" w:rsidRPr="00901338" w:rsidRDefault="004F1A3B" w:rsidP="00AC76D4">
            <w:pPr>
              <w:rPr>
                <w:rFonts w:ascii="Arial" w:hAnsi="Arial" w:cs="Arial"/>
                <w:color w:val="000000"/>
                <w:sz w:val="22"/>
                <w:szCs w:val="22"/>
              </w:rPr>
            </w:pPr>
          </w:p>
          <w:p w14:paraId="5FAAF12B" w14:textId="57B1D49B"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4</w:t>
            </w:r>
            <w:r w:rsidRPr="00901338">
              <w:rPr>
                <w:rFonts w:ascii="Arial" w:hAnsi="Arial" w:cs="Arial"/>
                <w:b/>
                <w:bCs/>
                <w:color w:val="000000"/>
                <w:sz w:val="22"/>
                <w:szCs w:val="22"/>
              </w:rPr>
              <w:br/>
            </w:r>
            <w:r w:rsidRPr="00901338">
              <w:rPr>
                <w:rFonts w:ascii="Arial" w:hAnsi="Arial" w:cs="Arial"/>
                <w:color w:val="000000"/>
                <w:sz w:val="22"/>
                <w:szCs w:val="22"/>
              </w:rPr>
              <w:t>Czy Zamawiający dopuści akrylowy klej zamiast silikonowego?</w:t>
            </w:r>
          </w:p>
          <w:p w14:paraId="5C3630B9" w14:textId="1DEA8560"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70E9714C" w14:textId="77777777" w:rsidR="004F1A3B" w:rsidRPr="00901338" w:rsidRDefault="004F1A3B" w:rsidP="00AC76D4">
            <w:pPr>
              <w:rPr>
                <w:rFonts w:ascii="Arial" w:hAnsi="Arial" w:cs="Arial"/>
                <w:color w:val="000000"/>
                <w:sz w:val="22"/>
                <w:szCs w:val="22"/>
              </w:rPr>
            </w:pPr>
          </w:p>
          <w:p w14:paraId="3BF2DB4F" w14:textId="46AC7203"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4</w:t>
            </w:r>
            <w:r w:rsidRPr="00901338">
              <w:rPr>
                <w:rFonts w:ascii="Arial" w:hAnsi="Arial" w:cs="Arial"/>
                <w:b/>
                <w:bCs/>
                <w:color w:val="000000"/>
                <w:sz w:val="22"/>
                <w:szCs w:val="22"/>
              </w:rPr>
              <w:br/>
            </w:r>
            <w:r w:rsidRPr="00901338">
              <w:rPr>
                <w:rFonts w:ascii="Arial" w:hAnsi="Arial" w:cs="Arial"/>
                <w:color w:val="000000"/>
                <w:sz w:val="22"/>
                <w:szCs w:val="22"/>
              </w:rPr>
              <w:t>Czy Zamawiający odstąpi od wymogu „z bandażem pomiędzy elementami optycznymi: diodą LED i fotodetektorem”?</w:t>
            </w:r>
          </w:p>
          <w:p w14:paraId="609EAB3D" w14:textId="490B68D9"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p>
          <w:p w14:paraId="3D906674" w14:textId="77777777" w:rsidR="004F1A3B" w:rsidRPr="00901338" w:rsidRDefault="004F1A3B" w:rsidP="00AC76D4">
            <w:pPr>
              <w:rPr>
                <w:rFonts w:ascii="Arial" w:hAnsi="Arial" w:cs="Arial"/>
                <w:color w:val="000000"/>
                <w:sz w:val="22"/>
                <w:szCs w:val="22"/>
              </w:rPr>
            </w:pPr>
          </w:p>
          <w:p w14:paraId="6ED4339F" w14:textId="069836A6"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17 poz. 4</w:t>
            </w:r>
            <w:r w:rsidRPr="00901338">
              <w:rPr>
                <w:rFonts w:ascii="Arial" w:hAnsi="Arial" w:cs="Arial"/>
                <w:b/>
                <w:bCs/>
                <w:color w:val="000000"/>
                <w:sz w:val="22"/>
                <w:szCs w:val="22"/>
              </w:rPr>
              <w:br/>
            </w:r>
            <w:r w:rsidRPr="00901338">
              <w:rPr>
                <w:rFonts w:ascii="Arial" w:hAnsi="Arial" w:cs="Arial"/>
                <w:color w:val="000000"/>
                <w:sz w:val="22"/>
                <w:szCs w:val="22"/>
              </w:rPr>
              <w:t>Czy Zamawiający dopuści długość kabla 90 cm?</w:t>
            </w:r>
          </w:p>
          <w:p w14:paraId="187532FB" w14:textId="55C236C8"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7BF877BF" w14:textId="77777777" w:rsidR="004F1A3B" w:rsidRPr="00901338" w:rsidRDefault="004F1A3B" w:rsidP="00AC76D4">
            <w:pPr>
              <w:rPr>
                <w:rFonts w:ascii="Arial" w:hAnsi="Arial" w:cs="Arial"/>
                <w:color w:val="000000"/>
                <w:sz w:val="22"/>
                <w:szCs w:val="22"/>
              </w:rPr>
            </w:pPr>
          </w:p>
          <w:p w14:paraId="5DCD575E" w14:textId="0616E0E3"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20 poz. 5</w:t>
            </w:r>
            <w:r w:rsidRPr="00901338">
              <w:rPr>
                <w:rFonts w:ascii="Arial" w:hAnsi="Arial" w:cs="Arial"/>
                <w:b/>
                <w:bCs/>
                <w:color w:val="000000"/>
                <w:sz w:val="22"/>
                <w:szCs w:val="22"/>
              </w:rPr>
              <w:br/>
            </w:r>
            <w:r w:rsidRPr="00901338">
              <w:rPr>
                <w:rFonts w:ascii="Arial" w:hAnsi="Arial" w:cs="Arial"/>
                <w:color w:val="000000"/>
                <w:sz w:val="22"/>
                <w:szCs w:val="22"/>
              </w:rPr>
              <w:t>Czy Zamawiający dopuści standardową maskę tlenową dla noworodków, o zwykłej długości?</w:t>
            </w:r>
          </w:p>
          <w:p w14:paraId="36BE2820" w14:textId="16BC6A5B"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3A9EA71B" w14:textId="77777777" w:rsidR="004F1A3B" w:rsidRPr="00901338" w:rsidRDefault="004F1A3B" w:rsidP="00AC76D4">
            <w:pPr>
              <w:rPr>
                <w:rFonts w:ascii="Arial" w:hAnsi="Arial" w:cs="Arial"/>
                <w:color w:val="000000"/>
                <w:sz w:val="22"/>
                <w:szCs w:val="22"/>
              </w:rPr>
            </w:pPr>
          </w:p>
          <w:p w14:paraId="299D8DB0" w14:textId="737D8927"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20 poz. 10, 11, 12, 13</w:t>
            </w:r>
            <w:r w:rsidRPr="00901338">
              <w:rPr>
                <w:rFonts w:ascii="Arial" w:hAnsi="Arial" w:cs="Arial"/>
                <w:b/>
                <w:bCs/>
                <w:color w:val="000000"/>
                <w:sz w:val="22"/>
                <w:szCs w:val="22"/>
              </w:rPr>
              <w:br/>
            </w:r>
            <w:r w:rsidRPr="00901338">
              <w:rPr>
                <w:rFonts w:ascii="Arial" w:hAnsi="Arial" w:cs="Arial"/>
                <w:color w:val="000000"/>
                <w:sz w:val="22"/>
                <w:szCs w:val="22"/>
              </w:rPr>
              <w:t xml:space="preserve">Czy Zamawiający dopuści nebulizator wytwarzający mgiełkę – cząsteczki o średnicy </w:t>
            </w:r>
            <w:r w:rsidRPr="00901338">
              <w:rPr>
                <w:rFonts w:ascii="Arial" w:hAnsi="Arial" w:cs="Arial"/>
                <w:color w:val="000000"/>
                <w:sz w:val="22"/>
                <w:szCs w:val="22"/>
              </w:rPr>
              <w:br/>
              <w:t>max 2,0 - 2,2 µm?</w:t>
            </w:r>
          </w:p>
          <w:p w14:paraId="32038EE9" w14:textId="5548D46A"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57A48959" w14:textId="77777777" w:rsidR="004F1A3B" w:rsidRPr="00901338" w:rsidRDefault="004F1A3B" w:rsidP="00AC76D4">
            <w:pPr>
              <w:rPr>
                <w:rFonts w:ascii="Arial" w:hAnsi="Arial" w:cs="Arial"/>
                <w:color w:val="000000"/>
                <w:sz w:val="22"/>
                <w:szCs w:val="22"/>
              </w:rPr>
            </w:pPr>
          </w:p>
          <w:p w14:paraId="1C5158EE" w14:textId="5E360009"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20 poz. 11</w:t>
            </w:r>
            <w:r w:rsidRPr="00901338">
              <w:rPr>
                <w:rFonts w:ascii="Arial" w:hAnsi="Arial" w:cs="Arial"/>
                <w:b/>
                <w:bCs/>
                <w:color w:val="000000"/>
                <w:sz w:val="22"/>
                <w:szCs w:val="22"/>
              </w:rPr>
              <w:br/>
            </w:r>
            <w:r w:rsidRPr="00901338">
              <w:rPr>
                <w:rFonts w:ascii="Arial" w:hAnsi="Arial" w:cs="Arial"/>
                <w:color w:val="000000"/>
                <w:sz w:val="22"/>
                <w:szCs w:val="22"/>
              </w:rPr>
              <w:t>Czy Zamawiający dopuści łącznik T bez mechanizmu samo domykania podczas odłączania nebulizatora?</w:t>
            </w:r>
          </w:p>
          <w:p w14:paraId="58AC37E7" w14:textId="6609B88D"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11C13DC9" w14:textId="77777777" w:rsidR="004F1A3B" w:rsidRPr="00901338" w:rsidRDefault="004F1A3B" w:rsidP="00AC76D4">
            <w:pPr>
              <w:rPr>
                <w:rFonts w:ascii="Arial" w:hAnsi="Arial" w:cs="Arial"/>
                <w:color w:val="000000"/>
                <w:sz w:val="22"/>
                <w:szCs w:val="22"/>
              </w:rPr>
            </w:pPr>
          </w:p>
          <w:p w14:paraId="77CD5A94" w14:textId="3D6BFC18"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20 poz. 11</w:t>
            </w:r>
            <w:r w:rsidRPr="00901338">
              <w:rPr>
                <w:rFonts w:ascii="Arial" w:hAnsi="Arial" w:cs="Arial"/>
                <w:b/>
                <w:bCs/>
                <w:color w:val="000000"/>
                <w:sz w:val="22"/>
                <w:szCs w:val="22"/>
              </w:rPr>
              <w:br/>
            </w:r>
            <w:r w:rsidRPr="00901338">
              <w:rPr>
                <w:rFonts w:ascii="Arial" w:hAnsi="Arial" w:cs="Arial"/>
                <w:color w:val="000000"/>
                <w:sz w:val="22"/>
                <w:szCs w:val="22"/>
              </w:rPr>
              <w:t>Czy Zamawiający dopuści przestrzeń martwą 15 cm?</w:t>
            </w:r>
          </w:p>
          <w:p w14:paraId="72B307C5" w14:textId="1DF9F575"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069B8897" w14:textId="77777777" w:rsidR="004F1A3B" w:rsidRPr="00901338" w:rsidRDefault="004F1A3B" w:rsidP="00AC76D4">
            <w:pPr>
              <w:rPr>
                <w:rFonts w:ascii="Arial" w:hAnsi="Arial" w:cs="Arial"/>
                <w:color w:val="000000"/>
                <w:sz w:val="22"/>
                <w:szCs w:val="22"/>
              </w:rPr>
            </w:pPr>
          </w:p>
          <w:p w14:paraId="1C18E1D8" w14:textId="17D3ADA6"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20 poz. 14</w:t>
            </w:r>
            <w:r w:rsidRPr="00901338">
              <w:rPr>
                <w:rFonts w:ascii="Arial" w:hAnsi="Arial" w:cs="Arial"/>
                <w:b/>
                <w:bCs/>
                <w:color w:val="000000"/>
                <w:sz w:val="22"/>
                <w:szCs w:val="22"/>
              </w:rPr>
              <w:br/>
            </w:r>
            <w:r w:rsidRPr="00901338">
              <w:rPr>
                <w:rFonts w:ascii="Arial" w:hAnsi="Arial" w:cs="Arial"/>
                <w:color w:val="000000"/>
                <w:sz w:val="22"/>
                <w:szCs w:val="22"/>
              </w:rPr>
              <w:t>Czy Zamawiający dopuści nebulizator o pojemności 6 ml, skalowany co 1 ml w zakresie 1-6ml?</w:t>
            </w:r>
          </w:p>
          <w:p w14:paraId="2EB973E6" w14:textId="194A4320"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2E88FD82" w14:textId="77777777" w:rsidR="004F1A3B" w:rsidRPr="00901338" w:rsidRDefault="004F1A3B" w:rsidP="00AC76D4">
            <w:pPr>
              <w:rPr>
                <w:rFonts w:ascii="Arial" w:hAnsi="Arial" w:cs="Arial"/>
                <w:color w:val="000000"/>
                <w:sz w:val="22"/>
                <w:szCs w:val="22"/>
              </w:rPr>
            </w:pPr>
          </w:p>
          <w:p w14:paraId="019CDB89" w14:textId="58723513"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20 poz. 16</w:t>
            </w:r>
            <w:r w:rsidRPr="00901338">
              <w:rPr>
                <w:rFonts w:ascii="Arial" w:hAnsi="Arial" w:cs="Arial"/>
                <w:b/>
                <w:bCs/>
                <w:color w:val="000000"/>
                <w:sz w:val="22"/>
                <w:szCs w:val="22"/>
              </w:rPr>
              <w:br/>
            </w:r>
            <w:r w:rsidRPr="00901338">
              <w:rPr>
                <w:rFonts w:ascii="Arial" w:hAnsi="Arial" w:cs="Arial"/>
                <w:color w:val="000000"/>
                <w:sz w:val="22"/>
                <w:szCs w:val="22"/>
              </w:rPr>
              <w:t>Czy Zamawiający dopuści zwężki Venturiego o stężeniach 24, 28, 31, 35, 40, 50%?</w:t>
            </w:r>
          </w:p>
          <w:p w14:paraId="306AF35E" w14:textId="6E9D7507" w:rsidR="004F1A3B" w:rsidRPr="00901338" w:rsidRDefault="004F1A3B" w:rsidP="00AC76D4">
            <w:pPr>
              <w:rPr>
                <w:rFonts w:ascii="Arial" w:hAnsi="Arial" w:cs="Arial"/>
                <w:b/>
                <w:bCs/>
                <w:sz w:val="22"/>
                <w:szCs w:val="22"/>
              </w:rPr>
            </w:pPr>
            <w:r w:rsidRPr="00901338">
              <w:rPr>
                <w:rFonts w:ascii="Arial" w:hAnsi="Arial" w:cs="Arial"/>
                <w:b/>
                <w:bCs/>
                <w:sz w:val="22"/>
                <w:szCs w:val="22"/>
              </w:rPr>
              <w:t>Stanowisko (wyjaśnienie) Zamawiającego: Zamawiający nie dopuszcza</w:t>
            </w:r>
          </w:p>
          <w:p w14:paraId="299F6D61" w14:textId="77777777" w:rsidR="004F1A3B" w:rsidRPr="00901338" w:rsidRDefault="004F1A3B" w:rsidP="00AC76D4">
            <w:pPr>
              <w:rPr>
                <w:rFonts w:ascii="Arial" w:hAnsi="Arial" w:cs="Arial"/>
                <w:color w:val="000000"/>
                <w:sz w:val="22"/>
                <w:szCs w:val="22"/>
              </w:rPr>
            </w:pPr>
          </w:p>
          <w:p w14:paraId="799ED5DB" w14:textId="6433E200" w:rsidR="00AC76D4" w:rsidRPr="00901338" w:rsidRDefault="00AC76D4" w:rsidP="00AC76D4">
            <w:pPr>
              <w:rPr>
                <w:rFonts w:ascii="Arial" w:hAnsi="Arial" w:cs="Arial"/>
                <w:color w:val="000000"/>
                <w:sz w:val="22"/>
                <w:szCs w:val="22"/>
              </w:rPr>
            </w:pPr>
            <w:r w:rsidRPr="00901338">
              <w:rPr>
                <w:rFonts w:ascii="Arial" w:hAnsi="Arial" w:cs="Arial"/>
                <w:b/>
                <w:bCs/>
                <w:color w:val="000000"/>
                <w:sz w:val="22"/>
                <w:szCs w:val="22"/>
              </w:rPr>
              <w:t>Zadanie nr 20 poz. 16</w:t>
            </w:r>
            <w:r w:rsidRPr="00901338">
              <w:rPr>
                <w:rFonts w:ascii="Arial" w:hAnsi="Arial" w:cs="Arial"/>
                <w:b/>
                <w:bCs/>
                <w:color w:val="000000"/>
                <w:sz w:val="22"/>
                <w:szCs w:val="22"/>
              </w:rPr>
              <w:br/>
            </w:r>
            <w:r w:rsidRPr="00901338">
              <w:rPr>
                <w:rFonts w:ascii="Arial" w:hAnsi="Arial" w:cs="Arial"/>
                <w:color w:val="000000"/>
                <w:sz w:val="22"/>
                <w:szCs w:val="22"/>
              </w:rPr>
              <w:t>Czy Zamawiający dopuści zestaw niezawierający lateksu bez oznaczenia producenta na opakowaniu jednostkowym? Producenci mają obowiązek umieszczać informację w przypadku, kiedy produkt zawiera lateks. Nanoszenie informacji o braku lateksu nie jest zaś wymagane.</w:t>
            </w:r>
          </w:p>
          <w:p w14:paraId="357209F2" w14:textId="50FDF040" w:rsidR="004F1A3B" w:rsidRPr="00901338" w:rsidRDefault="004F1A3B" w:rsidP="00AC76D4">
            <w:pPr>
              <w:rPr>
                <w:rFonts w:ascii="Arial" w:hAnsi="Arial" w:cs="Arial"/>
                <w:color w:val="000000"/>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5B2EA445" w14:textId="77777777" w:rsidR="00901338" w:rsidRDefault="00901338" w:rsidP="00AC76D4">
            <w:pPr>
              <w:rPr>
                <w:rFonts w:ascii="Arial" w:hAnsi="Arial" w:cs="Arial"/>
                <w:b/>
                <w:bCs/>
                <w:color w:val="000000"/>
                <w:sz w:val="22"/>
                <w:szCs w:val="22"/>
              </w:rPr>
            </w:pPr>
          </w:p>
          <w:p w14:paraId="4834F585" w14:textId="77777777" w:rsidR="00901338" w:rsidRDefault="00901338" w:rsidP="00AC76D4">
            <w:pPr>
              <w:rPr>
                <w:rFonts w:ascii="Arial" w:hAnsi="Arial" w:cs="Arial"/>
                <w:b/>
                <w:bCs/>
                <w:color w:val="000000"/>
                <w:sz w:val="22"/>
                <w:szCs w:val="22"/>
              </w:rPr>
            </w:pPr>
          </w:p>
          <w:p w14:paraId="73750401" w14:textId="2760D0BF" w:rsidR="00AC76D4" w:rsidRPr="00901338" w:rsidRDefault="00783B50" w:rsidP="00AC76D4">
            <w:pPr>
              <w:rPr>
                <w:rFonts w:ascii="Arial" w:hAnsi="Arial" w:cs="Arial"/>
                <w:noProof/>
                <w:sz w:val="22"/>
                <w:szCs w:val="22"/>
              </w:rPr>
            </w:pPr>
            <w:r>
              <w:rPr>
                <w:rFonts w:ascii="Arial" w:hAnsi="Arial" w:cs="Arial"/>
                <w:noProof/>
                <w:sz w:val="22"/>
                <w:szCs w:val="22"/>
              </w:rPr>
              <w:pict w14:anchorId="01AF9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50" type="#_x0000_t75" alt="Obraz zawierający wewnątrz, zastawa stołowa, naczynia&#10;&#10;Opis wygenerowany automatycznie" style="position:absolute;margin-left:0;margin-top:122.45pt;width:168.5pt;height:133.45pt;z-index:-251658752;visibility:visibl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">
                  <v:imagedata r:id="rId8" o:title=""/>
                  <w10:wrap anchorx="margin"/>
                </v:shape>
              </w:pict>
            </w:r>
            <w:r w:rsidR="00AC76D4" w:rsidRPr="00901338">
              <w:rPr>
                <w:rFonts w:ascii="Arial" w:hAnsi="Arial" w:cs="Arial"/>
                <w:b/>
                <w:bCs/>
                <w:color w:val="000000"/>
                <w:sz w:val="22"/>
                <w:szCs w:val="22"/>
              </w:rPr>
              <w:t>Zadanie nr 30 poz. 1</w:t>
            </w:r>
            <w:r w:rsidR="00AC76D4" w:rsidRPr="00901338">
              <w:rPr>
                <w:rFonts w:ascii="Arial" w:hAnsi="Arial" w:cs="Arial"/>
                <w:b/>
                <w:bCs/>
                <w:color w:val="000000"/>
                <w:sz w:val="22"/>
                <w:szCs w:val="22"/>
              </w:rPr>
              <w:br/>
            </w:r>
            <w:r w:rsidR="00AC76D4" w:rsidRPr="00901338">
              <w:rPr>
                <w:rFonts w:ascii="Arial" w:hAnsi="Arial" w:cs="Arial"/>
                <w:color w:val="000000"/>
                <w:sz w:val="22"/>
                <w:szCs w:val="22"/>
              </w:rPr>
              <w:t>Czy Zamawiający dopuści możliwość zaoferowania jednoczęściowych opasek do unieruchomienia kończyn wykonanych z miękkiego i delikatnego materiału (bawełna + welur), z możliwością regulacji długości dzięki mocowaniu na rzepy, do założenia na kostce lub nadgarstku pacjenta, w zestawie dwie opaski, każda z nich zawiera pasek o długości 150 cm z plastikowym zintegrowanym uchwytem do mocowania, rozmiary opasek do wyboru: 3x12 cm, 4x17 cm, 7x22 cm, 7x25 cm, 7x30 cm, zdjęcie poglądowe poniżej?</w:t>
            </w:r>
            <w:r w:rsidR="00AC76D4" w:rsidRPr="00901338">
              <w:rPr>
                <w:rFonts w:ascii="Arial" w:hAnsi="Arial" w:cs="Arial"/>
                <w:noProof/>
                <w:sz w:val="22"/>
                <w:szCs w:val="22"/>
              </w:rPr>
              <w:t xml:space="preserve"> </w:t>
            </w:r>
          </w:p>
          <w:p w14:paraId="4018CB5C" w14:textId="38F6A7FC" w:rsidR="004F1A3B" w:rsidRPr="00901338" w:rsidRDefault="004F1A3B" w:rsidP="00AC76D4">
            <w:pPr>
              <w:rPr>
                <w:rFonts w:ascii="Arial" w:hAnsi="Arial" w:cs="Arial"/>
                <w:color w:val="000000"/>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6B278236" w14:textId="77777777" w:rsidR="00AC76D4" w:rsidRPr="00901338" w:rsidRDefault="00AC76D4" w:rsidP="00AC76D4">
            <w:pPr>
              <w:rPr>
                <w:rFonts w:ascii="Arial" w:hAnsi="Arial" w:cs="Arial"/>
                <w:color w:val="000000"/>
                <w:sz w:val="22"/>
                <w:szCs w:val="22"/>
              </w:rPr>
            </w:pPr>
          </w:p>
          <w:p w14:paraId="65BB4887" w14:textId="77777777" w:rsidR="00AC76D4" w:rsidRPr="00901338" w:rsidRDefault="00AC76D4" w:rsidP="00AC76D4">
            <w:pPr>
              <w:rPr>
                <w:rFonts w:ascii="Arial" w:hAnsi="Arial" w:cs="Arial"/>
                <w:color w:val="000000"/>
                <w:sz w:val="22"/>
                <w:szCs w:val="22"/>
              </w:rPr>
            </w:pPr>
          </w:p>
          <w:p w14:paraId="5CDA4712" w14:textId="4F1BDE97" w:rsidR="00AC76D4" w:rsidRPr="00901338" w:rsidRDefault="00AC76D4" w:rsidP="00AC76D4">
            <w:pPr>
              <w:rPr>
                <w:rFonts w:ascii="Arial" w:hAnsi="Arial" w:cs="Arial"/>
                <w:color w:val="000000"/>
                <w:sz w:val="22"/>
                <w:szCs w:val="22"/>
              </w:rPr>
            </w:pPr>
          </w:p>
          <w:p w14:paraId="7B373572" w14:textId="100A5A84" w:rsidR="004F1A3B" w:rsidRPr="00901338" w:rsidRDefault="004F1A3B" w:rsidP="00AC76D4">
            <w:pPr>
              <w:rPr>
                <w:rFonts w:ascii="Arial" w:hAnsi="Arial" w:cs="Arial"/>
                <w:color w:val="000000"/>
                <w:sz w:val="22"/>
                <w:szCs w:val="22"/>
              </w:rPr>
            </w:pPr>
          </w:p>
          <w:p w14:paraId="783F366B" w14:textId="2C17971D" w:rsidR="004F1A3B" w:rsidRPr="00901338" w:rsidRDefault="004F1A3B" w:rsidP="00AC76D4">
            <w:pPr>
              <w:rPr>
                <w:rFonts w:ascii="Arial" w:hAnsi="Arial" w:cs="Arial"/>
                <w:color w:val="000000"/>
                <w:sz w:val="22"/>
                <w:szCs w:val="22"/>
              </w:rPr>
            </w:pPr>
          </w:p>
          <w:p w14:paraId="200D1146" w14:textId="305C66D3" w:rsidR="004F1A3B" w:rsidRPr="00901338" w:rsidRDefault="004F1A3B" w:rsidP="00AC76D4">
            <w:pPr>
              <w:rPr>
                <w:rFonts w:ascii="Arial" w:hAnsi="Arial" w:cs="Arial"/>
                <w:color w:val="000000"/>
                <w:sz w:val="22"/>
                <w:szCs w:val="22"/>
              </w:rPr>
            </w:pPr>
          </w:p>
          <w:p w14:paraId="63E16F90" w14:textId="77777777" w:rsidR="004F1A3B" w:rsidRPr="00901338" w:rsidRDefault="004F1A3B" w:rsidP="00AC76D4">
            <w:pPr>
              <w:rPr>
                <w:rFonts w:ascii="Arial" w:hAnsi="Arial" w:cs="Arial"/>
                <w:color w:val="000000"/>
                <w:sz w:val="22"/>
                <w:szCs w:val="22"/>
              </w:rPr>
            </w:pPr>
          </w:p>
          <w:p w14:paraId="3CE56A30" w14:textId="77777777" w:rsidR="00AC76D4" w:rsidRPr="00901338" w:rsidRDefault="00AC76D4" w:rsidP="00AC76D4">
            <w:pPr>
              <w:rPr>
                <w:rFonts w:ascii="Arial" w:hAnsi="Arial" w:cs="Arial"/>
                <w:color w:val="000000"/>
                <w:sz w:val="22"/>
                <w:szCs w:val="22"/>
              </w:rPr>
            </w:pPr>
          </w:p>
          <w:p w14:paraId="48277573" w14:textId="77777777" w:rsidR="00AC76D4" w:rsidRPr="00901338" w:rsidRDefault="00AC76D4" w:rsidP="0020569C">
            <w:pPr>
              <w:rPr>
                <w:rFonts w:ascii="Arial" w:hAnsi="Arial" w:cs="Arial"/>
                <w:color w:val="000000"/>
                <w:sz w:val="22"/>
                <w:szCs w:val="22"/>
              </w:rPr>
            </w:pPr>
            <w:r w:rsidRPr="00901338">
              <w:rPr>
                <w:rFonts w:ascii="Arial" w:hAnsi="Arial" w:cs="Arial"/>
                <w:b/>
                <w:bCs/>
                <w:color w:val="000000"/>
                <w:sz w:val="22"/>
                <w:szCs w:val="22"/>
              </w:rPr>
              <w:t>Zadanie nr 31 poz. 1</w:t>
            </w:r>
            <w:r w:rsidRPr="00901338">
              <w:rPr>
                <w:rFonts w:ascii="Arial" w:hAnsi="Arial" w:cs="Arial"/>
                <w:b/>
                <w:bCs/>
                <w:color w:val="000000"/>
                <w:sz w:val="22"/>
                <w:szCs w:val="22"/>
              </w:rPr>
              <w:br/>
            </w:r>
            <w:r w:rsidRPr="00901338">
              <w:rPr>
                <w:rFonts w:ascii="Arial" w:hAnsi="Arial" w:cs="Arial"/>
                <w:color w:val="000000"/>
                <w:sz w:val="22"/>
                <w:szCs w:val="22"/>
              </w:rPr>
              <w:t>Czy Zamawiający dopuści możliwość zaoferowania maski tlenowej z workiem przeznaczonej do wysokiej koncentracji tlenu, wykonana z medycznego PCV, z regulowaną blaszką na nos zapewniającą wygodne dopasowanie, wyposażona w dren o długości 210cm zakończony uniwersalnym łącznikiem, dren o przekroju gwiazdkowym odporny na zagięcia, obrotowy łącznik umożliwiający dopasowanie do pozycji pacjenta, otwory wentylacyjne po bokach zabezpieczone silikonowymi nakładkami, wyposażona w rezerwuar tlenu o pojemności 1000ml z zastawką jednokierunkową, maska dostępna w rozmiarach S, M, L, XL?</w:t>
            </w:r>
          </w:p>
          <w:p w14:paraId="12A67C1E" w14:textId="69973521" w:rsidR="007032E6" w:rsidRPr="00901338" w:rsidRDefault="004F1A3B" w:rsidP="00C00BB1">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4ECC3007" w14:textId="2EB28BB5" w:rsidR="004F1A3B" w:rsidRPr="00901338" w:rsidRDefault="004F1A3B" w:rsidP="00C00BB1">
            <w:pPr>
              <w:spacing w:after="60"/>
              <w:ind w:left="30" w:right="-72"/>
              <w:jc w:val="both"/>
              <w:rPr>
                <w:rFonts w:ascii="Arial" w:hAnsi="Arial" w:cs="Arial"/>
                <w:sz w:val="22"/>
                <w:szCs w:val="22"/>
                <w:highlight w:val="darkGray"/>
              </w:rPr>
            </w:pPr>
          </w:p>
        </w:tc>
      </w:tr>
      <w:tr w:rsidR="00BB0A7E" w:rsidRPr="00901338" w14:paraId="2A072AE9" w14:textId="77777777" w:rsidTr="00C00BB1">
        <w:tc>
          <w:tcPr>
            <w:tcW w:w="9356" w:type="dxa"/>
            <w:shd w:val="clear" w:color="auto" w:fill="auto"/>
          </w:tcPr>
          <w:p w14:paraId="4DC6573B" w14:textId="16AF2411"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 xml:space="preserve">Pytanie nr </w:t>
            </w:r>
            <w:r w:rsidR="00BE12C9" w:rsidRPr="00901338">
              <w:rPr>
                <w:rFonts w:ascii="Arial" w:hAnsi="Arial" w:cs="Arial"/>
                <w:b/>
                <w:bCs/>
                <w:sz w:val="22"/>
                <w:szCs w:val="22"/>
              </w:rPr>
              <w:t>7</w:t>
            </w:r>
          </w:p>
          <w:p w14:paraId="0C38CD8D" w14:textId="77777777" w:rsidR="00BE12C9" w:rsidRPr="00901338" w:rsidRDefault="00BE12C9" w:rsidP="00BE12C9">
            <w:pPr>
              <w:autoSpaceDE w:val="0"/>
              <w:autoSpaceDN w:val="0"/>
              <w:adjustRightInd w:val="0"/>
              <w:rPr>
                <w:rFonts w:ascii="Arial" w:hAnsi="Arial" w:cs="Arial"/>
                <w:b/>
                <w:bCs/>
                <w:sz w:val="22"/>
                <w:szCs w:val="22"/>
              </w:rPr>
            </w:pPr>
            <w:r w:rsidRPr="00901338">
              <w:rPr>
                <w:rFonts w:ascii="Arial" w:hAnsi="Arial" w:cs="Arial"/>
                <w:b/>
                <w:bCs/>
                <w:sz w:val="22"/>
                <w:szCs w:val="22"/>
              </w:rPr>
              <w:t>Zadanie 20 poz. 11</w:t>
            </w:r>
          </w:p>
          <w:p w14:paraId="56BDC72A" w14:textId="5EF2E003" w:rsidR="00BE12C9" w:rsidRPr="00901338" w:rsidRDefault="00BE12C9" w:rsidP="004E5F3F">
            <w:pPr>
              <w:autoSpaceDE w:val="0"/>
              <w:autoSpaceDN w:val="0"/>
              <w:adjustRightInd w:val="0"/>
              <w:rPr>
                <w:rFonts w:ascii="Arial" w:hAnsi="Arial" w:cs="Arial"/>
                <w:sz w:val="22"/>
                <w:szCs w:val="22"/>
              </w:rPr>
            </w:pPr>
            <w:r w:rsidRPr="00901338">
              <w:rPr>
                <w:rFonts w:ascii="Arial" w:hAnsi="Arial" w:cs="Arial"/>
                <w:sz w:val="22"/>
                <w:szCs w:val="22"/>
              </w:rPr>
              <w:t>Zwracamy się z prośbą o dopuszczenie nebulizatora bez mechanizmu samo domykania podczas</w:t>
            </w:r>
            <w:r w:rsidR="004E5F3F">
              <w:rPr>
                <w:rFonts w:ascii="Arial" w:hAnsi="Arial" w:cs="Arial"/>
                <w:sz w:val="22"/>
                <w:szCs w:val="22"/>
              </w:rPr>
              <w:t xml:space="preserve"> </w:t>
            </w:r>
            <w:r w:rsidRPr="00901338">
              <w:rPr>
                <w:rFonts w:ascii="Arial" w:hAnsi="Arial" w:cs="Arial"/>
                <w:sz w:val="22"/>
                <w:szCs w:val="22"/>
              </w:rPr>
              <w:t>odłączania nebulizatora. Reszta parametrów zgodna z SWZ.</w:t>
            </w:r>
          </w:p>
          <w:p w14:paraId="5F4D7639" w14:textId="68DE10DF" w:rsidR="00BE12C9" w:rsidRPr="00901338" w:rsidRDefault="00BE12C9" w:rsidP="00BE12C9">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724A5E0E" w14:textId="61B10659" w:rsidR="00BB0A7E" w:rsidRPr="00901338" w:rsidRDefault="00BB0A7E" w:rsidP="00BB0A7E">
            <w:pPr>
              <w:spacing w:before="60" w:after="60"/>
              <w:ind w:left="30" w:right="-72"/>
              <w:rPr>
                <w:rFonts w:ascii="Arial" w:hAnsi="Arial" w:cs="Arial"/>
                <w:b/>
                <w:bCs/>
                <w:sz w:val="22"/>
                <w:szCs w:val="22"/>
              </w:rPr>
            </w:pPr>
          </w:p>
        </w:tc>
      </w:tr>
      <w:tr w:rsidR="00BB0A7E" w:rsidRPr="00901338" w14:paraId="60F27AEF" w14:textId="77777777" w:rsidTr="00C00BB1">
        <w:tc>
          <w:tcPr>
            <w:tcW w:w="9356" w:type="dxa"/>
            <w:shd w:val="clear" w:color="auto" w:fill="auto"/>
          </w:tcPr>
          <w:p w14:paraId="56295EE8" w14:textId="2DF597EB"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t xml:space="preserve">Pytanie nr </w:t>
            </w:r>
            <w:r w:rsidR="00BE12C9" w:rsidRPr="00901338">
              <w:rPr>
                <w:rFonts w:ascii="Arial" w:hAnsi="Arial" w:cs="Arial"/>
                <w:b/>
                <w:bCs/>
                <w:sz w:val="22"/>
                <w:szCs w:val="22"/>
              </w:rPr>
              <w:t>8</w:t>
            </w:r>
          </w:p>
          <w:p w14:paraId="2ED26319" w14:textId="77777777" w:rsidR="000F297D" w:rsidRPr="00901338" w:rsidRDefault="000F297D" w:rsidP="004E5F3F">
            <w:pPr>
              <w:spacing w:after="40"/>
              <w:ind w:left="30" w:right="-72"/>
              <w:jc w:val="both"/>
              <w:rPr>
                <w:rFonts w:ascii="Arial" w:hAnsi="Arial" w:cs="Arial"/>
                <w:sz w:val="22"/>
                <w:szCs w:val="22"/>
              </w:rPr>
            </w:pPr>
            <w:r w:rsidRPr="00901338">
              <w:rPr>
                <w:rFonts w:ascii="Arial" w:hAnsi="Arial" w:cs="Arial"/>
                <w:sz w:val="22"/>
                <w:szCs w:val="22"/>
              </w:rPr>
              <w:t xml:space="preserve">Zadanie 20, poz. 1-8 Czy zamawiający wydzieli poz.1-8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53544C77" w14:textId="008AB8AD"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wyraża zgody.</w:t>
            </w:r>
          </w:p>
          <w:p w14:paraId="59E02479" w14:textId="77777777" w:rsidR="000F297D" w:rsidRPr="00901338" w:rsidRDefault="000F297D" w:rsidP="00BB0A7E">
            <w:pPr>
              <w:spacing w:after="40"/>
              <w:ind w:left="30" w:right="-72"/>
              <w:rPr>
                <w:rFonts w:ascii="Arial" w:hAnsi="Arial" w:cs="Arial"/>
                <w:sz w:val="22"/>
                <w:szCs w:val="22"/>
              </w:rPr>
            </w:pPr>
          </w:p>
          <w:p w14:paraId="10CBE3E0" w14:textId="64DB782C"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Czy zamawiający wymaga maski bez lateksu i ftalanów? </w:t>
            </w:r>
          </w:p>
          <w:p w14:paraId="529E1A15" w14:textId="32BBC9C2" w:rsidR="000F297D" w:rsidRPr="00901338" w:rsidRDefault="000F297D" w:rsidP="00901338">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Tak, Zamawiający wymaga.</w:t>
            </w:r>
          </w:p>
          <w:p w14:paraId="6B563C29" w14:textId="77777777" w:rsidR="000F297D" w:rsidRPr="00901338" w:rsidRDefault="000F297D" w:rsidP="00BB0A7E">
            <w:pPr>
              <w:spacing w:after="40"/>
              <w:ind w:left="30" w:right="-72"/>
              <w:rPr>
                <w:rFonts w:ascii="Arial" w:hAnsi="Arial" w:cs="Arial"/>
                <w:sz w:val="22"/>
                <w:szCs w:val="22"/>
              </w:rPr>
            </w:pPr>
          </w:p>
          <w:p w14:paraId="5A4D3166" w14:textId="77777777" w:rsidR="000F297D" w:rsidRPr="00901338" w:rsidRDefault="000F297D" w:rsidP="000F297D">
            <w:pPr>
              <w:spacing w:after="60"/>
              <w:ind w:left="30" w:right="-72"/>
              <w:jc w:val="both"/>
              <w:rPr>
                <w:rFonts w:ascii="Arial" w:hAnsi="Arial" w:cs="Arial"/>
                <w:sz w:val="22"/>
                <w:szCs w:val="22"/>
              </w:rPr>
            </w:pPr>
            <w:r w:rsidRPr="00901338">
              <w:rPr>
                <w:rFonts w:ascii="Arial" w:hAnsi="Arial" w:cs="Arial"/>
                <w:sz w:val="22"/>
                <w:szCs w:val="22"/>
              </w:rPr>
              <w:t xml:space="preserve">Zadanie 6, poz. 1 Czy zamawiający dopuszcza osłonki lekko pudrowane? </w:t>
            </w:r>
          </w:p>
          <w:p w14:paraId="4DA8D406" w14:textId="2A3A2BB5"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p>
          <w:p w14:paraId="4A7F7382" w14:textId="77777777" w:rsidR="000F297D" w:rsidRPr="00901338" w:rsidRDefault="000F297D" w:rsidP="00901338">
            <w:pPr>
              <w:spacing w:after="40"/>
              <w:ind w:right="-72"/>
              <w:rPr>
                <w:rFonts w:ascii="Arial" w:hAnsi="Arial" w:cs="Arial"/>
                <w:sz w:val="22"/>
                <w:szCs w:val="22"/>
              </w:rPr>
            </w:pPr>
          </w:p>
          <w:p w14:paraId="7AC6BD62" w14:textId="43A5CB92"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Zadanie 6, poz. 1-2 Prosimy Zamawiającego o dopuszczenie wyceny za najmniejsze opakowanie handlowe 144 szt. z przeliczeniem ilości z zaokrągleniem w górę do pełnych opakowań. </w:t>
            </w:r>
          </w:p>
          <w:p w14:paraId="42EB1B8A" w14:textId="14AB796D" w:rsidR="000F297D" w:rsidRPr="004E5F3F"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Tak</w:t>
            </w:r>
            <w:r w:rsidRPr="004E5F3F">
              <w:rPr>
                <w:rFonts w:ascii="Arial" w:hAnsi="Arial" w:cs="Arial"/>
                <w:b/>
                <w:bCs/>
                <w:sz w:val="22"/>
                <w:szCs w:val="22"/>
              </w:rPr>
              <w:t xml:space="preserve">, Zamawiający dopuszcza przeliczenie bez zaokrągleń </w:t>
            </w:r>
            <w:r w:rsidR="0020569C">
              <w:rPr>
                <w:rFonts w:ascii="Arial" w:hAnsi="Arial" w:cs="Arial"/>
                <w:b/>
                <w:bCs/>
                <w:sz w:val="22"/>
                <w:szCs w:val="22"/>
              </w:rPr>
              <w:t>.</w:t>
            </w:r>
          </w:p>
          <w:p w14:paraId="2F3871A8" w14:textId="77777777" w:rsidR="000F297D" w:rsidRPr="00901338" w:rsidRDefault="000F297D" w:rsidP="00BB0A7E">
            <w:pPr>
              <w:spacing w:after="40"/>
              <w:ind w:left="30" w:right="-72"/>
              <w:rPr>
                <w:rFonts w:ascii="Arial" w:hAnsi="Arial" w:cs="Arial"/>
                <w:sz w:val="22"/>
                <w:szCs w:val="22"/>
              </w:rPr>
            </w:pPr>
          </w:p>
          <w:p w14:paraId="27336B21" w14:textId="60FFF90D"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Zadanie 7 Prosimy Zamawiającego o dopuszczenie wyceny za najmniejsze opakowanie handlowe 100 szt. z przeliczeniem ilości z zaokrągleniem w górę do pełnych opakowań. </w:t>
            </w:r>
          </w:p>
          <w:p w14:paraId="0C384763" w14:textId="115E06B1"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Tak, Zamawiający dopuszcza przeliczenie bez zaokrągleń </w:t>
            </w:r>
            <w:r w:rsidR="0020569C">
              <w:rPr>
                <w:rFonts w:ascii="Arial" w:hAnsi="Arial" w:cs="Arial"/>
                <w:b/>
                <w:bCs/>
                <w:sz w:val="22"/>
                <w:szCs w:val="22"/>
              </w:rPr>
              <w:t>.</w:t>
            </w:r>
          </w:p>
          <w:p w14:paraId="57023F03" w14:textId="77777777" w:rsidR="000F297D" w:rsidRPr="00901338" w:rsidRDefault="000F297D" w:rsidP="00BB0A7E">
            <w:pPr>
              <w:spacing w:after="40"/>
              <w:ind w:left="30" w:right="-72"/>
              <w:rPr>
                <w:rFonts w:ascii="Arial" w:hAnsi="Arial" w:cs="Arial"/>
                <w:sz w:val="22"/>
                <w:szCs w:val="22"/>
              </w:rPr>
            </w:pPr>
          </w:p>
          <w:p w14:paraId="25B6491D" w14:textId="77777777" w:rsidR="000F297D" w:rsidRPr="00901338" w:rsidRDefault="000F297D" w:rsidP="00BB0A7E">
            <w:pPr>
              <w:spacing w:after="40"/>
              <w:ind w:left="30" w:right="-72"/>
              <w:rPr>
                <w:rFonts w:ascii="Arial" w:hAnsi="Arial" w:cs="Arial"/>
                <w:sz w:val="22"/>
                <w:szCs w:val="22"/>
              </w:rPr>
            </w:pPr>
          </w:p>
          <w:p w14:paraId="368A1678" w14:textId="661746A7"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Zadanie 18, poz. 1 Czy zamawiający wymaga podkład składający się 2 warstwy papieru i 1 x warstwa folii?</w:t>
            </w:r>
          </w:p>
          <w:p w14:paraId="2A302AB7" w14:textId="5F3381B3"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Tak, Zamawiający wymaga</w:t>
            </w:r>
            <w:r w:rsidR="0020569C">
              <w:rPr>
                <w:rFonts w:ascii="Arial" w:hAnsi="Arial" w:cs="Arial"/>
                <w:b/>
                <w:bCs/>
                <w:sz w:val="22"/>
                <w:szCs w:val="22"/>
              </w:rPr>
              <w:t>.</w:t>
            </w:r>
          </w:p>
          <w:p w14:paraId="25FE5C85" w14:textId="77777777" w:rsidR="000F297D" w:rsidRPr="00901338" w:rsidRDefault="000F297D" w:rsidP="00BB0A7E">
            <w:pPr>
              <w:spacing w:after="40"/>
              <w:ind w:left="30" w:right="-72"/>
              <w:rPr>
                <w:rFonts w:ascii="Arial" w:hAnsi="Arial" w:cs="Arial"/>
                <w:sz w:val="22"/>
                <w:szCs w:val="22"/>
              </w:rPr>
            </w:pPr>
          </w:p>
          <w:p w14:paraId="379DDABD" w14:textId="77777777" w:rsidR="000F297D" w:rsidRPr="00901338" w:rsidRDefault="000F297D" w:rsidP="00BB0A7E">
            <w:pPr>
              <w:spacing w:after="40"/>
              <w:ind w:left="30" w:right="-72"/>
              <w:rPr>
                <w:rFonts w:ascii="Arial" w:hAnsi="Arial" w:cs="Arial"/>
                <w:sz w:val="22"/>
                <w:szCs w:val="22"/>
              </w:rPr>
            </w:pPr>
          </w:p>
          <w:p w14:paraId="22AE47DD" w14:textId="2BCDE5CB"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Czy zamawiający dopuści medyczny podkład ochronny, trzywarstwowy o wymiarach 38 cm x 40 m , z perforacją co 50 cm, wykonany z 2 x warstwa bibuły i 1 x warstwa folii, nieprzemakalny, o gramaturze całkowitej 54 g/m2; wyrób medyczny klasy I; powierzchnia podkładu tłoczona; zakończenie brzegów – bez postrzępień; wyrób odporny na rozdzieranie, gramatura bibuły: 36 ± 0,10 g/m2 ; minimalna chłonność 160 g/m2 ; grubość folii 22 ± 2 μm , 80 listków? </w:t>
            </w:r>
          </w:p>
          <w:p w14:paraId="268E58C8" w14:textId="5603A238"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Tak, Zamawiający dopuszcza </w:t>
            </w:r>
            <w:r w:rsidR="0020569C">
              <w:rPr>
                <w:rFonts w:ascii="Arial" w:hAnsi="Arial" w:cs="Arial"/>
                <w:b/>
                <w:bCs/>
                <w:sz w:val="22"/>
                <w:szCs w:val="22"/>
              </w:rPr>
              <w:t>.</w:t>
            </w:r>
          </w:p>
          <w:p w14:paraId="14F56E1F" w14:textId="77777777" w:rsidR="000F297D" w:rsidRPr="00901338" w:rsidRDefault="000F297D" w:rsidP="00BB0A7E">
            <w:pPr>
              <w:spacing w:after="40"/>
              <w:ind w:left="30" w:right="-72"/>
              <w:rPr>
                <w:rFonts w:ascii="Arial" w:hAnsi="Arial" w:cs="Arial"/>
                <w:sz w:val="22"/>
                <w:szCs w:val="22"/>
              </w:rPr>
            </w:pPr>
          </w:p>
          <w:p w14:paraId="2723EA5B" w14:textId="77777777" w:rsidR="000F297D" w:rsidRPr="00901338" w:rsidRDefault="000F297D" w:rsidP="00BB0A7E">
            <w:pPr>
              <w:spacing w:after="40"/>
              <w:ind w:left="30" w:right="-72"/>
              <w:rPr>
                <w:rFonts w:ascii="Arial" w:hAnsi="Arial" w:cs="Arial"/>
                <w:sz w:val="22"/>
                <w:szCs w:val="22"/>
              </w:rPr>
            </w:pPr>
          </w:p>
          <w:p w14:paraId="6100440E" w14:textId="5490559E"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Czy zamawiający dopuści medyczny podkład ochronny, trzywarstwowy o wymiarach 38 cm x 40 m , z perforacją co 160 cm, wykonany z 2 x warstwa bibuły i 1 x warstwa folii, nieprzemakalny, o gramaturze całkowitej 54 g/m2; wyrób medyczny klasy I; powierzchnia podkładu tłoczona; zakończenie brzegów – bez postrzępień; wyrób odporny na rozdzieranie, gramatura bibuły: 36 ± 0,10 g/m2 ; minimalna chłonność 160 g/m2 ; grubość folii 13 ± 2 μm ,80 szt. na rolce, w kolorze niebieskim , zielonym i białym? </w:t>
            </w:r>
          </w:p>
          <w:p w14:paraId="42815D72" w14:textId="6473114A"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Tak, Zamawiający dopuszcza </w:t>
            </w:r>
            <w:r w:rsidR="0020569C">
              <w:rPr>
                <w:rFonts w:ascii="Arial" w:hAnsi="Arial" w:cs="Arial"/>
                <w:b/>
                <w:bCs/>
                <w:sz w:val="22"/>
                <w:szCs w:val="22"/>
              </w:rPr>
              <w:t>.</w:t>
            </w:r>
          </w:p>
          <w:p w14:paraId="42353E44" w14:textId="77777777" w:rsidR="000F297D" w:rsidRPr="00901338" w:rsidRDefault="000F297D" w:rsidP="0020569C">
            <w:pPr>
              <w:spacing w:after="40"/>
              <w:ind w:right="-72"/>
              <w:rPr>
                <w:rFonts w:ascii="Arial" w:hAnsi="Arial" w:cs="Arial"/>
                <w:sz w:val="22"/>
                <w:szCs w:val="22"/>
              </w:rPr>
            </w:pPr>
          </w:p>
          <w:p w14:paraId="388D7C05" w14:textId="77B74501"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Czy jeżeli zamawiający dopuści inną długość, to czy z przeliczeniem za rolkę z zaokrągleniem w górę do pełnych opakowań? </w:t>
            </w:r>
          </w:p>
          <w:p w14:paraId="2838C076" w14:textId="2D6B20A5"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Tak, Zamawiający dopuszcza </w:t>
            </w:r>
            <w:r w:rsidR="0020569C">
              <w:rPr>
                <w:rFonts w:ascii="Arial" w:hAnsi="Arial" w:cs="Arial"/>
                <w:b/>
                <w:bCs/>
                <w:sz w:val="22"/>
                <w:szCs w:val="22"/>
              </w:rPr>
              <w:t>.</w:t>
            </w:r>
          </w:p>
          <w:p w14:paraId="55129CD2" w14:textId="77777777" w:rsidR="000F297D" w:rsidRPr="00901338" w:rsidRDefault="000F297D" w:rsidP="000F297D">
            <w:pPr>
              <w:spacing w:after="40"/>
              <w:ind w:right="-72"/>
              <w:rPr>
                <w:rFonts w:ascii="Arial" w:hAnsi="Arial" w:cs="Arial"/>
                <w:sz w:val="22"/>
                <w:szCs w:val="22"/>
              </w:rPr>
            </w:pPr>
          </w:p>
          <w:p w14:paraId="36CD5549" w14:textId="65A4A0BC" w:rsidR="000F297D" w:rsidRPr="00901338" w:rsidRDefault="000F297D" w:rsidP="000F297D">
            <w:pPr>
              <w:spacing w:after="40"/>
              <w:ind w:left="30" w:right="-72"/>
              <w:rPr>
                <w:rFonts w:ascii="Arial" w:hAnsi="Arial" w:cs="Arial"/>
                <w:sz w:val="22"/>
                <w:szCs w:val="22"/>
              </w:rPr>
            </w:pPr>
            <w:r w:rsidRPr="00901338">
              <w:rPr>
                <w:rFonts w:ascii="Arial" w:hAnsi="Arial" w:cs="Arial"/>
                <w:sz w:val="22"/>
                <w:szCs w:val="22"/>
              </w:rPr>
              <w:t xml:space="preserve">Zadanie 18, poz. 2 </w:t>
            </w:r>
          </w:p>
          <w:p w14:paraId="00EDF104" w14:textId="3279F615"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Czy zamawiający wymaga podkład składający się 2 warstwy papieru i 1 x warstwa folii? </w:t>
            </w:r>
          </w:p>
          <w:p w14:paraId="448CAAB1" w14:textId="01D02ED7"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wymaga</w:t>
            </w:r>
            <w:r w:rsidR="0020569C">
              <w:rPr>
                <w:rFonts w:ascii="Arial" w:hAnsi="Arial" w:cs="Arial"/>
                <w:b/>
                <w:bCs/>
                <w:sz w:val="22"/>
                <w:szCs w:val="22"/>
              </w:rPr>
              <w:t>.</w:t>
            </w:r>
          </w:p>
          <w:p w14:paraId="0BE24545" w14:textId="77777777" w:rsidR="000F297D" w:rsidRPr="00901338" w:rsidRDefault="000F297D" w:rsidP="00BB0A7E">
            <w:pPr>
              <w:spacing w:after="40"/>
              <w:ind w:left="30" w:right="-72"/>
              <w:rPr>
                <w:rFonts w:ascii="Arial" w:hAnsi="Arial" w:cs="Arial"/>
                <w:sz w:val="22"/>
                <w:szCs w:val="22"/>
              </w:rPr>
            </w:pPr>
          </w:p>
          <w:p w14:paraId="1C54596A" w14:textId="0288200B"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Czy jeżeli zamawiający dopuści inną długość, to czy z przeliczeniem za rolkę z zaokrągleniem w górę do pełnych opakowań? </w:t>
            </w:r>
          </w:p>
          <w:p w14:paraId="3B41ED69" w14:textId="2AA199DD"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Tak, Zamawiający dopuszcza </w:t>
            </w:r>
            <w:r w:rsidR="0020569C">
              <w:rPr>
                <w:rFonts w:ascii="Arial" w:hAnsi="Arial" w:cs="Arial"/>
                <w:b/>
                <w:bCs/>
                <w:sz w:val="22"/>
                <w:szCs w:val="22"/>
              </w:rPr>
              <w:t>.</w:t>
            </w:r>
          </w:p>
          <w:p w14:paraId="1E902C7D" w14:textId="77777777" w:rsidR="000F297D" w:rsidRPr="00901338" w:rsidRDefault="000F297D" w:rsidP="00BB0A7E">
            <w:pPr>
              <w:spacing w:after="40"/>
              <w:ind w:left="30" w:right="-72"/>
              <w:rPr>
                <w:rFonts w:ascii="Arial" w:hAnsi="Arial" w:cs="Arial"/>
                <w:sz w:val="22"/>
                <w:szCs w:val="22"/>
              </w:rPr>
            </w:pPr>
          </w:p>
          <w:p w14:paraId="767E5B0D" w14:textId="4CFD2862"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Czy zamawiający dopuści medyczny podkład ochronny, trzywarstwowy o wymiarach 50 cm x 40 m , z perforacją co 50 cm, wykonany z 2 x warstwa bibuły i 1 x warstwa folii, nieprzemakalny, o gramaturze całkowitej 54 g/m2; wyrób medyczny klasy I; powierzchnia podkładu tłoczona; zakończenie brzegów – bez postrzępień; wyrób odporny na rozdzieranie, gramatura bibuły: 36 ± 0,10 g/m2 ; minimalna chłonność 160 g/m2 ; grubość folii 22 ± 2 μm , 80 listków? </w:t>
            </w:r>
          </w:p>
          <w:p w14:paraId="27031EEE" w14:textId="14989020" w:rsidR="000F297D" w:rsidRPr="00901338" w:rsidRDefault="000F297D" w:rsidP="000F297D">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dopuszcza </w:t>
            </w:r>
            <w:r w:rsidR="0020569C">
              <w:rPr>
                <w:rFonts w:ascii="Arial" w:hAnsi="Arial" w:cs="Arial"/>
                <w:b/>
                <w:bCs/>
                <w:sz w:val="22"/>
                <w:szCs w:val="22"/>
              </w:rPr>
              <w:t>.</w:t>
            </w:r>
          </w:p>
          <w:p w14:paraId="0A4D27D1" w14:textId="77777777" w:rsidR="000F297D" w:rsidRPr="00901338" w:rsidRDefault="000F297D" w:rsidP="00BB0A7E">
            <w:pPr>
              <w:spacing w:after="40"/>
              <w:ind w:left="30" w:right="-72"/>
              <w:rPr>
                <w:rFonts w:ascii="Arial" w:hAnsi="Arial" w:cs="Arial"/>
                <w:sz w:val="22"/>
                <w:szCs w:val="22"/>
              </w:rPr>
            </w:pPr>
          </w:p>
          <w:p w14:paraId="64099338" w14:textId="47C08DCB" w:rsidR="000F297D"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Czy zamawiający dopuści medyczny podkład ochronny, trzywarstwowy o wymiarach 50 cm x 40 m , z perforacją co 160 cm, wykonany z 2 x warstwa bibuły i 1 x warstwa folii, nieprzemakalny, o gramaturze całkowitej 54 g/m2; wyrób medyczny klasy I; powierzchnia podkładu tłoczona; zakończenie brzegów – bez postrzępień; wyrób odporny na rozdzieranie, gramatura bibuły: 36 ± 0,10 g/m2 ; minimalna chłonność 160 g/m2 ; grubość folii 13 ± 2 μm ,80 szt. na rolce, w kolorze niebieskim , zielonym i białym? </w:t>
            </w:r>
          </w:p>
          <w:p w14:paraId="410C8D45" w14:textId="77777777" w:rsidR="000F297D" w:rsidRPr="00901338" w:rsidRDefault="000F297D" w:rsidP="00BB0A7E">
            <w:pPr>
              <w:spacing w:after="40"/>
              <w:ind w:left="30" w:right="-72"/>
              <w:rPr>
                <w:rFonts w:ascii="Arial" w:hAnsi="Arial" w:cs="Arial"/>
                <w:sz w:val="22"/>
                <w:szCs w:val="22"/>
              </w:rPr>
            </w:pPr>
          </w:p>
          <w:p w14:paraId="7878F839" w14:textId="3BDDE821" w:rsidR="000A3B5C" w:rsidRPr="00901338" w:rsidRDefault="000A3B5C" w:rsidP="000A3B5C">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Tak, Zamawiający dopuszcza</w:t>
            </w:r>
            <w:r w:rsidR="0020569C">
              <w:rPr>
                <w:rFonts w:ascii="Arial" w:hAnsi="Arial" w:cs="Arial"/>
                <w:b/>
                <w:bCs/>
                <w:sz w:val="22"/>
                <w:szCs w:val="22"/>
              </w:rPr>
              <w:t>.</w:t>
            </w:r>
            <w:r w:rsidRPr="00901338">
              <w:rPr>
                <w:rFonts w:ascii="Arial" w:hAnsi="Arial" w:cs="Arial"/>
                <w:b/>
                <w:bCs/>
                <w:sz w:val="22"/>
                <w:szCs w:val="22"/>
              </w:rPr>
              <w:t xml:space="preserve"> </w:t>
            </w:r>
          </w:p>
          <w:p w14:paraId="684091BD" w14:textId="77777777" w:rsidR="000F297D" w:rsidRPr="00901338" w:rsidRDefault="000F297D" w:rsidP="00BB0A7E">
            <w:pPr>
              <w:spacing w:after="40"/>
              <w:ind w:left="30" w:right="-72"/>
              <w:rPr>
                <w:rFonts w:ascii="Arial" w:hAnsi="Arial" w:cs="Arial"/>
                <w:sz w:val="22"/>
                <w:szCs w:val="22"/>
              </w:rPr>
            </w:pPr>
          </w:p>
          <w:p w14:paraId="4B94D567" w14:textId="77777777" w:rsidR="000A3B5C" w:rsidRPr="00901338" w:rsidRDefault="000F297D" w:rsidP="00BB0A7E">
            <w:pPr>
              <w:spacing w:after="40"/>
              <w:ind w:left="30" w:right="-72"/>
              <w:rPr>
                <w:rFonts w:ascii="Arial" w:hAnsi="Arial" w:cs="Arial"/>
                <w:sz w:val="22"/>
                <w:szCs w:val="22"/>
              </w:rPr>
            </w:pPr>
            <w:r w:rsidRPr="00901338">
              <w:rPr>
                <w:rFonts w:ascii="Arial" w:hAnsi="Arial" w:cs="Arial"/>
                <w:sz w:val="22"/>
                <w:szCs w:val="22"/>
              </w:rPr>
              <w:t xml:space="preserve">Zadanie 18, poz.3 Czy zamawiający wymaga podkład składający się 2 warstwy papieru i 1 x warstwa folii? </w:t>
            </w:r>
          </w:p>
          <w:p w14:paraId="7A5F0758" w14:textId="4B1EFEEC" w:rsidR="000A3B5C" w:rsidRPr="00901338" w:rsidRDefault="000A3B5C" w:rsidP="000A3B5C">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Tak, Zamawiający wymaga</w:t>
            </w:r>
            <w:r w:rsidR="0020569C">
              <w:rPr>
                <w:rFonts w:ascii="Arial" w:hAnsi="Arial" w:cs="Arial"/>
                <w:b/>
                <w:bCs/>
                <w:sz w:val="22"/>
                <w:szCs w:val="22"/>
              </w:rPr>
              <w:t>.</w:t>
            </w:r>
          </w:p>
          <w:p w14:paraId="4C692AF9" w14:textId="77777777" w:rsidR="000A3B5C" w:rsidRPr="00901338" w:rsidRDefault="000A3B5C" w:rsidP="00BB0A7E">
            <w:pPr>
              <w:spacing w:after="40"/>
              <w:ind w:left="30" w:right="-72"/>
              <w:rPr>
                <w:rFonts w:ascii="Arial" w:hAnsi="Arial" w:cs="Arial"/>
                <w:sz w:val="22"/>
                <w:szCs w:val="22"/>
              </w:rPr>
            </w:pPr>
          </w:p>
          <w:p w14:paraId="64D5A794" w14:textId="39663C83" w:rsidR="000F297D" w:rsidRPr="00901338" w:rsidRDefault="000F297D" w:rsidP="003543E7">
            <w:pPr>
              <w:spacing w:after="40"/>
              <w:ind w:left="30" w:right="-72"/>
              <w:rPr>
                <w:rFonts w:ascii="Arial" w:hAnsi="Arial" w:cs="Arial"/>
                <w:sz w:val="22"/>
                <w:szCs w:val="22"/>
              </w:rPr>
            </w:pPr>
            <w:r w:rsidRPr="00901338">
              <w:rPr>
                <w:rFonts w:ascii="Arial" w:hAnsi="Arial" w:cs="Arial"/>
                <w:sz w:val="22"/>
                <w:szCs w:val="22"/>
              </w:rPr>
              <w:t xml:space="preserve">Czy jeżeli zamawiający dopuści inną długość, to czy z przeliczeniem za rolkę z zaokrągleniem w górę do pełnych opakowań? </w:t>
            </w:r>
            <w:r w:rsidR="003543E7" w:rsidRPr="00901338">
              <w:rPr>
                <w:rFonts w:ascii="Arial" w:hAnsi="Arial" w:cs="Arial"/>
                <w:sz w:val="22"/>
                <w:szCs w:val="22"/>
              </w:rPr>
              <w:t xml:space="preserve"> </w:t>
            </w:r>
            <w:r w:rsidRPr="00901338">
              <w:rPr>
                <w:rFonts w:ascii="Arial" w:hAnsi="Arial" w:cs="Arial"/>
                <w:sz w:val="22"/>
                <w:szCs w:val="22"/>
              </w:rPr>
              <w:t xml:space="preserve">Czy zamawiający dopuści medyczny podkład ochronny, trzywarstwowy o wymiarach 60 cm x 40 m , z perforacją co 50 cm, wykonany z 2 x warstwa bibuły i 1 x warstwa folii, nieprzemakalny, o gramaturze całkowitej 54 g/m2; wyrób medyczny klasy I; powierzchnia podkładu tłoczona; zakończenie brzegów – bez postrzępień; wyrób odporny na rozdzieranie, gramatura bibuły: 36 ± 0,10 g/m2 ; minimalna chłonność 160 g/m2 ; grubość folii 22 ± 2 μm , 80 listków? </w:t>
            </w:r>
          </w:p>
          <w:p w14:paraId="2F878138" w14:textId="77777777" w:rsidR="000F297D" w:rsidRPr="00901338" w:rsidRDefault="000F297D" w:rsidP="00BB0A7E">
            <w:pPr>
              <w:spacing w:after="40"/>
              <w:ind w:left="30" w:right="-72"/>
              <w:rPr>
                <w:rFonts w:ascii="Arial" w:hAnsi="Arial" w:cs="Arial"/>
                <w:b/>
                <w:bCs/>
                <w:sz w:val="22"/>
                <w:szCs w:val="22"/>
              </w:rPr>
            </w:pPr>
          </w:p>
          <w:p w14:paraId="17417E32" w14:textId="7F2681C4" w:rsidR="003543E7" w:rsidRPr="00901338" w:rsidRDefault="003543E7" w:rsidP="003543E7">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Tak, Zamawiający dopuszcza przeliczenie bez zaokrągleń </w:t>
            </w:r>
            <w:r w:rsidR="0020569C">
              <w:rPr>
                <w:rFonts w:ascii="Arial" w:hAnsi="Arial" w:cs="Arial"/>
                <w:b/>
                <w:bCs/>
                <w:sz w:val="22"/>
                <w:szCs w:val="22"/>
              </w:rPr>
              <w:t>.</w:t>
            </w:r>
          </w:p>
          <w:p w14:paraId="2EA73D96" w14:textId="222C4436" w:rsidR="00BB0A7E" w:rsidRPr="00901338" w:rsidRDefault="00BB0A7E" w:rsidP="00BB0A7E">
            <w:pPr>
              <w:spacing w:before="60" w:after="60"/>
              <w:ind w:left="30" w:right="-72"/>
              <w:rPr>
                <w:rFonts w:ascii="Arial" w:hAnsi="Arial" w:cs="Arial"/>
                <w:b/>
                <w:bCs/>
                <w:sz w:val="22"/>
                <w:szCs w:val="22"/>
              </w:rPr>
            </w:pPr>
          </w:p>
        </w:tc>
      </w:tr>
      <w:tr w:rsidR="00BB0A7E" w:rsidRPr="00901338" w14:paraId="0C590FC6" w14:textId="77777777" w:rsidTr="00C00BB1">
        <w:tc>
          <w:tcPr>
            <w:tcW w:w="9356" w:type="dxa"/>
            <w:shd w:val="clear" w:color="auto" w:fill="auto"/>
          </w:tcPr>
          <w:p w14:paraId="2B5FD4FB" w14:textId="4F7D3BB0"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 xml:space="preserve">Pytanie nr </w:t>
            </w:r>
            <w:r w:rsidR="0008529C" w:rsidRPr="00901338">
              <w:rPr>
                <w:rFonts w:ascii="Arial" w:hAnsi="Arial" w:cs="Arial"/>
                <w:b/>
                <w:bCs/>
                <w:sz w:val="22"/>
                <w:szCs w:val="22"/>
              </w:rPr>
              <w:t>9</w:t>
            </w:r>
          </w:p>
          <w:p w14:paraId="43672AA8" w14:textId="77777777" w:rsidR="0008529C" w:rsidRPr="00901338" w:rsidRDefault="0008529C" w:rsidP="0008529C">
            <w:pPr>
              <w:tabs>
                <w:tab w:val="left" w:pos="2177"/>
              </w:tabs>
              <w:rPr>
                <w:rFonts w:ascii="Arial" w:eastAsia="Arial Unicode MS" w:hAnsi="Arial" w:cs="Arial"/>
                <w:b/>
                <w:color w:val="4D4D4D"/>
                <w:sz w:val="22"/>
                <w:szCs w:val="22"/>
              </w:rPr>
            </w:pPr>
            <w:r w:rsidRPr="00901338">
              <w:rPr>
                <w:rFonts w:ascii="Arial" w:eastAsia="Arial Unicode MS" w:hAnsi="Arial" w:cs="Arial"/>
                <w:b/>
                <w:color w:val="4D4D4D"/>
                <w:sz w:val="22"/>
                <w:szCs w:val="22"/>
              </w:rPr>
              <w:t>Zadanie 20  poz. 10</w:t>
            </w:r>
          </w:p>
          <w:p w14:paraId="67DC4772" w14:textId="52BA5526" w:rsidR="0008529C" w:rsidRPr="00901338" w:rsidRDefault="0008529C" w:rsidP="0008529C">
            <w:pPr>
              <w:tabs>
                <w:tab w:val="left" w:pos="2177"/>
              </w:tabs>
              <w:rPr>
                <w:rFonts w:ascii="Arial" w:eastAsia="Arial Unicode MS" w:hAnsi="Arial" w:cs="Arial"/>
                <w:color w:val="4D4D4D"/>
                <w:sz w:val="22"/>
                <w:szCs w:val="22"/>
              </w:rPr>
            </w:pPr>
            <w:r w:rsidRPr="00901338">
              <w:rPr>
                <w:rFonts w:ascii="Arial" w:eastAsia="Arial Unicode MS" w:hAnsi="Arial" w:cs="Arial"/>
                <w:color w:val="4D4D4D"/>
                <w:sz w:val="22"/>
                <w:szCs w:val="22"/>
              </w:rPr>
              <w:t xml:space="preserve">Zwracamy się z prośbą o dopuszczenie nebulizatora o pojemności 15ml. </w:t>
            </w:r>
          </w:p>
          <w:p w14:paraId="2523DE7D" w14:textId="034D3AD6" w:rsidR="0008529C" w:rsidRPr="00901338" w:rsidRDefault="0008529C" w:rsidP="0008529C">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r w:rsidRPr="00901338">
              <w:rPr>
                <w:rFonts w:ascii="Arial" w:hAnsi="Arial" w:cs="Arial"/>
                <w:b/>
                <w:bCs/>
                <w:sz w:val="22"/>
                <w:szCs w:val="22"/>
              </w:rPr>
              <w:t xml:space="preserve"> </w:t>
            </w:r>
          </w:p>
          <w:p w14:paraId="51618478" w14:textId="77777777" w:rsidR="0008529C" w:rsidRPr="00901338" w:rsidRDefault="0008529C" w:rsidP="0008529C">
            <w:pPr>
              <w:tabs>
                <w:tab w:val="left" w:pos="2177"/>
              </w:tabs>
              <w:rPr>
                <w:rFonts w:ascii="Arial" w:eastAsia="Arial Unicode MS" w:hAnsi="Arial" w:cs="Arial"/>
                <w:color w:val="4D4D4D"/>
                <w:sz w:val="22"/>
                <w:szCs w:val="22"/>
              </w:rPr>
            </w:pPr>
          </w:p>
          <w:p w14:paraId="08ADC725" w14:textId="77777777" w:rsidR="0008529C" w:rsidRPr="00901338" w:rsidRDefault="0008529C" w:rsidP="0008529C">
            <w:pPr>
              <w:tabs>
                <w:tab w:val="left" w:pos="2177"/>
              </w:tabs>
              <w:rPr>
                <w:rFonts w:ascii="Arial" w:eastAsia="Arial Unicode MS" w:hAnsi="Arial" w:cs="Arial"/>
                <w:b/>
                <w:color w:val="4D4D4D"/>
                <w:sz w:val="22"/>
                <w:szCs w:val="22"/>
              </w:rPr>
            </w:pPr>
          </w:p>
          <w:p w14:paraId="0DBD8B0B" w14:textId="77777777" w:rsidR="0008529C" w:rsidRPr="00901338" w:rsidRDefault="0008529C" w:rsidP="0008529C">
            <w:pPr>
              <w:tabs>
                <w:tab w:val="left" w:pos="2177"/>
              </w:tabs>
              <w:rPr>
                <w:rFonts w:ascii="Arial" w:eastAsia="Arial Unicode MS" w:hAnsi="Arial" w:cs="Arial"/>
                <w:b/>
                <w:color w:val="4D4D4D"/>
                <w:sz w:val="22"/>
                <w:szCs w:val="22"/>
              </w:rPr>
            </w:pPr>
            <w:r w:rsidRPr="00901338">
              <w:rPr>
                <w:rFonts w:ascii="Arial" w:eastAsia="Arial Unicode MS" w:hAnsi="Arial" w:cs="Arial"/>
                <w:b/>
                <w:color w:val="4D4D4D"/>
                <w:sz w:val="22"/>
                <w:szCs w:val="22"/>
              </w:rPr>
              <w:t>Zadanie 20  poz. 12</w:t>
            </w:r>
          </w:p>
          <w:p w14:paraId="3B8BEC1B" w14:textId="0126A56C" w:rsidR="0008529C" w:rsidRPr="00901338" w:rsidRDefault="0008529C" w:rsidP="0008529C">
            <w:pPr>
              <w:tabs>
                <w:tab w:val="left" w:pos="2177"/>
              </w:tabs>
              <w:rPr>
                <w:rFonts w:ascii="Arial" w:eastAsia="Arial Unicode MS" w:hAnsi="Arial" w:cs="Arial"/>
                <w:color w:val="4D4D4D"/>
                <w:sz w:val="22"/>
                <w:szCs w:val="22"/>
              </w:rPr>
            </w:pPr>
            <w:r w:rsidRPr="00901338">
              <w:rPr>
                <w:rFonts w:ascii="Arial" w:eastAsia="Arial Unicode MS" w:hAnsi="Arial" w:cs="Arial"/>
                <w:color w:val="4D4D4D"/>
                <w:sz w:val="22"/>
                <w:szCs w:val="22"/>
              </w:rPr>
              <w:t xml:space="preserve">Zwracamy się z prośbą o dopuszczenie nebulizatora o pojemności 7ml. </w:t>
            </w:r>
          </w:p>
          <w:p w14:paraId="42A4CBB1" w14:textId="44D6D652" w:rsidR="0008529C" w:rsidRPr="004E5F3F" w:rsidRDefault="0008529C" w:rsidP="004E5F3F">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r w:rsidRPr="00901338">
              <w:rPr>
                <w:rFonts w:ascii="Arial" w:hAnsi="Arial" w:cs="Arial"/>
                <w:b/>
                <w:bCs/>
                <w:sz w:val="22"/>
                <w:szCs w:val="22"/>
              </w:rPr>
              <w:t xml:space="preserve"> </w:t>
            </w:r>
          </w:p>
          <w:p w14:paraId="01ED89C0" w14:textId="77777777" w:rsidR="0008529C" w:rsidRPr="00901338" w:rsidRDefault="0008529C" w:rsidP="0008529C">
            <w:pPr>
              <w:tabs>
                <w:tab w:val="left" w:pos="2177"/>
              </w:tabs>
              <w:rPr>
                <w:rFonts w:ascii="Arial" w:eastAsia="Arial Unicode MS" w:hAnsi="Arial" w:cs="Arial"/>
                <w:b/>
                <w:color w:val="4D4D4D"/>
                <w:sz w:val="22"/>
                <w:szCs w:val="22"/>
              </w:rPr>
            </w:pPr>
          </w:p>
          <w:p w14:paraId="10CA383C" w14:textId="77777777" w:rsidR="0008529C" w:rsidRPr="00901338" w:rsidRDefault="0008529C" w:rsidP="0008529C">
            <w:pPr>
              <w:tabs>
                <w:tab w:val="left" w:pos="2177"/>
              </w:tabs>
              <w:rPr>
                <w:rFonts w:ascii="Arial" w:eastAsia="Arial Unicode MS" w:hAnsi="Arial" w:cs="Arial"/>
                <w:b/>
                <w:color w:val="4D4D4D"/>
                <w:sz w:val="22"/>
                <w:szCs w:val="22"/>
              </w:rPr>
            </w:pPr>
            <w:r w:rsidRPr="00901338">
              <w:rPr>
                <w:rFonts w:ascii="Arial" w:eastAsia="Arial Unicode MS" w:hAnsi="Arial" w:cs="Arial"/>
                <w:b/>
                <w:color w:val="4D4D4D"/>
                <w:sz w:val="22"/>
                <w:szCs w:val="22"/>
              </w:rPr>
              <w:t>Zadanie 20  poz. 13</w:t>
            </w:r>
          </w:p>
          <w:p w14:paraId="38DC1317" w14:textId="44E7EDEF" w:rsidR="0008529C" w:rsidRPr="00901338" w:rsidRDefault="0008529C" w:rsidP="0008529C">
            <w:pPr>
              <w:tabs>
                <w:tab w:val="left" w:pos="2177"/>
              </w:tabs>
              <w:rPr>
                <w:rFonts w:ascii="Arial" w:eastAsia="Arial Unicode MS" w:hAnsi="Arial" w:cs="Arial"/>
                <w:color w:val="4D4D4D"/>
                <w:sz w:val="22"/>
                <w:szCs w:val="22"/>
              </w:rPr>
            </w:pPr>
            <w:r w:rsidRPr="00901338">
              <w:rPr>
                <w:rFonts w:ascii="Arial" w:eastAsia="Arial Unicode MS" w:hAnsi="Arial" w:cs="Arial"/>
                <w:color w:val="4D4D4D"/>
                <w:sz w:val="22"/>
                <w:szCs w:val="22"/>
              </w:rPr>
              <w:t xml:space="preserve">Zwracamy się z prośbą o dopuszczenie nebulizatora o pojemności 7ml. </w:t>
            </w:r>
          </w:p>
          <w:p w14:paraId="6DD53A29" w14:textId="00E8D293" w:rsidR="0008529C" w:rsidRPr="004E5F3F" w:rsidRDefault="0008529C" w:rsidP="004E5F3F">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r w:rsidRPr="00901338">
              <w:rPr>
                <w:rFonts w:ascii="Arial" w:hAnsi="Arial" w:cs="Arial"/>
                <w:b/>
                <w:bCs/>
                <w:sz w:val="22"/>
                <w:szCs w:val="22"/>
              </w:rPr>
              <w:t xml:space="preserve"> </w:t>
            </w:r>
          </w:p>
          <w:p w14:paraId="4F83D371" w14:textId="77777777" w:rsidR="004E5F3F" w:rsidRDefault="004E5F3F" w:rsidP="0008529C">
            <w:pPr>
              <w:tabs>
                <w:tab w:val="left" w:pos="2177"/>
              </w:tabs>
              <w:rPr>
                <w:rFonts w:ascii="Arial" w:eastAsia="Arial Unicode MS" w:hAnsi="Arial" w:cs="Arial"/>
                <w:b/>
                <w:color w:val="4D4D4D"/>
                <w:sz w:val="22"/>
                <w:szCs w:val="22"/>
              </w:rPr>
            </w:pPr>
          </w:p>
          <w:p w14:paraId="28252ACF" w14:textId="366EB0DD" w:rsidR="0008529C" w:rsidRPr="00901338" w:rsidRDefault="0008529C" w:rsidP="0008529C">
            <w:pPr>
              <w:tabs>
                <w:tab w:val="left" w:pos="2177"/>
              </w:tabs>
              <w:rPr>
                <w:rFonts w:ascii="Arial" w:eastAsia="Arial Unicode MS" w:hAnsi="Arial" w:cs="Arial"/>
                <w:b/>
                <w:color w:val="4D4D4D"/>
                <w:sz w:val="22"/>
                <w:szCs w:val="22"/>
              </w:rPr>
            </w:pPr>
            <w:r w:rsidRPr="00901338">
              <w:rPr>
                <w:rFonts w:ascii="Arial" w:eastAsia="Arial Unicode MS" w:hAnsi="Arial" w:cs="Arial"/>
                <w:b/>
                <w:color w:val="4D4D4D"/>
                <w:sz w:val="22"/>
                <w:szCs w:val="22"/>
              </w:rPr>
              <w:t>Zadanie 20  poz. 14</w:t>
            </w:r>
          </w:p>
          <w:p w14:paraId="34E8210A" w14:textId="6CFF9487" w:rsidR="0008529C" w:rsidRPr="00901338" w:rsidRDefault="0008529C" w:rsidP="0008529C">
            <w:pPr>
              <w:tabs>
                <w:tab w:val="left" w:pos="2177"/>
              </w:tabs>
              <w:rPr>
                <w:rFonts w:ascii="Arial" w:eastAsia="Arial Unicode MS" w:hAnsi="Arial" w:cs="Arial"/>
                <w:color w:val="4D4D4D"/>
                <w:sz w:val="22"/>
                <w:szCs w:val="22"/>
              </w:rPr>
            </w:pPr>
            <w:r w:rsidRPr="00901338">
              <w:rPr>
                <w:rFonts w:ascii="Arial" w:eastAsia="Arial Unicode MS" w:hAnsi="Arial" w:cs="Arial"/>
                <w:color w:val="4D4D4D"/>
                <w:sz w:val="22"/>
                <w:szCs w:val="22"/>
              </w:rPr>
              <w:t xml:space="preserve">Zwracamy się z prośbą o dopuszczenie nebulizatora o pojemności 6ml. </w:t>
            </w:r>
          </w:p>
          <w:p w14:paraId="155B6B54" w14:textId="7EE30027" w:rsidR="0008529C" w:rsidRPr="00901338" w:rsidRDefault="0008529C" w:rsidP="0008529C">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dopuszcza</w:t>
            </w:r>
            <w:r w:rsidR="0020569C">
              <w:rPr>
                <w:rFonts w:ascii="Arial" w:hAnsi="Arial" w:cs="Arial"/>
                <w:b/>
                <w:bCs/>
                <w:sz w:val="22"/>
                <w:szCs w:val="22"/>
              </w:rPr>
              <w:t>.</w:t>
            </w:r>
            <w:r w:rsidRPr="00901338">
              <w:rPr>
                <w:rFonts w:ascii="Arial" w:hAnsi="Arial" w:cs="Arial"/>
                <w:b/>
                <w:bCs/>
                <w:sz w:val="22"/>
                <w:szCs w:val="22"/>
              </w:rPr>
              <w:t xml:space="preserve"> </w:t>
            </w:r>
          </w:p>
          <w:p w14:paraId="23F1FBF3" w14:textId="77777777" w:rsidR="0008529C" w:rsidRPr="00901338" w:rsidRDefault="0008529C" w:rsidP="0008529C">
            <w:pPr>
              <w:tabs>
                <w:tab w:val="left" w:pos="2177"/>
              </w:tabs>
              <w:rPr>
                <w:rFonts w:ascii="Arial" w:eastAsia="Arial Unicode MS" w:hAnsi="Arial" w:cs="Arial"/>
                <w:color w:val="4D4D4D"/>
                <w:sz w:val="22"/>
                <w:szCs w:val="22"/>
              </w:rPr>
            </w:pPr>
          </w:p>
          <w:p w14:paraId="48484E4E" w14:textId="77777777" w:rsidR="0008529C" w:rsidRPr="00901338" w:rsidRDefault="0008529C" w:rsidP="0008529C">
            <w:pPr>
              <w:tabs>
                <w:tab w:val="left" w:pos="2177"/>
              </w:tabs>
              <w:rPr>
                <w:rFonts w:ascii="Arial" w:eastAsia="Arial Unicode MS" w:hAnsi="Arial" w:cs="Arial"/>
                <w:b/>
                <w:color w:val="4D4D4D"/>
                <w:sz w:val="22"/>
                <w:szCs w:val="22"/>
              </w:rPr>
            </w:pPr>
          </w:p>
          <w:p w14:paraId="18F0DFBA" w14:textId="77777777" w:rsidR="0008529C" w:rsidRPr="00901338" w:rsidRDefault="0008529C" w:rsidP="0008529C">
            <w:pPr>
              <w:tabs>
                <w:tab w:val="left" w:pos="2177"/>
              </w:tabs>
              <w:rPr>
                <w:rFonts w:ascii="Arial" w:eastAsia="Arial Unicode MS" w:hAnsi="Arial" w:cs="Arial"/>
                <w:b/>
                <w:color w:val="4D4D4D"/>
                <w:sz w:val="22"/>
                <w:szCs w:val="22"/>
              </w:rPr>
            </w:pPr>
            <w:r w:rsidRPr="00901338">
              <w:rPr>
                <w:rFonts w:ascii="Arial" w:eastAsia="Arial Unicode MS" w:hAnsi="Arial" w:cs="Arial"/>
                <w:b/>
                <w:color w:val="4D4D4D"/>
                <w:sz w:val="22"/>
                <w:szCs w:val="22"/>
              </w:rPr>
              <w:t>Projekt Umowy §6 ust 2</w:t>
            </w:r>
          </w:p>
          <w:p w14:paraId="6BC3B0CB" w14:textId="6F312505" w:rsidR="0008529C" w:rsidRPr="00901338" w:rsidRDefault="0008529C" w:rsidP="0008529C">
            <w:pPr>
              <w:rPr>
                <w:rFonts w:ascii="Arial" w:hAnsi="Arial" w:cs="Arial"/>
                <w:color w:val="4D4D4D"/>
                <w:sz w:val="22"/>
                <w:szCs w:val="22"/>
              </w:rPr>
            </w:pPr>
            <w:r w:rsidRPr="00901338">
              <w:rPr>
                <w:rFonts w:ascii="Arial" w:eastAsia="Arial Unicode MS" w:hAnsi="Arial" w:cs="Arial"/>
                <w:color w:val="4D4D4D"/>
                <w:sz w:val="22"/>
                <w:szCs w:val="22"/>
              </w:rPr>
              <w:t xml:space="preserve">Co zamawiający miał na myśli pod pojęciem rozładunek? </w:t>
            </w:r>
            <w:r w:rsidRPr="00901338">
              <w:rPr>
                <w:rFonts w:ascii="Arial" w:hAnsi="Arial" w:cs="Arial"/>
                <w:color w:val="4D4D4D"/>
                <w:sz w:val="22"/>
                <w:szCs w:val="22"/>
              </w:rPr>
              <w:t xml:space="preserve">Czy Zamawiający oczekuje rozkładania towaru czy też roznoszenia. </w:t>
            </w:r>
          </w:p>
          <w:p w14:paraId="259F562D" w14:textId="1FFCB80E" w:rsidR="0008529C" w:rsidRPr="00901338" w:rsidRDefault="0008529C" w:rsidP="0008529C">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Wniesienie towaru do pomieszczenia pełniącego funkcje magazynu na terenie szpitala i pozostawienie go w miejscu wskazanym przez upoważnionego pracownika w obecności pracownika.  </w:t>
            </w:r>
          </w:p>
          <w:p w14:paraId="4B6610CD" w14:textId="77777777" w:rsidR="0008529C" w:rsidRPr="00901338" w:rsidRDefault="0008529C" w:rsidP="0008529C">
            <w:pPr>
              <w:rPr>
                <w:rFonts w:ascii="Arial" w:hAnsi="Arial" w:cs="Arial"/>
                <w:color w:val="4D4D4D"/>
                <w:sz w:val="22"/>
                <w:szCs w:val="22"/>
              </w:rPr>
            </w:pPr>
          </w:p>
          <w:p w14:paraId="4D624DDD" w14:textId="77777777" w:rsidR="0008529C" w:rsidRPr="00901338" w:rsidRDefault="0008529C" w:rsidP="0008529C">
            <w:pPr>
              <w:rPr>
                <w:rFonts w:ascii="Arial" w:eastAsia="Arial Unicode MS" w:hAnsi="Arial" w:cs="Arial"/>
                <w:b/>
                <w:color w:val="FF0000"/>
                <w:sz w:val="22"/>
                <w:szCs w:val="22"/>
              </w:rPr>
            </w:pPr>
          </w:p>
          <w:p w14:paraId="4F51E356" w14:textId="77777777" w:rsidR="0008529C" w:rsidRPr="00CE5A26" w:rsidRDefault="0008529C" w:rsidP="0008529C">
            <w:pPr>
              <w:tabs>
                <w:tab w:val="left" w:pos="2177"/>
              </w:tabs>
              <w:rPr>
                <w:rFonts w:ascii="Arial" w:eastAsia="Arial Unicode MS" w:hAnsi="Arial" w:cs="Arial"/>
                <w:b/>
                <w:sz w:val="22"/>
                <w:szCs w:val="22"/>
              </w:rPr>
            </w:pPr>
            <w:r w:rsidRPr="00CE5A26">
              <w:rPr>
                <w:rFonts w:ascii="Arial" w:eastAsia="Arial Unicode MS" w:hAnsi="Arial" w:cs="Arial"/>
                <w:b/>
                <w:sz w:val="22"/>
                <w:szCs w:val="22"/>
              </w:rPr>
              <w:t>Projekt Umowy §9 ust 2.1)</w:t>
            </w:r>
          </w:p>
          <w:p w14:paraId="45AE4BEB" w14:textId="366C98EF" w:rsidR="0008529C" w:rsidRDefault="0008529C" w:rsidP="0008529C">
            <w:pPr>
              <w:rPr>
                <w:rFonts w:ascii="Arial" w:hAnsi="Arial" w:cs="Arial"/>
                <w:sz w:val="22"/>
                <w:szCs w:val="22"/>
              </w:rPr>
            </w:pPr>
            <w:r w:rsidRPr="00CE5A26">
              <w:rPr>
                <w:rFonts w:ascii="Arial" w:hAnsi="Arial" w:cs="Arial"/>
                <w:sz w:val="22"/>
                <w:szCs w:val="22"/>
              </w:rPr>
              <w:t>Czy Zamawiający dopuszcza zmianę wysokości kar umownej za odstąpienie od umowy do części niezrealizowanej umowy zamiast wartości nominalnej umowy, tj. w § 9 ust. 2a projektu umowy zamiast zwrotu „wartości przedmiotu umowy, o której mowa w par.2 ust. 4 ” wpisanie zwrotu: „wartości niezrealizowanej części umowy”</w:t>
            </w:r>
            <w:r w:rsidR="00CE5A26">
              <w:rPr>
                <w:rFonts w:ascii="Arial" w:hAnsi="Arial" w:cs="Arial"/>
                <w:sz w:val="22"/>
                <w:szCs w:val="22"/>
              </w:rPr>
              <w:t xml:space="preserve">. </w:t>
            </w:r>
            <w:r w:rsidRPr="00CE5A26">
              <w:rPr>
                <w:rFonts w:ascii="Arial" w:hAnsi="Arial" w:cs="Arial"/>
                <w:sz w:val="22"/>
                <w:szCs w:val="22"/>
              </w:rPr>
              <w:t xml:space="preserve">Wskazanie 10% całkowitej wartości umowy za odstąpienie od części umowy jest nieadekwatne do szkody, którą Szpital może z tego tytułu ponieść. </w:t>
            </w:r>
          </w:p>
          <w:p w14:paraId="7F33DFAA" w14:textId="5C1CE4A6" w:rsidR="00CE5A26" w:rsidRPr="004E5F3F" w:rsidRDefault="00CE5A26" w:rsidP="004E5F3F">
            <w:pPr>
              <w:shd w:val="clear" w:color="auto" w:fill="FFFFFF"/>
              <w:spacing w:line="360" w:lineRule="auto"/>
              <w:rPr>
                <w:rFonts w:ascii="Arial" w:hAnsi="Arial" w:cs="Arial"/>
                <w:bCs/>
                <w:sz w:val="22"/>
                <w:szCs w:val="22"/>
              </w:rPr>
            </w:pPr>
            <w:r w:rsidRPr="00901338">
              <w:rPr>
                <w:rFonts w:ascii="Arial" w:hAnsi="Arial" w:cs="Arial"/>
                <w:b/>
                <w:bCs/>
                <w:sz w:val="22"/>
                <w:szCs w:val="22"/>
              </w:rPr>
              <w:t xml:space="preserve">Stanowisko (wyjaśnienie) Zamawiającego: Zamawiający </w:t>
            </w:r>
            <w:r>
              <w:rPr>
                <w:rFonts w:ascii="Arial" w:hAnsi="Arial" w:cs="Arial"/>
                <w:b/>
                <w:bCs/>
                <w:sz w:val="22"/>
                <w:szCs w:val="22"/>
              </w:rPr>
              <w:t xml:space="preserve">nie </w:t>
            </w:r>
            <w:r w:rsidRPr="00901338">
              <w:rPr>
                <w:rFonts w:ascii="Arial" w:hAnsi="Arial" w:cs="Arial"/>
                <w:b/>
                <w:bCs/>
                <w:sz w:val="22"/>
                <w:szCs w:val="22"/>
              </w:rPr>
              <w:t>wyraża zgod</w:t>
            </w:r>
            <w:r>
              <w:rPr>
                <w:rFonts w:ascii="Arial" w:hAnsi="Arial" w:cs="Arial"/>
                <w:b/>
                <w:bCs/>
                <w:sz w:val="22"/>
                <w:szCs w:val="22"/>
              </w:rPr>
              <w:t>y.</w:t>
            </w:r>
          </w:p>
          <w:p w14:paraId="4AA33DED" w14:textId="77777777" w:rsidR="0008529C" w:rsidRPr="00CE5A26" w:rsidRDefault="0008529C" w:rsidP="0008529C">
            <w:pPr>
              <w:rPr>
                <w:rFonts w:ascii="Arial" w:hAnsi="Arial" w:cs="Arial"/>
                <w:sz w:val="22"/>
                <w:szCs w:val="22"/>
              </w:rPr>
            </w:pPr>
          </w:p>
          <w:p w14:paraId="738B98D7" w14:textId="77777777" w:rsidR="0008529C" w:rsidRPr="00CE5A26" w:rsidRDefault="0008529C" w:rsidP="0008529C">
            <w:pPr>
              <w:tabs>
                <w:tab w:val="left" w:pos="2177"/>
              </w:tabs>
              <w:rPr>
                <w:rFonts w:ascii="Arial" w:eastAsia="Arial Unicode MS" w:hAnsi="Arial" w:cs="Arial"/>
                <w:b/>
                <w:sz w:val="22"/>
                <w:szCs w:val="22"/>
              </w:rPr>
            </w:pPr>
            <w:r w:rsidRPr="00CE5A26">
              <w:rPr>
                <w:rFonts w:ascii="Arial" w:eastAsia="Arial Unicode MS" w:hAnsi="Arial" w:cs="Arial"/>
                <w:b/>
                <w:sz w:val="22"/>
                <w:szCs w:val="22"/>
              </w:rPr>
              <w:t>Projekt Umowy §10 ust 2</w:t>
            </w:r>
          </w:p>
          <w:p w14:paraId="4D7377F3" w14:textId="77777777" w:rsidR="0008529C" w:rsidRPr="00CE5A26" w:rsidRDefault="0008529C" w:rsidP="0008529C">
            <w:pPr>
              <w:rPr>
                <w:rFonts w:ascii="Arial" w:eastAsia="Arial Unicode MS" w:hAnsi="Arial" w:cs="Arial"/>
                <w:sz w:val="22"/>
                <w:szCs w:val="22"/>
              </w:rPr>
            </w:pPr>
            <w:r w:rsidRPr="00CE5A26">
              <w:rPr>
                <w:rFonts w:ascii="Arial" w:eastAsia="Arial Unicode MS" w:hAnsi="Arial" w:cs="Arial"/>
                <w:sz w:val="22"/>
                <w:szCs w:val="22"/>
              </w:rPr>
              <w:t xml:space="preserve">Prosimy o uzależnienie możliwości przedłużenia czasu obowiązywania umowy, w przypadku niezrealizowania całości zamówienia w okresie 24 miesięcy, od wyrażenia zgody przez wykonawcę. </w:t>
            </w:r>
          </w:p>
          <w:p w14:paraId="25641E9F" w14:textId="0F5388FE" w:rsidR="0008529C" w:rsidRPr="004E5F3F" w:rsidRDefault="00CE5A26" w:rsidP="004E5F3F">
            <w:pPr>
              <w:shd w:val="clear" w:color="auto" w:fill="FFFFFF"/>
              <w:spacing w:line="360" w:lineRule="auto"/>
              <w:rPr>
                <w:rFonts w:ascii="Arial" w:hAnsi="Arial" w:cs="Arial"/>
                <w:bCs/>
                <w:sz w:val="22"/>
                <w:szCs w:val="22"/>
              </w:rPr>
            </w:pPr>
            <w:r w:rsidRPr="00901338">
              <w:rPr>
                <w:rFonts w:ascii="Arial" w:hAnsi="Arial" w:cs="Arial"/>
                <w:b/>
                <w:bCs/>
                <w:sz w:val="22"/>
                <w:szCs w:val="22"/>
              </w:rPr>
              <w:t xml:space="preserve">Stanowisko (wyjaśnienie) Zamawiającego: Zamawiający </w:t>
            </w:r>
            <w:r>
              <w:rPr>
                <w:rFonts w:ascii="Arial" w:hAnsi="Arial" w:cs="Arial"/>
                <w:b/>
                <w:bCs/>
                <w:sz w:val="22"/>
                <w:szCs w:val="22"/>
              </w:rPr>
              <w:t xml:space="preserve">nie </w:t>
            </w:r>
            <w:r w:rsidRPr="00901338">
              <w:rPr>
                <w:rFonts w:ascii="Arial" w:hAnsi="Arial" w:cs="Arial"/>
                <w:b/>
                <w:bCs/>
                <w:sz w:val="22"/>
                <w:szCs w:val="22"/>
              </w:rPr>
              <w:t>wyraża zgod</w:t>
            </w:r>
            <w:r>
              <w:rPr>
                <w:rFonts w:ascii="Arial" w:hAnsi="Arial" w:cs="Arial"/>
                <w:b/>
                <w:bCs/>
                <w:sz w:val="22"/>
                <w:szCs w:val="22"/>
              </w:rPr>
              <w:t>y.</w:t>
            </w:r>
          </w:p>
          <w:p w14:paraId="5D5E791C" w14:textId="3D2DBA37" w:rsidR="00BB0A7E" w:rsidRPr="00901338" w:rsidRDefault="00BB0A7E" w:rsidP="00BB0A7E">
            <w:pPr>
              <w:spacing w:before="60" w:after="60"/>
              <w:ind w:left="30" w:right="-72"/>
              <w:rPr>
                <w:rFonts w:ascii="Arial" w:hAnsi="Arial" w:cs="Arial"/>
                <w:b/>
                <w:bCs/>
                <w:sz w:val="22"/>
                <w:szCs w:val="22"/>
              </w:rPr>
            </w:pPr>
          </w:p>
        </w:tc>
      </w:tr>
      <w:tr w:rsidR="00BB0A7E" w:rsidRPr="00901338" w14:paraId="52DD6FF7" w14:textId="77777777" w:rsidTr="00C00BB1">
        <w:tc>
          <w:tcPr>
            <w:tcW w:w="9356" w:type="dxa"/>
            <w:shd w:val="clear" w:color="auto" w:fill="auto"/>
          </w:tcPr>
          <w:p w14:paraId="51E26DE0" w14:textId="2F2CDBAC"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1</w:t>
            </w:r>
            <w:r w:rsidR="0008529C" w:rsidRPr="00901338">
              <w:rPr>
                <w:rFonts w:ascii="Arial" w:hAnsi="Arial" w:cs="Arial"/>
                <w:b/>
                <w:bCs/>
                <w:sz w:val="22"/>
                <w:szCs w:val="22"/>
              </w:rPr>
              <w:t>0</w:t>
            </w:r>
          </w:p>
          <w:p w14:paraId="2A2A953B" w14:textId="77777777" w:rsidR="002D6F92" w:rsidRPr="00901338" w:rsidRDefault="002D6F92" w:rsidP="00BB0A7E">
            <w:pPr>
              <w:spacing w:after="40"/>
              <w:ind w:left="30" w:right="-72"/>
              <w:rPr>
                <w:rFonts w:ascii="Arial" w:hAnsi="Arial" w:cs="Arial"/>
                <w:sz w:val="22"/>
                <w:szCs w:val="22"/>
              </w:rPr>
            </w:pPr>
            <w:r w:rsidRPr="00901338">
              <w:rPr>
                <w:rFonts w:ascii="Arial" w:hAnsi="Arial" w:cs="Arial"/>
                <w:sz w:val="22"/>
                <w:szCs w:val="22"/>
              </w:rPr>
              <w:t xml:space="preserve">Zadanie nr 1 pozycja 2 Prosimy o wydzielenie pozycji nr 2 (rękawice nitrylowe długie) z Zadania nr 1 jako osobnego pakietu. Taki podział pozwoli złożyć ofertę większej ilości Oferentów, a Zamawiającemu na wybór odpowiedniej oferty z dostępnością do korzystnych cen, przy zachowaniu wysokich wymogów jakościowych. </w:t>
            </w:r>
          </w:p>
          <w:p w14:paraId="5D4D6007" w14:textId="6589E58F" w:rsidR="002D6F92" w:rsidRPr="00901338" w:rsidRDefault="002D6F92" w:rsidP="00901338">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r w:rsidRPr="00901338">
              <w:rPr>
                <w:rFonts w:ascii="Arial" w:hAnsi="Arial" w:cs="Arial"/>
                <w:b/>
                <w:bCs/>
                <w:sz w:val="22"/>
                <w:szCs w:val="22"/>
              </w:rPr>
              <w:t xml:space="preserve"> </w:t>
            </w:r>
          </w:p>
          <w:p w14:paraId="02C6B9F0" w14:textId="77777777" w:rsidR="002D6F92" w:rsidRPr="00901338" w:rsidRDefault="002D6F92" w:rsidP="00BB0A7E">
            <w:pPr>
              <w:spacing w:after="40"/>
              <w:ind w:left="30" w:right="-72"/>
              <w:rPr>
                <w:rFonts w:ascii="Arial" w:hAnsi="Arial" w:cs="Arial"/>
                <w:sz w:val="22"/>
                <w:szCs w:val="22"/>
              </w:rPr>
            </w:pPr>
          </w:p>
          <w:p w14:paraId="22333CD9" w14:textId="77777777" w:rsidR="002D6F92" w:rsidRPr="00901338" w:rsidRDefault="002D6F92" w:rsidP="00BB0A7E">
            <w:pPr>
              <w:spacing w:after="40"/>
              <w:ind w:left="30" w:right="-72"/>
              <w:rPr>
                <w:rFonts w:ascii="Arial" w:hAnsi="Arial" w:cs="Arial"/>
                <w:sz w:val="22"/>
                <w:szCs w:val="22"/>
              </w:rPr>
            </w:pPr>
          </w:p>
          <w:p w14:paraId="67F7D90D" w14:textId="7654EF00" w:rsidR="002D6F92" w:rsidRPr="00901338" w:rsidRDefault="002D6F92" w:rsidP="00BB0A7E">
            <w:pPr>
              <w:spacing w:after="40"/>
              <w:ind w:left="30" w:right="-72"/>
              <w:rPr>
                <w:rFonts w:ascii="Arial" w:hAnsi="Arial" w:cs="Arial"/>
                <w:sz w:val="22"/>
                <w:szCs w:val="22"/>
              </w:rPr>
            </w:pPr>
            <w:r w:rsidRPr="00901338">
              <w:rPr>
                <w:rFonts w:ascii="Arial" w:hAnsi="Arial" w:cs="Arial"/>
                <w:sz w:val="22"/>
                <w:szCs w:val="22"/>
              </w:rPr>
              <w:t xml:space="preserve">Zadanie nr 1 pozycja 1 Prosimy o dopuszczenie rękawic nitrylowych o grubości pojedynczej ścianki palca min. 0,07mm. Pozostałe parametry zgodne z SWZ. </w:t>
            </w:r>
          </w:p>
          <w:p w14:paraId="34ACEEC3" w14:textId="77777777" w:rsidR="002D6F92" w:rsidRPr="00901338" w:rsidRDefault="002D6F92" w:rsidP="002D6F92">
            <w:pPr>
              <w:spacing w:after="120"/>
              <w:ind w:right="-72"/>
              <w:jc w:val="both"/>
              <w:rPr>
                <w:rFonts w:ascii="Arial" w:hAnsi="Arial" w:cs="Arial"/>
                <w:b/>
                <w:bCs/>
                <w:sz w:val="22"/>
                <w:szCs w:val="22"/>
              </w:rPr>
            </w:pPr>
            <w:r w:rsidRPr="00901338">
              <w:rPr>
                <w:rFonts w:ascii="Arial" w:hAnsi="Arial" w:cs="Arial"/>
                <w:b/>
                <w:bCs/>
                <w:sz w:val="22"/>
                <w:szCs w:val="22"/>
              </w:rPr>
              <w:t>Zamawiający modyfikuje  zapisy SWZ w następującym zakresie:</w:t>
            </w:r>
          </w:p>
          <w:p w14:paraId="2884415D" w14:textId="53109FF8" w:rsidR="002D6F92" w:rsidRPr="00901338" w:rsidRDefault="002D6F92" w:rsidP="002D6F92">
            <w:pPr>
              <w:spacing w:after="40"/>
              <w:ind w:right="-72"/>
              <w:rPr>
                <w:rFonts w:ascii="Arial" w:hAnsi="Arial" w:cs="Arial"/>
                <w:b/>
                <w:bCs/>
                <w:sz w:val="22"/>
                <w:szCs w:val="22"/>
              </w:rPr>
            </w:pPr>
            <w:r w:rsidRPr="00901338">
              <w:rPr>
                <w:rFonts w:ascii="Arial" w:hAnsi="Arial" w:cs="Arial"/>
                <w:b/>
                <w:bCs/>
                <w:sz w:val="22"/>
                <w:szCs w:val="22"/>
              </w:rPr>
              <w:t>Rękawice diagnostyczne niejałowe nitrylowe bezpudrowe rozm. XS-XL Pasujące na obie dłonie. Poziom AQL 1,0-1,5. Grubość pojedynczej ścianki palca 0,07 - 0,13 mm, długość min. 240mm. Dopuszczone do kontaktu z żywnością. Wyrób medyczny, środek ochrony indywidualnej. Pakowane po 100szt.</w:t>
            </w:r>
          </w:p>
          <w:p w14:paraId="774A6333" w14:textId="77777777" w:rsidR="002D6F92" w:rsidRPr="00901338" w:rsidRDefault="002D6F92" w:rsidP="00BB0A7E">
            <w:pPr>
              <w:spacing w:after="40"/>
              <w:ind w:left="30" w:right="-72"/>
              <w:rPr>
                <w:rFonts w:ascii="Arial" w:hAnsi="Arial" w:cs="Arial"/>
                <w:sz w:val="22"/>
                <w:szCs w:val="22"/>
              </w:rPr>
            </w:pPr>
          </w:p>
          <w:p w14:paraId="5B205821" w14:textId="77777777" w:rsidR="002D6F92" w:rsidRPr="00901338" w:rsidRDefault="002D6F92" w:rsidP="00BB0A7E">
            <w:pPr>
              <w:spacing w:after="40"/>
              <w:ind w:left="30" w:right="-72"/>
              <w:rPr>
                <w:rFonts w:ascii="Arial" w:hAnsi="Arial" w:cs="Arial"/>
                <w:sz w:val="22"/>
                <w:szCs w:val="22"/>
              </w:rPr>
            </w:pPr>
            <w:r w:rsidRPr="00901338">
              <w:rPr>
                <w:rFonts w:ascii="Arial" w:hAnsi="Arial" w:cs="Arial"/>
                <w:sz w:val="22"/>
                <w:szCs w:val="22"/>
              </w:rPr>
              <w:t xml:space="preserve">Zadanie nr 1 pozycja 3 Prosimy o dopuszczenie rękawic winylowych o grubości pojedynczej ścianki palca min. 0,06mm. Pozostałe parametry zgodne z SWZ. </w:t>
            </w:r>
          </w:p>
          <w:p w14:paraId="67D9B2AC" w14:textId="77777777" w:rsidR="002D6F92" w:rsidRPr="00901338" w:rsidRDefault="002D6F92" w:rsidP="002D6F92">
            <w:pPr>
              <w:spacing w:after="120"/>
              <w:ind w:right="-72"/>
              <w:jc w:val="both"/>
              <w:rPr>
                <w:rFonts w:ascii="Arial" w:hAnsi="Arial" w:cs="Arial"/>
                <w:b/>
                <w:bCs/>
                <w:sz w:val="22"/>
                <w:szCs w:val="22"/>
              </w:rPr>
            </w:pPr>
            <w:r w:rsidRPr="00901338">
              <w:rPr>
                <w:rFonts w:ascii="Arial" w:hAnsi="Arial" w:cs="Arial"/>
                <w:b/>
                <w:bCs/>
                <w:sz w:val="22"/>
                <w:szCs w:val="22"/>
              </w:rPr>
              <w:t>Zamawiający modyfikuje  zapisy SWZ w następującym zakresie:</w:t>
            </w:r>
          </w:p>
          <w:p w14:paraId="2E893AFE" w14:textId="5B7C9928" w:rsidR="002D6F92" w:rsidRDefault="002D6F92" w:rsidP="00BB0A7E">
            <w:pPr>
              <w:spacing w:after="40"/>
              <w:ind w:left="30" w:right="-72"/>
              <w:rPr>
                <w:rFonts w:ascii="Arial" w:hAnsi="Arial" w:cs="Arial"/>
                <w:b/>
                <w:bCs/>
                <w:sz w:val="22"/>
                <w:szCs w:val="22"/>
              </w:rPr>
            </w:pPr>
            <w:r w:rsidRPr="00901338">
              <w:rPr>
                <w:rFonts w:ascii="Arial" w:hAnsi="Arial" w:cs="Arial"/>
                <w:b/>
                <w:bCs/>
                <w:sz w:val="22"/>
                <w:szCs w:val="22"/>
              </w:rPr>
              <w:t>Rękawice diagnostyczne niejałowe winylowe bezpudrowe rozm. XS-XL. Poziom max. AQL 1,0-1,5.  Grubość pojedynczej ścianki palca 0,06 - 0,12 mm. Dopuszczone do kontaktu z żywnością. Wyrób medyczny, środek ochrony indywidualnej. Pakowane po 100szt.</w:t>
            </w:r>
          </w:p>
          <w:p w14:paraId="560C801A" w14:textId="77777777" w:rsidR="004E5F3F" w:rsidRPr="00901338" w:rsidRDefault="004E5F3F" w:rsidP="00BB0A7E">
            <w:pPr>
              <w:spacing w:after="40"/>
              <w:ind w:left="30" w:right="-72"/>
              <w:rPr>
                <w:rFonts w:ascii="Arial" w:hAnsi="Arial" w:cs="Arial"/>
                <w:b/>
                <w:bCs/>
                <w:sz w:val="22"/>
                <w:szCs w:val="22"/>
              </w:rPr>
            </w:pPr>
          </w:p>
          <w:p w14:paraId="1152C6A4" w14:textId="77777777" w:rsidR="002D6F92" w:rsidRPr="00901338" w:rsidRDefault="002D6F92" w:rsidP="00BB0A7E">
            <w:pPr>
              <w:spacing w:after="40"/>
              <w:ind w:left="30" w:right="-72"/>
              <w:rPr>
                <w:rFonts w:ascii="Arial" w:hAnsi="Arial" w:cs="Arial"/>
                <w:sz w:val="22"/>
                <w:szCs w:val="22"/>
              </w:rPr>
            </w:pPr>
          </w:p>
          <w:p w14:paraId="697F76BF" w14:textId="77777777" w:rsidR="002D6F92" w:rsidRPr="00901338" w:rsidRDefault="002D6F92" w:rsidP="00BB0A7E">
            <w:pPr>
              <w:spacing w:after="40"/>
              <w:ind w:left="30" w:right="-72"/>
              <w:rPr>
                <w:rFonts w:ascii="Arial" w:hAnsi="Arial" w:cs="Arial"/>
                <w:sz w:val="22"/>
                <w:szCs w:val="22"/>
              </w:rPr>
            </w:pPr>
            <w:r w:rsidRPr="00901338">
              <w:rPr>
                <w:rFonts w:ascii="Arial" w:hAnsi="Arial" w:cs="Arial"/>
                <w:sz w:val="22"/>
                <w:szCs w:val="22"/>
              </w:rPr>
              <w:lastRenderedPageBreak/>
              <w:t xml:space="preserve">Zadanie nr 1 Prosimy o doprecyzowanie, czy Zamawiający wymaga załączania do oferty dokumentów potwierdzający rejestrację rękawic jako wyroby medyczne, tj. deklaracji zgodności oraz zgłoszenia lub powiadomienia do Prezesa Urzędu Rejestracji Produktów Leczniczych, Wyrobów Medycznych i Produktów Biobójczych? </w:t>
            </w:r>
          </w:p>
          <w:p w14:paraId="1FDFDD99" w14:textId="77777777" w:rsidR="002D6F92" w:rsidRPr="00901338" w:rsidRDefault="002D6F92" w:rsidP="00BB0A7E">
            <w:pPr>
              <w:spacing w:after="40"/>
              <w:ind w:left="30" w:right="-72"/>
              <w:rPr>
                <w:rFonts w:ascii="Arial" w:hAnsi="Arial" w:cs="Arial"/>
                <w:sz w:val="22"/>
                <w:szCs w:val="22"/>
              </w:rPr>
            </w:pPr>
          </w:p>
          <w:p w14:paraId="4B51775B" w14:textId="77777777" w:rsidR="00BB0A7E" w:rsidRDefault="00BB0A7E" w:rsidP="004E5F3F">
            <w:pPr>
              <w:spacing w:after="40"/>
              <w:ind w:left="30" w:right="-72"/>
              <w:rPr>
                <w:rFonts w:ascii="Arial" w:hAnsi="Arial" w:cs="Arial"/>
                <w:b/>
                <w:bCs/>
                <w:sz w:val="22"/>
                <w:szCs w:val="22"/>
              </w:rPr>
            </w:pPr>
            <w:r w:rsidRPr="00901338">
              <w:rPr>
                <w:rFonts w:ascii="Arial" w:hAnsi="Arial" w:cs="Arial"/>
                <w:b/>
                <w:bCs/>
                <w:sz w:val="22"/>
                <w:szCs w:val="22"/>
              </w:rPr>
              <w:t>Stanowisko (wyjaśnienie</w:t>
            </w:r>
            <w:r w:rsidRPr="004E5F3F">
              <w:rPr>
                <w:rFonts w:ascii="Arial" w:hAnsi="Arial" w:cs="Arial"/>
                <w:b/>
                <w:bCs/>
                <w:sz w:val="22"/>
                <w:szCs w:val="22"/>
              </w:rPr>
              <w:t>) Zamawiającego:</w:t>
            </w:r>
            <w:r w:rsidR="002D6F92" w:rsidRPr="004E5F3F">
              <w:rPr>
                <w:rFonts w:ascii="Arial" w:hAnsi="Arial" w:cs="Arial"/>
                <w:b/>
                <w:bCs/>
                <w:sz w:val="22"/>
                <w:szCs w:val="22"/>
              </w:rPr>
              <w:t xml:space="preserve"> </w:t>
            </w:r>
            <w:r w:rsidR="004E5F3F">
              <w:rPr>
                <w:rFonts w:ascii="Arial" w:hAnsi="Arial" w:cs="Arial"/>
                <w:b/>
                <w:bCs/>
                <w:sz w:val="22"/>
                <w:szCs w:val="22"/>
              </w:rPr>
              <w:t>Z</w:t>
            </w:r>
            <w:r w:rsidR="00D260EC" w:rsidRPr="004E5F3F">
              <w:rPr>
                <w:rFonts w:ascii="Arial" w:hAnsi="Arial" w:cs="Arial"/>
                <w:b/>
                <w:bCs/>
                <w:sz w:val="22"/>
                <w:szCs w:val="22"/>
              </w:rPr>
              <w:t>amawiający nie wymaga</w:t>
            </w:r>
            <w:r w:rsidR="004E5F3F">
              <w:rPr>
                <w:rFonts w:ascii="Arial" w:hAnsi="Arial" w:cs="Arial"/>
                <w:b/>
                <w:bCs/>
                <w:sz w:val="22"/>
                <w:szCs w:val="22"/>
              </w:rPr>
              <w:t xml:space="preserve"> załączania do oferty, natomiast w trakcie realizacji umowy , wykonawca będzie zobowiązany do przedłożenia dokumentów na każde żądanie zamawiającego, w wyznaczonym przez niego terminie.</w:t>
            </w:r>
          </w:p>
          <w:p w14:paraId="523B955A" w14:textId="5D601D50" w:rsidR="004E5F3F" w:rsidRPr="00901338" w:rsidRDefault="004E5F3F" w:rsidP="004E5F3F">
            <w:pPr>
              <w:spacing w:after="40"/>
              <w:ind w:left="30" w:right="-72"/>
              <w:rPr>
                <w:rFonts w:ascii="Arial" w:hAnsi="Arial" w:cs="Arial"/>
                <w:b/>
                <w:bCs/>
                <w:sz w:val="22"/>
                <w:szCs w:val="22"/>
              </w:rPr>
            </w:pPr>
          </w:p>
        </w:tc>
      </w:tr>
      <w:tr w:rsidR="00BB0A7E" w:rsidRPr="00901338" w14:paraId="1EB2F4CD" w14:textId="77777777" w:rsidTr="00C00BB1">
        <w:tc>
          <w:tcPr>
            <w:tcW w:w="9356" w:type="dxa"/>
            <w:shd w:val="clear" w:color="auto" w:fill="auto"/>
          </w:tcPr>
          <w:p w14:paraId="019496CF" w14:textId="3DA37909"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1</w:t>
            </w:r>
            <w:r w:rsidR="0008529C" w:rsidRPr="00901338">
              <w:rPr>
                <w:rFonts w:ascii="Arial" w:hAnsi="Arial" w:cs="Arial"/>
                <w:b/>
                <w:bCs/>
                <w:sz w:val="22"/>
                <w:szCs w:val="22"/>
              </w:rPr>
              <w:t>1</w:t>
            </w:r>
          </w:p>
          <w:p w14:paraId="7A189AA0" w14:textId="3601DD25"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Zadanie 17 poz.1</w:t>
            </w:r>
          </w:p>
          <w:p w14:paraId="602485B1" w14:textId="529A6589"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Prosimy o dopuszczenie czujników z kalibracją cyfrową rozumianą jako dokładność pomiaru SpO2 +/-2% w zakresie 70-100% (&lt;70% nieokreślona)</w:t>
            </w:r>
          </w:p>
          <w:p w14:paraId="6DDCB548" w14:textId="334AF10B" w:rsidR="002D6F92" w:rsidRPr="00901338" w:rsidRDefault="002D6F92" w:rsidP="002D6F92">
            <w:pPr>
              <w:spacing w:after="60"/>
              <w:ind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w:t>
            </w:r>
            <w:r w:rsidR="00D61D9F">
              <w:rPr>
                <w:rFonts w:ascii="Arial" w:hAnsi="Arial" w:cs="Arial"/>
                <w:b/>
                <w:bCs/>
                <w:sz w:val="22"/>
                <w:szCs w:val="22"/>
              </w:rPr>
              <w:t>wymaga pomiar od 60%.</w:t>
            </w:r>
            <w:r w:rsidRPr="00901338">
              <w:rPr>
                <w:rFonts w:ascii="Arial" w:hAnsi="Arial" w:cs="Arial"/>
                <w:b/>
                <w:bCs/>
                <w:sz w:val="22"/>
                <w:szCs w:val="22"/>
              </w:rPr>
              <w:t xml:space="preserve"> </w:t>
            </w:r>
          </w:p>
          <w:p w14:paraId="08362019" w14:textId="472379D3" w:rsidR="002D6F92" w:rsidRPr="00901338" w:rsidRDefault="002D6F92" w:rsidP="002D6F92">
            <w:pPr>
              <w:autoSpaceDE w:val="0"/>
              <w:autoSpaceDN w:val="0"/>
              <w:adjustRightInd w:val="0"/>
              <w:rPr>
                <w:rFonts w:ascii="Arial" w:eastAsia="DejaVuSansCondensed" w:hAnsi="Arial" w:cs="Arial"/>
                <w:sz w:val="22"/>
                <w:szCs w:val="22"/>
              </w:rPr>
            </w:pPr>
          </w:p>
          <w:p w14:paraId="7429CC56"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Prosimy o odstąpienie od wymogu "czujnik rozpoznawalny przez pulsoksymetr", co</w:t>
            </w:r>
          </w:p>
          <w:p w14:paraId="277B4CEE" w14:textId="5A174926"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 xml:space="preserve">sprowadza się tylko do wyświetlania nazwy czujnika na ekranie monitora, </w:t>
            </w:r>
            <w:r w:rsidRPr="00D61D9F">
              <w:rPr>
                <w:rFonts w:ascii="Arial" w:eastAsia="DejaVuSansCondensed" w:hAnsi="Arial" w:cs="Arial"/>
                <w:sz w:val="22"/>
                <w:szCs w:val="22"/>
              </w:rPr>
              <w:t>ponieważ parametr ten spełnia tylko jeden wykonawca. Informujemy, że wszystkie dane dotyczące czujnika znajdują się na opakowaniu jednostkowym, więc samo wyświetlanie nazwy nie wpływa</w:t>
            </w:r>
            <w:r w:rsidRPr="00901338">
              <w:rPr>
                <w:rFonts w:ascii="Arial" w:eastAsia="DejaVuSansCondensed" w:hAnsi="Arial" w:cs="Arial"/>
                <w:sz w:val="22"/>
                <w:szCs w:val="22"/>
              </w:rPr>
              <w:t xml:space="preserve"> na funkcjonalność, a jedynie ogranicza konkurencję.</w:t>
            </w:r>
          </w:p>
          <w:p w14:paraId="1926B3C9" w14:textId="367057C6" w:rsidR="002D6F92" w:rsidRPr="00D61D9F" w:rsidRDefault="002D6F92" w:rsidP="002D6F92">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w:t>
            </w:r>
            <w:r w:rsidR="00D61D9F">
              <w:rPr>
                <w:rFonts w:ascii="Arial" w:hAnsi="Arial" w:cs="Arial"/>
                <w:b/>
                <w:bCs/>
                <w:sz w:val="22"/>
                <w:szCs w:val="22"/>
              </w:rPr>
              <w:t xml:space="preserve">odstępuje od </w:t>
            </w:r>
            <w:r w:rsidR="00D61D9F" w:rsidRPr="00D61D9F">
              <w:rPr>
                <w:rFonts w:ascii="Arial" w:hAnsi="Arial" w:cs="Arial"/>
                <w:b/>
                <w:bCs/>
                <w:sz w:val="22"/>
                <w:szCs w:val="22"/>
              </w:rPr>
              <w:t xml:space="preserve">wymogu </w:t>
            </w:r>
            <w:r w:rsidR="00D61D9F" w:rsidRPr="00D61D9F">
              <w:rPr>
                <w:rFonts w:ascii="Arial" w:eastAsia="DejaVuSansCondensed" w:hAnsi="Arial" w:cs="Arial"/>
                <w:b/>
                <w:bCs/>
                <w:sz w:val="22"/>
                <w:szCs w:val="22"/>
              </w:rPr>
              <w:t>"czujnik rozpoznawalny przez pulsoksymetr"</w:t>
            </w:r>
            <w:r w:rsidR="00D61D9F">
              <w:rPr>
                <w:rFonts w:ascii="Arial" w:eastAsia="DejaVuSansCondensed" w:hAnsi="Arial" w:cs="Arial"/>
                <w:b/>
                <w:bCs/>
                <w:sz w:val="22"/>
                <w:szCs w:val="22"/>
              </w:rPr>
              <w:t>.</w:t>
            </w:r>
          </w:p>
          <w:p w14:paraId="4A5E27B9" w14:textId="77777777" w:rsidR="002D6F92" w:rsidRPr="00901338" w:rsidRDefault="002D6F92" w:rsidP="002D6F92">
            <w:pPr>
              <w:autoSpaceDE w:val="0"/>
              <w:autoSpaceDN w:val="0"/>
              <w:adjustRightInd w:val="0"/>
              <w:rPr>
                <w:rFonts w:ascii="Arial" w:eastAsia="DejaVuSansCondensed" w:hAnsi="Arial" w:cs="Arial"/>
                <w:sz w:val="22"/>
                <w:szCs w:val="22"/>
              </w:rPr>
            </w:pPr>
          </w:p>
          <w:p w14:paraId="19900D08" w14:textId="68E91AAB" w:rsidR="002D6F92" w:rsidRPr="00D61D9F"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 xml:space="preserve">Prosimy o odstąpienie od wymogu "posiadający w integralnym opakowaniu </w:t>
            </w:r>
            <w:r w:rsidR="00380926" w:rsidRPr="00901338">
              <w:rPr>
                <w:rFonts w:ascii="Arial" w:eastAsia="DejaVuSansCondensed" w:hAnsi="Arial" w:cs="Arial"/>
                <w:sz w:val="22"/>
                <w:szCs w:val="22"/>
              </w:rPr>
              <w:t xml:space="preserve">pojedynczy </w:t>
            </w:r>
            <w:r w:rsidRPr="00901338">
              <w:rPr>
                <w:rFonts w:ascii="Arial" w:eastAsia="DejaVuSansCondensed" w:hAnsi="Arial" w:cs="Arial"/>
                <w:sz w:val="22"/>
                <w:szCs w:val="22"/>
              </w:rPr>
              <w:t>plasterek do mocowania oraz sześć naklejek w kształcie kółek pokrytych klejem z obu stron</w:t>
            </w:r>
            <w:r w:rsidR="00380926" w:rsidRPr="00901338">
              <w:rPr>
                <w:rFonts w:ascii="Arial" w:eastAsia="DejaVuSansCondensed" w:hAnsi="Arial" w:cs="Arial"/>
                <w:sz w:val="22"/>
                <w:szCs w:val="22"/>
              </w:rPr>
              <w:t xml:space="preserve"> </w:t>
            </w:r>
            <w:r w:rsidRPr="00901338">
              <w:rPr>
                <w:rFonts w:ascii="Arial" w:eastAsia="DejaVuSansCondensed" w:hAnsi="Arial" w:cs="Arial"/>
                <w:sz w:val="22"/>
                <w:szCs w:val="22"/>
              </w:rPr>
              <w:t>ułatwiających aplikację i przedłużających żywotność czujnika" i "W zestawie (w opakowaniu</w:t>
            </w:r>
            <w:r w:rsidR="00380926" w:rsidRPr="00901338">
              <w:rPr>
                <w:rFonts w:ascii="Arial" w:eastAsia="DejaVuSansCondensed" w:hAnsi="Arial" w:cs="Arial"/>
                <w:sz w:val="22"/>
                <w:szCs w:val="22"/>
              </w:rPr>
              <w:t xml:space="preserve"> </w:t>
            </w:r>
            <w:r w:rsidRPr="00901338">
              <w:rPr>
                <w:rFonts w:ascii="Arial" w:eastAsia="DejaVuSansCondensed" w:hAnsi="Arial" w:cs="Arial"/>
                <w:sz w:val="22"/>
                <w:szCs w:val="22"/>
              </w:rPr>
              <w:t>wraz z czujnikiem) 6 szt. sterylnych, przeźroczystych krążków przedłużających żywotność</w:t>
            </w:r>
            <w:r w:rsidR="00380926" w:rsidRPr="00901338">
              <w:rPr>
                <w:rFonts w:ascii="Arial" w:eastAsia="DejaVuSansCondensed" w:hAnsi="Arial" w:cs="Arial"/>
                <w:sz w:val="22"/>
                <w:szCs w:val="22"/>
              </w:rPr>
              <w:t xml:space="preserve"> </w:t>
            </w:r>
            <w:r w:rsidRPr="00901338">
              <w:rPr>
                <w:rFonts w:ascii="Arial" w:eastAsia="DejaVuSansCondensed" w:hAnsi="Arial" w:cs="Arial"/>
                <w:sz w:val="22"/>
                <w:szCs w:val="22"/>
              </w:rPr>
              <w:t xml:space="preserve">czujnika" ponieważ </w:t>
            </w:r>
            <w:r w:rsidRPr="00D61D9F">
              <w:rPr>
                <w:rFonts w:ascii="Arial" w:eastAsia="DejaVuSansCondensed" w:hAnsi="Arial" w:cs="Arial"/>
                <w:sz w:val="22"/>
                <w:szCs w:val="22"/>
              </w:rPr>
              <w:t>parametr ten spełnia tylko jeden wykonawca.</w:t>
            </w:r>
          </w:p>
          <w:p w14:paraId="10B1507C" w14:textId="54A62B9F" w:rsidR="00380926" w:rsidRPr="00901338" w:rsidRDefault="00380926" w:rsidP="00380926">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wyraża zgody</w:t>
            </w:r>
            <w:r w:rsidR="00D61D9F">
              <w:rPr>
                <w:rFonts w:ascii="Arial" w:hAnsi="Arial" w:cs="Arial"/>
                <w:b/>
                <w:bCs/>
                <w:sz w:val="22"/>
                <w:szCs w:val="22"/>
              </w:rPr>
              <w:t xml:space="preserve">, </w:t>
            </w:r>
            <w:r w:rsidR="00BA4718">
              <w:rPr>
                <w:rFonts w:ascii="Arial" w:hAnsi="Arial" w:cs="Arial"/>
                <w:b/>
                <w:bCs/>
                <w:sz w:val="22"/>
                <w:szCs w:val="22"/>
              </w:rPr>
              <w:t>ponieważ</w:t>
            </w:r>
            <w:r w:rsidR="00D61D9F">
              <w:rPr>
                <w:rFonts w:ascii="Arial" w:hAnsi="Arial" w:cs="Arial"/>
                <w:b/>
                <w:bCs/>
                <w:sz w:val="22"/>
                <w:szCs w:val="22"/>
              </w:rPr>
              <w:t xml:space="preserve"> </w:t>
            </w:r>
            <w:r w:rsidR="00BA4718">
              <w:rPr>
                <w:rFonts w:ascii="Arial" w:hAnsi="Arial" w:cs="Arial"/>
                <w:b/>
                <w:bCs/>
                <w:sz w:val="22"/>
                <w:szCs w:val="22"/>
              </w:rPr>
              <w:t xml:space="preserve">dzięki dodatkowym krążkom </w:t>
            </w:r>
            <w:r w:rsidR="00D61D9F">
              <w:rPr>
                <w:rFonts w:ascii="Arial" w:hAnsi="Arial" w:cs="Arial"/>
                <w:b/>
                <w:bCs/>
                <w:sz w:val="22"/>
                <w:szCs w:val="22"/>
              </w:rPr>
              <w:t>wydłuż</w:t>
            </w:r>
            <w:r w:rsidR="00BA4718">
              <w:rPr>
                <w:rFonts w:ascii="Arial" w:hAnsi="Arial" w:cs="Arial"/>
                <w:b/>
                <w:bCs/>
                <w:sz w:val="22"/>
                <w:szCs w:val="22"/>
              </w:rPr>
              <w:t xml:space="preserve">ona jest </w:t>
            </w:r>
            <w:r w:rsidR="00D61D9F">
              <w:rPr>
                <w:rFonts w:ascii="Arial" w:hAnsi="Arial" w:cs="Arial"/>
                <w:b/>
                <w:bCs/>
                <w:sz w:val="22"/>
                <w:szCs w:val="22"/>
              </w:rPr>
              <w:t>żywotność czujników.</w:t>
            </w:r>
          </w:p>
          <w:p w14:paraId="51B10FA0" w14:textId="77777777" w:rsidR="00380926" w:rsidRPr="00901338" w:rsidRDefault="00380926" w:rsidP="002D6F92">
            <w:pPr>
              <w:autoSpaceDE w:val="0"/>
              <w:autoSpaceDN w:val="0"/>
              <w:adjustRightInd w:val="0"/>
              <w:rPr>
                <w:rFonts w:ascii="Arial" w:eastAsia="DejaVuSansCondensed" w:hAnsi="Arial" w:cs="Arial"/>
                <w:sz w:val="22"/>
                <w:szCs w:val="22"/>
              </w:rPr>
            </w:pPr>
          </w:p>
          <w:p w14:paraId="4650A90C"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poz. 2</w:t>
            </w:r>
          </w:p>
          <w:p w14:paraId="1F721398" w14:textId="7D6952F9"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Prosimy o dopuszczenie czujników dla pacjentów o wadze &lt;3 i &gt;30 kg.</w:t>
            </w:r>
          </w:p>
          <w:p w14:paraId="5D85602D" w14:textId="46D76C9E" w:rsidR="00380926" w:rsidRPr="00901338" w:rsidRDefault="00380926" w:rsidP="00380926">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w:t>
            </w:r>
            <w:r w:rsidR="00BA4718">
              <w:rPr>
                <w:rFonts w:ascii="Arial" w:hAnsi="Arial" w:cs="Arial"/>
                <w:b/>
                <w:bCs/>
                <w:sz w:val="22"/>
                <w:szCs w:val="22"/>
              </w:rPr>
              <w:t xml:space="preserve">nie </w:t>
            </w:r>
            <w:r w:rsidR="00D61D9F">
              <w:rPr>
                <w:rFonts w:ascii="Arial" w:hAnsi="Arial" w:cs="Arial"/>
                <w:b/>
                <w:bCs/>
                <w:sz w:val="22"/>
                <w:szCs w:val="22"/>
              </w:rPr>
              <w:t>dopuszcza.</w:t>
            </w:r>
          </w:p>
          <w:p w14:paraId="4CA127EC" w14:textId="77777777" w:rsidR="00380926" w:rsidRPr="00901338" w:rsidRDefault="00380926" w:rsidP="002D6F92">
            <w:pPr>
              <w:autoSpaceDE w:val="0"/>
              <w:autoSpaceDN w:val="0"/>
              <w:adjustRightInd w:val="0"/>
              <w:rPr>
                <w:rFonts w:ascii="Arial" w:eastAsia="DejaVuSansCondensed" w:hAnsi="Arial" w:cs="Arial"/>
                <w:sz w:val="22"/>
                <w:szCs w:val="22"/>
              </w:rPr>
            </w:pPr>
          </w:p>
          <w:p w14:paraId="4502C549" w14:textId="146DA186" w:rsidR="002D6F92" w:rsidRPr="00901338" w:rsidRDefault="002D6F92" w:rsidP="002D6F92">
            <w:pPr>
              <w:spacing w:after="40"/>
              <w:ind w:left="30" w:right="-72"/>
              <w:rPr>
                <w:rFonts w:ascii="Arial" w:eastAsia="DejaVuSansCondensed" w:hAnsi="Arial" w:cs="Arial"/>
                <w:sz w:val="22"/>
                <w:szCs w:val="22"/>
              </w:rPr>
            </w:pPr>
            <w:r w:rsidRPr="00901338">
              <w:rPr>
                <w:rFonts w:ascii="Arial" w:eastAsia="DejaVuSansCondensed" w:hAnsi="Arial" w:cs="Arial"/>
                <w:sz w:val="22"/>
                <w:szCs w:val="22"/>
              </w:rPr>
              <w:t>Prosimy o dopuszczenie czujników o długości przewodu 90 cm</w:t>
            </w:r>
          </w:p>
          <w:p w14:paraId="6BFDC850" w14:textId="5C1478CB" w:rsidR="00380926" w:rsidRPr="00901338" w:rsidRDefault="00380926" w:rsidP="00380926">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dopuszcza</w:t>
            </w:r>
            <w:r w:rsidR="00D61D9F">
              <w:rPr>
                <w:rFonts w:ascii="Arial" w:hAnsi="Arial" w:cs="Arial"/>
                <w:b/>
                <w:bCs/>
                <w:sz w:val="22"/>
                <w:szCs w:val="22"/>
              </w:rPr>
              <w:t>.</w:t>
            </w:r>
          </w:p>
          <w:p w14:paraId="4CDA4109" w14:textId="77777777" w:rsidR="00380926" w:rsidRPr="00901338" w:rsidRDefault="00380926" w:rsidP="002D6F92">
            <w:pPr>
              <w:spacing w:after="40"/>
              <w:ind w:left="30" w:right="-72"/>
              <w:rPr>
                <w:rFonts w:ascii="Arial" w:eastAsia="DejaVuSansCondensed" w:hAnsi="Arial" w:cs="Arial"/>
                <w:sz w:val="22"/>
                <w:szCs w:val="22"/>
              </w:rPr>
            </w:pPr>
          </w:p>
          <w:p w14:paraId="590F5D4A" w14:textId="67E4820A" w:rsidR="00380926"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Prosimy o dopuszczenie czujników z kalibracją cyfrową rozumianą jako dokładność pomiaru</w:t>
            </w:r>
            <w:r w:rsidR="00380926" w:rsidRPr="00901338">
              <w:rPr>
                <w:rFonts w:ascii="Arial" w:eastAsia="DejaVuSansCondensed" w:hAnsi="Arial" w:cs="Arial"/>
                <w:sz w:val="22"/>
                <w:szCs w:val="22"/>
              </w:rPr>
              <w:t xml:space="preserve"> </w:t>
            </w:r>
            <w:r w:rsidRPr="00901338">
              <w:rPr>
                <w:rFonts w:ascii="Arial" w:eastAsia="DejaVuSansCondensed" w:hAnsi="Arial" w:cs="Arial"/>
                <w:sz w:val="22"/>
                <w:szCs w:val="22"/>
              </w:rPr>
              <w:t>SpO2 +/-2% w zakresie 70-100% (&lt;70% nieokreślona)</w:t>
            </w:r>
            <w:r w:rsidR="00380926" w:rsidRPr="00901338">
              <w:rPr>
                <w:rFonts w:ascii="Arial" w:eastAsia="DejaVuSansCondensed" w:hAnsi="Arial" w:cs="Arial"/>
                <w:sz w:val="22"/>
                <w:szCs w:val="22"/>
              </w:rPr>
              <w:t xml:space="preserve"> </w:t>
            </w:r>
          </w:p>
          <w:p w14:paraId="58C94E45" w14:textId="2116CEE7" w:rsidR="00380926" w:rsidRPr="00901338" w:rsidRDefault="00380926" w:rsidP="00380926">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w:t>
            </w:r>
            <w:r w:rsidR="00BA4718">
              <w:rPr>
                <w:rFonts w:ascii="Arial" w:hAnsi="Arial" w:cs="Arial"/>
                <w:b/>
                <w:bCs/>
                <w:sz w:val="22"/>
                <w:szCs w:val="22"/>
              </w:rPr>
              <w:t>Zamawiający</w:t>
            </w:r>
            <w:r w:rsidR="00D61D9F">
              <w:rPr>
                <w:rFonts w:ascii="Arial" w:hAnsi="Arial" w:cs="Arial"/>
                <w:b/>
                <w:bCs/>
                <w:sz w:val="22"/>
                <w:szCs w:val="22"/>
              </w:rPr>
              <w:t xml:space="preserve"> wymaga pomiaru od 60% </w:t>
            </w:r>
          </w:p>
          <w:p w14:paraId="2A7865C2" w14:textId="77777777" w:rsidR="00380926" w:rsidRPr="00901338" w:rsidRDefault="00380926" w:rsidP="002D6F92">
            <w:pPr>
              <w:autoSpaceDE w:val="0"/>
              <w:autoSpaceDN w:val="0"/>
              <w:adjustRightInd w:val="0"/>
              <w:rPr>
                <w:rFonts w:ascii="Arial" w:eastAsia="DejaVuSansCondensed" w:hAnsi="Arial" w:cs="Arial"/>
                <w:sz w:val="22"/>
                <w:szCs w:val="22"/>
              </w:rPr>
            </w:pPr>
          </w:p>
          <w:p w14:paraId="0C4D8707" w14:textId="5378F3DB" w:rsidR="002D6F92" w:rsidRPr="00BA471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 xml:space="preserve">Prosimy o odstąpienie od wymogu fotodetektor czujnika </w:t>
            </w:r>
            <w:r w:rsidRPr="00BA4718">
              <w:rPr>
                <w:rFonts w:ascii="Arial" w:eastAsia="DejaVuSansCondensed" w:hAnsi="Arial" w:cs="Arial"/>
                <w:sz w:val="22"/>
                <w:szCs w:val="22"/>
              </w:rPr>
              <w:t>zabezpieczony miedzianą osłoną</w:t>
            </w:r>
            <w:r w:rsidR="00380926" w:rsidRPr="00BA4718">
              <w:rPr>
                <w:rFonts w:ascii="Arial" w:eastAsia="DejaVuSansCondensed" w:hAnsi="Arial" w:cs="Arial"/>
                <w:sz w:val="22"/>
                <w:szCs w:val="22"/>
              </w:rPr>
              <w:t xml:space="preserve"> </w:t>
            </w:r>
            <w:r w:rsidRPr="00BA4718">
              <w:rPr>
                <w:rFonts w:ascii="Arial" w:eastAsia="DejaVuSansCondensed" w:hAnsi="Arial" w:cs="Arial"/>
                <w:sz w:val="22"/>
                <w:szCs w:val="22"/>
              </w:rPr>
              <w:t>Faraday'a w celu redukcji interferencji elektromagnetycznych, ponieważ parametr ten spełnia</w:t>
            </w:r>
            <w:r w:rsidR="00380926" w:rsidRPr="00BA4718">
              <w:rPr>
                <w:rFonts w:ascii="Arial" w:eastAsia="DejaVuSansCondensed" w:hAnsi="Arial" w:cs="Arial"/>
                <w:sz w:val="22"/>
                <w:szCs w:val="22"/>
              </w:rPr>
              <w:t xml:space="preserve"> </w:t>
            </w:r>
            <w:r w:rsidRPr="00BA4718">
              <w:rPr>
                <w:rFonts w:ascii="Arial" w:eastAsia="DejaVuSansCondensed" w:hAnsi="Arial" w:cs="Arial"/>
                <w:sz w:val="22"/>
                <w:szCs w:val="22"/>
              </w:rPr>
              <w:t>tylko jeden wykonawca.</w:t>
            </w:r>
          </w:p>
          <w:p w14:paraId="66BA8A79" w14:textId="147AE4A0" w:rsidR="00380926" w:rsidRPr="00901338" w:rsidRDefault="00380926" w:rsidP="00380926">
            <w:pPr>
              <w:spacing w:after="60"/>
              <w:ind w:left="30"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nie wyraża zgody </w:t>
            </w:r>
            <w:r w:rsidR="00BA4718">
              <w:rPr>
                <w:rFonts w:ascii="Arial" w:hAnsi="Arial" w:cs="Arial"/>
                <w:b/>
                <w:bCs/>
                <w:sz w:val="22"/>
                <w:szCs w:val="22"/>
              </w:rPr>
              <w:t>, dokładny pomiar jest bardzo istotny, a miedziana osłonka zabezpiecza czujnik przed negatywnym działaniem innych sprzętów na oddziale.</w:t>
            </w:r>
          </w:p>
          <w:p w14:paraId="6230019B" w14:textId="77777777" w:rsidR="00380926" w:rsidRPr="00901338" w:rsidRDefault="00380926" w:rsidP="002D6F92">
            <w:pPr>
              <w:autoSpaceDE w:val="0"/>
              <w:autoSpaceDN w:val="0"/>
              <w:adjustRightInd w:val="0"/>
              <w:rPr>
                <w:rFonts w:ascii="Arial" w:eastAsia="DejaVuSansCondensed" w:hAnsi="Arial" w:cs="Arial"/>
                <w:sz w:val="22"/>
                <w:szCs w:val="22"/>
              </w:rPr>
            </w:pPr>
          </w:p>
          <w:p w14:paraId="1541D85C"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Zadanie 30</w:t>
            </w:r>
          </w:p>
          <w:p w14:paraId="1A15F979"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Prosimy o dopuszczenie pasów jednopacjentowych o poniższych parametrach:</w:t>
            </w:r>
          </w:p>
          <w:p w14:paraId="58104556"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lastRenderedPageBreak/>
              <w:t>-Opaski na nadgarstki przeznaczone do unieruchamiania rąk pacjenta.</w:t>
            </w:r>
          </w:p>
          <w:p w14:paraId="0340DECB"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-Miękko wyściełana opaska na nadgarstek z poliamidowym oczkiem w kształcie litery „D”.</w:t>
            </w:r>
          </w:p>
          <w:p w14:paraId="6AAFD075"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-Wykonane z 8mm pianki poliestrowej, 100% włókna wiskozowego po stronie wewnętrznej i</w:t>
            </w:r>
          </w:p>
          <w:p w14:paraId="75DD19FB"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weluru poliamidowego po stronie zewnętrznej (274gr/m2).</w:t>
            </w:r>
          </w:p>
          <w:p w14:paraId="3E3A9E3B"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-Zapinane na rzep.</w:t>
            </w:r>
          </w:p>
          <w:p w14:paraId="69D51493"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-Nie zawierają lateksu.</w:t>
            </w:r>
          </w:p>
          <w:p w14:paraId="2E832EC2"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-Przywiązywane do łóżka za pomocą pasa wykonanego w 100% z poliestru o długości 108 cm.</w:t>
            </w:r>
          </w:p>
          <w:p w14:paraId="79A59CC5" w14:textId="77777777" w:rsidR="002D6F92" w:rsidRPr="00901338" w:rsidRDefault="002D6F92" w:rsidP="002D6F92">
            <w:pPr>
              <w:autoSpaceDE w:val="0"/>
              <w:autoSpaceDN w:val="0"/>
              <w:adjustRightInd w:val="0"/>
              <w:rPr>
                <w:rFonts w:ascii="Arial" w:eastAsia="DejaVuSansCondensed" w:hAnsi="Arial" w:cs="Arial"/>
                <w:sz w:val="22"/>
                <w:szCs w:val="22"/>
              </w:rPr>
            </w:pPr>
            <w:r w:rsidRPr="00901338">
              <w:rPr>
                <w:rFonts w:ascii="Arial" w:eastAsia="DejaVuSansCondensed" w:hAnsi="Arial" w:cs="Arial"/>
                <w:sz w:val="22"/>
                <w:szCs w:val="22"/>
              </w:rPr>
              <w:t>-Wymiary opaski 30 x 8 cm.</w:t>
            </w:r>
          </w:p>
          <w:p w14:paraId="4591FB0C" w14:textId="617C18AB" w:rsidR="002D6F92" w:rsidRPr="00901338" w:rsidRDefault="002D6F92" w:rsidP="002D6F92">
            <w:pPr>
              <w:spacing w:after="40"/>
              <w:ind w:left="30" w:right="-72"/>
              <w:rPr>
                <w:rFonts w:ascii="Arial" w:eastAsia="DejaVuSansCondensed" w:hAnsi="Arial" w:cs="Arial"/>
                <w:sz w:val="22"/>
                <w:szCs w:val="22"/>
              </w:rPr>
            </w:pPr>
            <w:r w:rsidRPr="00901338">
              <w:rPr>
                <w:rFonts w:ascii="Arial" w:eastAsia="DejaVuSansCondensed" w:hAnsi="Arial" w:cs="Arial"/>
                <w:sz w:val="22"/>
                <w:szCs w:val="22"/>
              </w:rPr>
              <w:t>-Pasy z możliwością prania do 40°C</w:t>
            </w:r>
          </w:p>
          <w:p w14:paraId="468D7BFC" w14:textId="77777777" w:rsidR="002D6F92" w:rsidRPr="00901338" w:rsidRDefault="002D6F92" w:rsidP="002D6F92">
            <w:pPr>
              <w:spacing w:after="40"/>
              <w:ind w:left="30" w:right="-72"/>
              <w:rPr>
                <w:rFonts w:ascii="Arial" w:eastAsia="DejaVuSansCondensed" w:hAnsi="Arial" w:cs="Arial"/>
                <w:sz w:val="22"/>
                <w:szCs w:val="22"/>
              </w:rPr>
            </w:pPr>
          </w:p>
          <w:p w14:paraId="4166C57C" w14:textId="76387B08" w:rsidR="00BB0A7E" w:rsidRPr="00901338" w:rsidRDefault="00380926" w:rsidP="00380926">
            <w:pPr>
              <w:spacing w:after="60"/>
              <w:ind w:left="30" w:right="-72"/>
              <w:jc w:val="both"/>
              <w:rPr>
                <w:rFonts w:ascii="Arial" w:hAnsi="Arial" w:cs="Arial"/>
                <w:b/>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r w:rsidRPr="00901338">
              <w:rPr>
                <w:rFonts w:ascii="Arial" w:hAnsi="Arial" w:cs="Arial"/>
                <w:b/>
                <w:bCs/>
                <w:sz w:val="22"/>
                <w:szCs w:val="22"/>
              </w:rPr>
              <w:t xml:space="preserve"> </w:t>
            </w:r>
          </w:p>
        </w:tc>
      </w:tr>
      <w:tr w:rsidR="00BB0A7E" w:rsidRPr="00901338" w14:paraId="6B903506" w14:textId="77777777" w:rsidTr="00C00BB1">
        <w:tc>
          <w:tcPr>
            <w:tcW w:w="9356" w:type="dxa"/>
            <w:shd w:val="clear" w:color="auto" w:fill="auto"/>
          </w:tcPr>
          <w:p w14:paraId="3138E5D3" w14:textId="39E89935"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1</w:t>
            </w:r>
            <w:r w:rsidR="00380926" w:rsidRPr="00901338">
              <w:rPr>
                <w:rFonts w:ascii="Arial" w:hAnsi="Arial" w:cs="Arial"/>
                <w:b/>
                <w:bCs/>
                <w:sz w:val="22"/>
                <w:szCs w:val="22"/>
              </w:rPr>
              <w:t>2</w:t>
            </w:r>
          </w:p>
          <w:p w14:paraId="41122ADF" w14:textId="77777777"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
                <w:sz w:val="22"/>
                <w:szCs w:val="22"/>
              </w:rPr>
              <w:t>Zadanie 7:</w:t>
            </w:r>
          </w:p>
          <w:p w14:paraId="71038DF7" w14:textId="6AFB22D9"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Cs/>
                <w:sz w:val="22"/>
                <w:szCs w:val="22"/>
              </w:rPr>
              <w:t>Czy zamawiający wymaga ochraniaczy na gumkę z dodatkowym wiązaniem i antypoślizgowe?</w:t>
            </w:r>
          </w:p>
          <w:p w14:paraId="3F74C4CF" w14:textId="6FD4EB2C"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wymaga</w:t>
            </w:r>
            <w:r w:rsidR="0020569C">
              <w:rPr>
                <w:rFonts w:ascii="Arial" w:hAnsi="Arial" w:cs="Arial"/>
                <w:b/>
                <w:bCs/>
                <w:sz w:val="22"/>
                <w:szCs w:val="22"/>
              </w:rPr>
              <w:t>.</w:t>
            </w:r>
          </w:p>
          <w:p w14:paraId="306A3E95" w14:textId="77777777"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
                <w:sz w:val="22"/>
                <w:szCs w:val="22"/>
              </w:rPr>
              <w:t>Zadanie 7:</w:t>
            </w:r>
          </w:p>
          <w:p w14:paraId="76EFABB9" w14:textId="3B4E2C99"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Cs/>
                <w:sz w:val="22"/>
                <w:szCs w:val="22"/>
              </w:rPr>
              <w:t>Czy zamawiający wymaga ochraniaczy o wysokości 48cm?</w:t>
            </w:r>
          </w:p>
          <w:p w14:paraId="4111AA8C" w14:textId="564EEE32"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wymaga</w:t>
            </w:r>
            <w:r w:rsidR="0020569C">
              <w:rPr>
                <w:rFonts w:ascii="Arial" w:hAnsi="Arial" w:cs="Arial"/>
                <w:b/>
                <w:bCs/>
                <w:sz w:val="22"/>
                <w:szCs w:val="22"/>
              </w:rPr>
              <w:t>.</w:t>
            </w:r>
          </w:p>
          <w:p w14:paraId="639BD0FD" w14:textId="77777777"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
                <w:sz w:val="22"/>
                <w:szCs w:val="22"/>
              </w:rPr>
              <w:t>Zadanie 7:</w:t>
            </w:r>
          </w:p>
          <w:p w14:paraId="6BAD729E" w14:textId="03245EA9"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Cs/>
                <w:sz w:val="22"/>
                <w:szCs w:val="22"/>
              </w:rPr>
              <w:t>Czy zamawiający dopuści ochraniacze wykonane z włókniny 30 g/m2</w:t>
            </w:r>
          </w:p>
          <w:p w14:paraId="25503B42" w14:textId="2D14CDB4"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p>
          <w:p w14:paraId="78130923" w14:textId="77777777"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
                <w:sz w:val="22"/>
                <w:szCs w:val="22"/>
              </w:rPr>
              <w:t>Zadanie 8 pozycja 1:</w:t>
            </w:r>
          </w:p>
          <w:p w14:paraId="0D5279BB" w14:textId="5D18ECF9"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Cs/>
                <w:sz w:val="22"/>
                <w:szCs w:val="22"/>
              </w:rPr>
              <w:t>Czy zamawiający wymaga skuteczność filtracji &gt;95%?</w:t>
            </w:r>
          </w:p>
          <w:p w14:paraId="2047F330" w14:textId="0B4F870B"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Tak, wymaga</w:t>
            </w:r>
            <w:r w:rsidR="0020569C">
              <w:rPr>
                <w:rFonts w:ascii="Arial" w:hAnsi="Arial" w:cs="Arial"/>
                <w:b/>
                <w:bCs/>
                <w:sz w:val="22"/>
                <w:szCs w:val="22"/>
              </w:rPr>
              <w:t>.</w:t>
            </w:r>
          </w:p>
          <w:p w14:paraId="3014B1B5" w14:textId="77777777"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
                <w:sz w:val="22"/>
                <w:szCs w:val="22"/>
              </w:rPr>
              <w:t>Zadanie 8 pozycja 2:</w:t>
            </w:r>
          </w:p>
          <w:p w14:paraId="24F23E21" w14:textId="65E04181"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Cs/>
                <w:sz w:val="22"/>
                <w:szCs w:val="22"/>
              </w:rPr>
              <w:t>Czy zamawiający wymaga jednorazową maseczkę z regulowanym klipsem i gąbką</w:t>
            </w:r>
            <w:r w:rsidRPr="00901338">
              <w:rPr>
                <w:rFonts w:ascii="Arial" w:hAnsi="Arial" w:cs="Arial"/>
                <w:b/>
                <w:sz w:val="22"/>
                <w:szCs w:val="22"/>
              </w:rPr>
              <w:t xml:space="preserve"> uszczelniającą w części nosowej?</w:t>
            </w:r>
          </w:p>
          <w:p w14:paraId="500D5BA7" w14:textId="7578AECB" w:rsidR="00380926" w:rsidRPr="0020569C" w:rsidRDefault="00380926" w:rsidP="00380926">
            <w:pPr>
              <w:shd w:val="clear" w:color="auto" w:fill="FFFFFF"/>
              <w:spacing w:line="360" w:lineRule="auto"/>
              <w:rPr>
                <w:rFonts w:ascii="Arial" w:hAnsi="Arial" w:cs="Arial"/>
                <w:b/>
                <w:bCs/>
                <w:sz w:val="22"/>
                <w:szCs w:val="22"/>
              </w:rPr>
            </w:pPr>
            <w:r w:rsidRPr="00901338">
              <w:rPr>
                <w:rFonts w:ascii="Arial" w:hAnsi="Arial" w:cs="Arial"/>
                <w:b/>
                <w:bCs/>
                <w:sz w:val="22"/>
                <w:szCs w:val="22"/>
              </w:rPr>
              <w:t>Stanowisko (wyjaśnienie) Zamawiającego:  Zamawiający  dopuszcza , nie wymaga.</w:t>
            </w:r>
          </w:p>
          <w:p w14:paraId="7C463580" w14:textId="77777777"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
                <w:sz w:val="22"/>
                <w:szCs w:val="22"/>
              </w:rPr>
              <w:t>Zadanie 31:</w:t>
            </w:r>
          </w:p>
          <w:p w14:paraId="2C7F7493" w14:textId="05C816C1"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Cs/>
                <w:sz w:val="22"/>
                <w:szCs w:val="22"/>
              </w:rPr>
              <w:t>Czy zamawiający wymaga aby przy zgięciu przewodu nie zatrzyma się przepływ tlenu?</w:t>
            </w:r>
          </w:p>
          <w:p w14:paraId="681D9B30" w14:textId="04FC5C4F"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30A7F5A8" w14:textId="77777777"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
                <w:sz w:val="22"/>
                <w:szCs w:val="22"/>
              </w:rPr>
              <w:t>Zadanie 31:</w:t>
            </w:r>
          </w:p>
          <w:p w14:paraId="36880819" w14:textId="519781B8"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Cs/>
                <w:sz w:val="22"/>
                <w:szCs w:val="22"/>
              </w:rPr>
              <w:t>Czy zamawiający dopuści wymiary M,L,XL?</w:t>
            </w:r>
          </w:p>
          <w:p w14:paraId="2315247B" w14:textId="606DF5B9"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3C585080" w14:textId="77777777" w:rsidR="00380926" w:rsidRPr="00901338" w:rsidRDefault="00380926" w:rsidP="00380926">
            <w:pPr>
              <w:shd w:val="clear" w:color="auto" w:fill="FFFFFF"/>
              <w:spacing w:line="360" w:lineRule="auto"/>
              <w:rPr>
                <w:rFonts w:ascii="Arial" w:hAnsi="Arial" w:cs="Arial"/>
                <w:bCs/>
                <w:sz w:val="22"/>
                <w:szCs w:val="22"/>
              </w:rPr>
            </w:pPr>
          </w:p>
          <w:p w14:paraId="1BAB674C" w14:textId="77777777" w:rsidR="00380926" w:rsidRPr="00901338" w:rsidRDefault="00380926" w:rsidP="00380926">
            <w:pPr>
              <w:shd w:val="clear" w:color="auto" w:fill="FFFFFF"/>
              <w:spacing w:line="360" w:lineRule="auto"/>
              <w:rPr>
                <w:rFonts w:ascii="Arial" w:hAnsi="Arial" w:cs="Arial"/>
                <w:b/>
                <w:sz w:val="22"/>
                <w:szCs w:val="22"/>
              </w:rPr>
            </w:pPr>
            <w:r w:rsidRPr="00901338">
              <w:rPr>
                <w:rFonts w:ascii="Arial" w:hAnsi="Arial" w:cs="Arial"/>
                <w:b/>
                <w:sz w:val="22"/>
                <w:szCs w:val="22"/>
              </w:rPr>
              <w:t>Zadanie 31:</w:t>
            </w:r>
          </w:p>
          <w:p w14:paraId="19A69BA3" w14:textId="77777777" w:rsidR="00380926" w:rsidRPr="00901338" w:rsidRDefault="00380926" w:rsidP="00380926">
            <w:pPr>
              <w:shd w:val="clear" w:color="auto" w:fill="FFFFFF"/>
              <w:spacing w:line="360" w:lineRule="auto"/>
              <w:rPr>
                <w:rFonts w:ascii="Arial" w:hAnsi="Arial" w:cs="Arial"/>
                <w:bCs/>
                <w:sz w:val="22"/>
                <w:szCs w:val="22"/>
                <w:u w:val="single"/>
              </w:rPr>
            </w:pPr>
            <w:r w:rsidRPr="00901338">
              <w:rPr>
                <w:rFonts w:ascii="Arial" w:hAnsi="Arial" w:cs="Arial"/>
                <w:bCs/>
                <w:sz w:val="22"/>
                <w:szCs w:val="22"/>
              </w:rPr>
              <w:t>Czy zamawiający dopuści maskę, która nie jest umieszczona na plastikowej tacce?</w:t>
            </w:r>
          </w:p>
          <w:p w14:paraId="18D4E679" w14:textId="31D693DD" w:rsidR="00380926" w:rsidRPr="00901338" w:rsidRDefault="00380926" w:rsidP="00380926">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dopuszcza</w:t>
            </w:r>
            <w:r w:rsidR="0020569C">
              <w:rPr>
                <w:rFonts w:ascii="Arial" w:hAnsi="Arial" w:cs="Arial"/>
                <w:b/>
                <w:bCs/>
                <w:sz w:val="22"/>
                <w:szCs w:val="22"/>
              </w:rPr>
              <w:t>.</w:t>
            </w:r>
          </w:p>
          <w:p w14:paraId="2FF1D54A" w14:textId="7D253E53" w:rsidR="00BB0A7E" w:rsidRPr="00901338" w:rsidRDefault="00BB0A7E" w:rsidP="00BB0A7E">
            <w:pPr>
              <w:spacing w:before="60" w:after="60"/>
              <w:ind w:left="30" w:right="-72"/>
              <w:rPr>
                <w:rFonts w:ascii="Arial" w:hAnsi="Arial" w:cs="Arial"/>
                <w:b/>
                <w:bCs/>
                <w:sz w:val="22"/>
                <w:szCs w:val="22"/>
              </w:rPr>
            </w:pPr>
          </w:p>
        </w:tc>
      </w:tr>
      <w:tr w:rsidR="00BB0A7E" w:rsidRPr="00901338" w14:paraId="7128E013" w14:textId="77777777" w:rsidTr="00C00BB1">
        <w:tc>
          <w:tcPr>
            <w:tcW w:w="9356" w:type="dxa"/>
            <w:shd w:val="clear" w:color="auto" w:fill="auto"/>
          </w:tcPr>
          <w:p w14:paraId="400D7402" w14:textId="5D44622F"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1</w:t>
            </w:r>
            <w:r w:rsidR="00380926" w:rsidRPr="00901338">
              <w:rPr>
                <w:rFonts w:ascii="Arial" w:hAnsi="Arial" w:cs="Arial"/>
                <w:b/>
                <w:bCs/>
                <w:sz w:val="22"/>
                <w:szCs w:val="22"/>
              </w:rPr>
              <w:t>3</w:t>
            </w:r>
          </w:p>
          <w:p w14:paraId="24788404" w14:textId="77777777" w:rsidR="003C26B0" w:rsidRPr="00901338" w:rsidRDefault="003C26B0" w:rsidP="00BB0A7E">
            <w:pPr>
              <w:spacing w:after="40"/>
              <w:ind w:left="30" w:right="-72"/>
              <w:rPr>
                <w:rFonts w:ascii="Arial" w:hAnsi="Arial" w:cs="Arial"/>
                <w:sz w:val="22"/>
                <w:szCs w:val="22"/>
              </w:rPr>
            </w:pPr>
            <w:r w:rsidRPr="00901338">
              <w:rPr>
                <w:rFonts w:ascii="Arial" w:hAnsi="Arial" w:cs="Arial"/>
                <w:sz w:val="22"/>
                <w:szCs w:val="22"/>
              </w:rPr>
              <w:t xml:space="preserve">Pytanie 1 do zadania 4 pozycja 1 - czy Zamawiający dopuści: Wypukła płytka do systemu stomijnego dwuczęściowego, otwór 55mm, wypukłość 6mm, rozmiar płytki 128 x 113 mm? </w:t>
            </w:r>
          </w:p>
          <w:p w14:paraId="03A81660" w14:textId="0FF35157" w:rsidR="003C26B0" w:rsidRPr="00901338" w:rsidRDefault="003C26B0" w:rsidP="00901338">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p>
          <w:p w14:paraId="583EEB75" w14:textId="77777777" w:rsidR="003C26B0" w:rsidRPr="00901338" w:rsidRDefault="003C26B0" w:rsidP="00BB0A7E">
            <w:pPr>
              <w:spacing w:after="40"/>
              <w:ind w:left="30" w:right="-72"/>
              <w:rPr>
                <w:rFonts w:ascii="Arial" w:hAnsi="Arial" w:cs="Arial"/>
                <w:sz w:val="22"/>
                <w:szCs w:val="22"/>
              </w:rPr>
            </w:pPr>
          </w:p>
          <w:p w14:paraId="276FD39E" w14:textId="626F05D0" w:rsidR="003C26B0" w:rsidRPr="00901338" w:rsidRDefault="003C26B0" w:rsidP="00BB0A7E">
            <w:pPr>
              <w:spacing w:after="40"/>
              <w:ind w:left="30" w:right="-72"/>
              <w:rPr>
                <w:rFonts w:ascii="Arial" w:hAnsi="Arial" w:cs="Arial"/>
                <w:sz w:val="22"/>
                <w:szCs w:val="22"/>
              </w:rPr>
            </w:pPr>
            <w:r w:rsidRPr="00901338">
              <w:rPr>
                <w:rFonts w:ascii="Arial" w:hAnsi="Arial" w:cs="Arial"/>
                <w:sz w:val="22"/>
                <w:szCs w:val="22"/>
              </w:rPr>
              <w:t>Pytanie 2 do zadania 4 pozycja 2 - czy Zamawiający dopuści Worek otwarty w systemie jednoczęściowym, otwór 13-60 mm do docięcia, wypukłość 6mm, wypukłość typu Convex, wymiar płytki 294 x 147mm, pojemność 470ml?</w:t>
            </w:r>
          </w:p>
          <w:p w14:paraId="595F03AD" w14:textId="04843819" w:rsidR="003C26B0" w:rsidRPr="00901338" w:rsidRDefault="003C26B0" w:rsidP="003C26B0">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p>
          <w:p w14:paraId="5488BC63" w14:textId="77777777" w:rsidR="003C26B0" w:rsidRPr="00901338" w:rsidRDefault="003C26B0" w:rsidP="00BB0A7E">
            <w:pPr>
              <w:spacing w:after="40"/>
              <w:ind w:left="30" w:right="-72"/>
              <w:rPr>
                <w:rFonts w:ascii="Arial" w:hAnsi="Arial" w:cs="Arial"/>
                <w:sz w:val="22"/>
                <w:szCs w:val="22"/>
              </w:rPr>
            </w:pPr>
          </w:p>
          <w:p w14:paraId="24DAB0D7" w14:textId="77777777" w:rsidR="003C26B0" w:rsidRPr="00901338" w:rsidRDefault="003C26B0" w:rsidP="00BB0A7E">
            <w:pPr>
              <w:spacing w:after="40"/>
              <w:ind w:left="30" w:right="-72"/>
              <w:rPr>
                <w:rFonts w:ascii="Arial" w:hAnsi="Arial" w:cs="Arial"/>
                <w:sz w:val="22"/>
                <w:szCs w:val="22"/>
              </w:rPr>
            </w:pPr>
          </w:p>
          <w:p w14:paraId="08AAA1FE" w14:textId="2D1CEBD9" w:rsidR="003C26B0" w:rsidRPr="00901338" w:rsidRDefault="003C26B0" w:rsidP="00BB0A7E">
            <w:pPr>
              <w:spacing w:after="40"/>
              <w:ind w:left="30" w:right="-72"/>
              <w:rPr>
                <w:rFonts w:ascii="Arial" w:hAnsi="Arial" w:cs="Arial"/>
                <w:sz w:val="22"/>
                <w:szCs w:val="22"/>
              </w:rPr>
            </w:pPr>
            <w:r w:rsidRPr="00901338">
              <w:rPr>
                <w:rFonts w:ascii="Arial" w:hAnsi="Arial" w:cs="Arial"/>
                <w:sz w:val="22"/>
                <w:szCs w:val="22"/>
              </w:rPr>
              <w:t xml:space="preserve"> Pytanie 3 do zadania 4 pozycja 3 - czy Zamawiający dopuści Worek urostomijny w systemie jednoczęściowym, przezroczysty, otwór 13-48 mm do docięcia, wypukłość typu Convex, wymiar płytki 222.5 x 148mm, pojemność 360ml, z wygodnym kranikiem silikonowym do odpuszczania moczu? </w:t>
            </w:r>
          </w:p>
          <w:p w14:paraId="5175B965" w14:textId="5F68C11D" w:rsidR="003C26B0" w:rsidRPr="00901338" w:rsidRDefault="003C26B0" w:rsidP="003C26B0">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p>
          <w:p w14:paraId="4990C22B" w14:textId="77777777" w:rsidR="003C26B0" w:rsidRPr="00901338" w:rsidRDefault="003C26B0" w:rsidP="00BB0A7E">
            <w:pPr>
              <w:spacing w:after="40"/>
              <w:ind w:left="30" w:right="-72"/>
              <w:rPr>
                <w:rFonts w:ascii="Arial" w:hAnsi="Arial" w:cs="Arial"/>
                <w:sz w:val="22"/>
                <w:szCs w:val="22"/>
              </w:rPr>
            </w:pPr>
          </w:p>
          <w:p w14:paraId="6B08BB6E" w14:textId="77777777" w:rsidR="003C26B0" w:rsidRPr="00901338" w:rsidRDefault="003C26B0" w:rsidP="00BB0A7E">
            <w:pPr>
              <w:spacing w:after="40"/>
              <w:ind w:left="30" w:right="-72"/>
              <w:rPr>
                <w:rFonts w:ascii="Arial" w:hAnsi="Arial" w:cs="Arial"/>
                <w:sz w:val="22"/>
                <w:szCs w:val="22"/>
              </w:rPr>
            </w:pPr>
          </w:p>
          <w:p w14:paraId="08982A06" w14:textId="15153E6E" w:rsidR="003C26B0" w:rsidRPr="00901338" w:rsidRDefault="003C26B0" w:rsidP="00BB0A7E">
            <w:pPr>
              <w:spacing w:after="40"/>
              <w:ind w:left="30" w:right="-72"/>
              <w:rPr>
                <w:rFonts w:ascii="Arial" w:hAnsi="Arial" w:cs="Arial"/>
                <w:sz w:val="22"/>
                <w:szCs w:val="22"/>
              </w:rPr>
            </w:pPr>
            <w:r w:rsidRPr="00901338">
              <w:rPr>
                <w:rFonts w:ascii="Arial" w:hAnsi="Arial" w:cs="Arial"/>
                <w:sz w:val="22"/>
                <w:szCs w:val="22"/>
              </w:rPr>
              <w:t xml:space="preserve">Pytanie 4 do zadania 4 pozycja 5 - czy Zamawiający dopuści: Worek stomijny w systemie jednoczęściowym, otwór 13-48 mm do przycięcia, wypukłość 6mm, wypukłość typu Convex, wymiar płytki 269.5 x 146, pojemność 320 ml? </w:t>
            </w:r>
          </w:p>
          <w:p w14:paraId="2C56465D" w14:textId="50C571EA" w:rsidR="003C26B0" w:rsidRPr="00901338" w:rsidRDefault="003C26B0" w:rsidP="003C26B0">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r w:rsidR="0020569C">
              <w:rPr>
                <w:rFonts w:ascii="Arial" w:hAnsi="Arial" w:cs="Arial"/>
                <w:b/>
                <w:bCs/>
                <w:sz w:val="22"/>
                <w:szCs w:val="22"/>
              </w:rPr>
              <w:t>.</w:t>
            </w:r>
          </w:p>
          <w:p w14:paraId="62D13BFA" w14:textId="77777777" w:rsidR="003C26B0" w:rsidRPr="00901338" w:rsidRDefault="003C26B0" w:rsidP="00BB0A7E">
            <w:pPr>
              <w:spacing w:after="40"/>
              <w:ind w:left="30" w:right="-72"/>
              <w:rPr>
                <w:rFonts w:ascii="Arial" w:hAnsi="Arial" w:cs="Arial"/>
                <w:sz w:val="22"/>
                <w:szCs w:val="22"/>
              </w:rPr>
            </w:pPr>
          </w:p>
          <w:p w14:paraId="522FC937" w14:textId="77777777" w:rsidR="003C26B0" w:rsidRPr="00901338" w:rsidRDefault="003C26B0" w:rsidP="00BB0A7E">
            <w:pPr>
              <w:spacing w:after="40"/>
              <w:ind w:left="30" w:right="-72"/>
              <w:rPr>
                <w:rFonts w:ascii="Arial" w:hAnsi="Arial" w:cs="Arial"/>
                <w:sz w:val="22"/>
                <w:szCs w:val="22"/>
              </w:rPr>
            </w:pPr>
            <w:r w:rsidRPr="00901338">
              <w:rPr>
                <w:rFonts w:ascii="Arial" w:hAnsi="Arial" w:cs="Arial"/>
                <w:sz w:val="22"/>
                <w:szCs w:val="22"/>
              </w:rPr>
              <w:t>Pytanie 5 do zadania 4 pozycja 6: czy Zamawiający dopuści: Worek stomijny w systemie dwuczęściowym, otwarty, nieprzezroczysty, pierścień 55mm, wypukłość typu Convex, pojemność 350 ml, rzep?</w:t>
            </w:r>
          </w:p>
          <w:p w14:paraId="04D61C21" w14:textId="77777777" w:rsidR="003C26B0" w:rsidRPr="00901338" w:rsidRDefault="003C26B0" w:rsidP="003C26B0">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p>
          <w:p w14:paraId="5840A06F" w14:textId="77777777" w:rsidR="003C26B0" w:rsidRPr="00901338" w:rsidRDefault="003C26B0" w:rsidP="00BB0A7E">
            <w:pPr>
              <w:spacing w:after="40"/>
              <w:ind w:left="30" w:right="-72"/>
              <w:rPr>
                <w:rFonts w:ascii="Arial" w:hAnsi="Arial" w:cs="Arial"/>
                <w:sz w:val="22"/>
                <w:szCs w:val="22"/>
              </w:rPr>
            </w:pPr>
          </w:p>
          <w:p w14:paraId="7F572F40" w14:textId="77777777" w:rsidR="003C26B0" w:rsidRPr="00901338" w:rsidRDefault="003C26B0" w:rsidP="00BB0A7E">
            <w:pPr>
              <w:spacing w:after="40"/>
              <w:ind w:left="30" w:right="-72"/>
              <w:rPr>
                <w:rFonts w:ascii="Arial" w:hAnsi="Arial" w:cs="Arial"/>
                <w:sz w:val="22"/>
                <w:szCs w:val="22"/>
              </w:rPr>
            </w:pPr>
            <w:r w:rsidRPr="00901338">
              <w:rPr>
                <w:rFonts w:ascii="Arial" w:hAnsi="Arial" w:cs="Arial"/>
                <w:sz w:val="22"/>
                <w:szCs w:val="22"/>
              </w:rPr>
              <w:t xml:space="preserve"> Pytanie 6 do zadania 4 pozycja 9: czy Zamawiający dopuści ekonomiczną pastę stomijną w opakowaniu 100g, z odpowiednim przeliczeniem gramatury - z liczby oczekiwanych 2000 opakowań 50 g wynika, że Zamawiający oczekuje łącznie 100.000 gram pasty – czyli czy oferując pastę w opakowaniu 100g należy zaoferować 100 szt. pasty 100g? </w:t>
            </w:r>
          </w:p>
          <w:p w14:paraId="164F096A" w14:textId="0D6F83C7" w:rsidR="00BB0A7E" w:rsidRPr="00901338" w:rsidRDefault="003C26B0" w:rsidP="00901338">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r w:rsidR="00901338">
              <w:rPr>
                <w:rFonts w:ascii="Arial" w:hAnsi="Arial" w:cs="Arial"/>
                <w:b/>
                <w:bCs/>
                <w:sz w:val="22"/>
                <w:szCs w:val="22"/>
              </w:rPr>
              <w:t>.</w:t>
            </w:r>
          </w:p>
        </w:tc>
      </w:tr>
      <w:tr w:rsidR="00BB0A7E" w:rsidRPr="00901338" w14:paraId="714CA972" w14:textId="77777777" w:rsidTr="00C00BB1">
        <w:tc>
          <w:tcPr>
            <w:tcW w:w="9356" w:type="dxa"/>
            <w:shd w:val="clear" w:color="auto" w:fill="auto"/>
          </w:tcPr>
          <w:p w14:paraId="62E63514" w14:textId="3EA236C3"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t>Pytanie nr 1</w:t>
            </w:r>
            <w:r w:rsidR="00380926" w:rsidRPr="00901338">
              <w:rPr>
                <w:rFonts w:ascii="Arial" w:hAnsi="Arial" w:cs="Arial"/>
                <w:b/>
                <w:bCs/>
                <w:sz w:val="22"/>
                <w:szCs w:val="22"/>
              </w:rPr>
              <w:t>4</w:t>
            </w:r>
          </w:p>
          <w:p w14:paraId="5D400BB0" w14:textId="77777777" w:rsidR="00F965E5" w:rsidRPr="00901338" w:rsidRDefault="00F965E5" w:rsidP="00F965E5">
            <w:pPr>
              <w:rPr>
                <w:rFonts w:ascii="Arial" w:hAnsi="Arial" w:cs="Arial"/>
                <w:b/>
                <w:bCs/>
                <w:sz w:val="22"/>
                <w:szCs w:val="22"/>
              </w:rPr>
            </w:pPr>
            <w:r w:rsidRPr="00901338">
              <w:rPr>
                <w:rFonts w:ascii="Arial" w:hAnsi="Arial" w:cs="Arial"/>
                <w:b/>
                <w:bCs/>
                <w:sz w:val="22"/>
                <w:szCs w:val="22"/>
              </w:rPr>
              <w:t xml:space="preserve">Pytanie nr 1 Zadanie nr 1 poz. 2 </w:t>
            </w:r>
          </w:p>
          <w:p w14:paraId="7D0D479C" w14:textId="77777777" w:rsidR="00F965E5" w:rsidRPr="00901338" w:rsidRDefault="00F965E5" w:rsidP="00F965E5">
            <w:pPr>
              <w:rPr>
                <w:rFonts w:ascii="Arial" w:hAnsi="Arial" w:cs="Arial"/>
                <w:sz w:val="22"/>
                <w:szCs w:val="22"/>
              </w:rPr>
            </w:pPr>
            <w:r w:rsidRPr="00901338">
              <w:rPr>
                <w:rFonts w:ascii="Arial" w:hAnsi="Arial" w:cs="Arial"/>
                <w:sz w:val="22"/>
                <w:szCs w:val="22"/>
              </w:rPr>
              <w:t>Czy Zamawiający dopuści rękawiczkę :</w:t>
            </w:r>
          </w:p>
          <w:p w14:paraId="0181225D" w14:textId="1D94F007" w:rsidR="00F965E5" w:rsidRPr="00901338" w:rsidRDefault="00F965E5" w:rsidP="00F965E5">
            <w:pPr>
              <w:jc w:val="both"/>
              <w:rPr>
                <w:rFonts w:ascii="Arial" w:hAnsi="Arial" w:cs="Arial"/>
                <w:sz w:val="22"/>
                <w:szCs w:val="22"/>
              </w:rPr>
            </w:pPr>
            <w:r w:rsidRPr="00901338">
              <w:rPr>
                <w:rFonts w:ascii="Arial" w:hAnsi="Arial" w:cs="Arial"/>
                <w:sz w:val="22"/>
                <w:szCs w:val="22"/>
              </w:rPr>
              <w:t>Rękawice diagnostyczne i ochronne nitrylowe bezpudrowe , niesterylne XS – XL z przedłużonym mankietem długość 290mm+/-10mm. Grubość pojedynczej ścianki na palcu 0,14mm+/- 0,02. Dopuszczone do kontaktu z żywnością . Wyrób medyczny, środek ochrony indywidualnej , Pakowanie po 100 sztuk.</w:t>
            </w:r>
          </w:p>
          <w:p w14:paraId="37DE6365" w14:textId="77777777" w:rsidR="00F965E5" w:rsidRPr="00901338" w:rsidRDefault="00F965E5" w:rsidP="00F965E5">
            <w:pPr>
              <w:spacing w:after="120"/>
              <w:ind w:right="-72"/>
              <w:jc w:val="both"/>
              <w:rPr>
                <w:rFonts w:ascii="Arial" w:hAnsi="Arial" w:cs="Arial"/>
                <w:b/>
                <w:bCs/>
                <w:sz w:val="22"/>
                <w:szCs w:val="22"/>
              </w:rPr>
            </w:pPr>
            <w:r w:rsidRPr="00901338">
              <w:rPr>
                <w:rFonts w:ascii="Arial" w:hAnsi="Arial" w:cs="Arial"/>
                <w:b/>
                <w:bCs/>
                <w:sz w:val="22"/>
                <w:szCs w:val="22"/>
              </w:rPr>
              <w:t>Zamawiający modyfikuje  zapisy SWZ w następującym zakresie:</w:t>
            </w:r>
          </w:p>
          <w:p w14:paraId="16C73B9A" w14:textId="0EA47A29" w:rsidR="00F965E5" w:rsidRPr="00901338" w:rsidRDefault="00F965E5" w:rsidP="00F965E5">
            <w:pPr>
              <w:jc w:val="both"/>
              <w:rPr>
                <w:rFonts w:ascii="Arial" w:hAnsi="Arial" w:cs="Arial"/>
                <w:b/>
                <w:bCs/>
                <w:sz w:val="22"/>
                <w:szCs w:val="22"/>
              </w:rPr>
            </w:pPr>
            <w:r w:rsidRPr="00901338">
              <w:rPr>
                <w:rFonts w:ascii="Arial" w:hAnsi="Arial" w:cs="Arial"/>
                <w:b/>
                <w:bCs/>
                <w:sz w:val="22"/>
                <w:szCs w:val="22"/>
              </w:rPr>
              <w:t>Rękawice diagnostyczne niejałowe nitrylowe bezpudrowe rozm. XS-XL z przedłużonym mankietem, min. długość 290mm. AQL 1,0-1,5. Grubość pojedynczej ścianki palca min. 0,10mm. Dopuszczone do kontaktu z żywnością. Wyrób medyczny, środek ochrony indywidualnej. Pakowane po 100szt.</w:t>
            </w:r>
          </w:p>
          <w:p w14:paraId="520FF278" w14:textId="77777777" w:rsidR="00F965E5" w:rsidRPr="00901338" w:rsidRDefault="00F965E5" w:rsidP="00F965E5">
            <w:pPr>
              <w:jc w:val="both"/>
              <w:rPr>
                <w:rFonts w:ascii="Arial" w:hAnsi="Arial" w:cs="Arial"/>
                <w:sz w:val="22"/>
                <w:szCs w:val="22"/>
              </w:rPr>
            </w:pPr>
          </w:p>
          <w:p w14:paraId="19C66ED9" w14:textId="77777777" w:rsidR="0020569C" w:rsidRDefault="0020569C" w:rsidP="00F965E5">
            <w:pPr>
              <w:jc w:val="both"/>
              <w:rPr>
                <w:rFonts w:ascii="Arial" w:hAnsi="Arial" w:cs="Arial"/>
                <w:b/>
                <w:bCs/>
                <w:sz w:val="22"/>
                <w:szCs w:val="22"/>
              </w:rPr>
            </w:pPr>
          </w:p>
          <w:p w14:paraId="48D5D7A3" w14:textId="41B00BEE" w:rsidR="00F965E5" w:rsidRPr="00901338" w:rsidRDefault="00F965E5" w:rsidP="00F965E5">
            <w:pPr>
              <w:jc w:val="both"/>
              <w:rPr>
                <w:rFonts w:ascii="Arial" w:hAnsi="Arial" w:cs="Arial"/>
                <w:b/>
                <w:bCs/>
                <w:sz w:val="22"/>
                <w:szCs w:val="22"/>
              </w:rPr>
            </w:pPr>
            <w:r w:rsidRPr="00901338">
              <w:rPr>
                <w:rFonts w:ascii="Arial" w:hAnsi="Arial" w:cs="Arial"/>
                <w:b/>
                <w:bCs/>
                <w:sz w:val="22"/>
                <w:szCs w:val="22"/>
              </w:rPr>
              <w:lastRenderedPageBreak/>
              <w:t xml:space="preserve">Pytanie nr 2 Zadanie nr 1 poz. 3 </w:t>
            </w:r>
          </w:p>
          <w:p w14:paraId="4EBE58B0" w14:textId="77777777" w:rsidR="00F965E5" w:rsidRPr="00901338" w:rsidRDefault="00F965E5" w:rsidP="00F965E5">
            <w:pPr>
              <w:rPr>
                <w:rFonts w:ascii="Arial" w:hAnsi="Arial" w:cs="Arial"/>
                <w:sz w:val="22"/>
                <w:szCs w:val="22"/>
              </w:rPr>
            </w:pPr>
            <w:r w:rsidRPr="00901338">
              <w:rPr>
                <w:rFonts w:ascii="Arial" w:hAnsi="Arial" w:cs="Arial"/>
                <w:sz w:val="22"/>
                <w:szCs w:val="22"/>
              </w:rPr>
              <w:t>Czy Zamawiający dopuści rękawiczkę :</w:t>
            </w:r>
          </w:p>
          <w:p w14:paraId="775D34EC" w14:textId="77777777" w:rsidR="00F965E5" w:rsidRPr="00901338" w:rsidRDefault="00F965E5" w:rsidP="00F965E5">
            <w:pPr>
              <w:jc w:val="both"/>
              <w:rPr>
                <w:rFonts w:ascii="Arial" w:hAnsi="Arial" w:cs="Arial"/>
                <w:sz w:val="22"/>
                <w:szCs w:val="22"/>
              </w:rPr>
            </w:pPr>
            <w:r w:rsidRPr="00901338">
              <w:rPr>
                <w:rFonts w:ascii="Arial" w:hAnsi="Arial" w:cs="Arial"/>
                <w:sz w:val="22"/>
                <w:szCs w:val="22"/>
              </w:rPr>
              <w:t>Rękawice diagnostyczne niejowe winylowe bezpudrowe rozm XS – XL. Pozmiom AQL 1.5. Grubość pojedynczej ścianki palca min.8mm+/-0,02. Dopuszczone do kontaktu z żywnością . Wyrób medyczny środek ochrony indywidualnej. Pakowane po 100szt.</w:t>
            </w:r>
          </w:p>
          <w:p w14:paraId="4DC42B88" w14:textId="603F57A1" w:rsidR="00F965E5" w:rsidRPr="00901338" w:rsidRDefault="00F965E5" w:rsidP="00F965E5">
            <w:pPr>
              <w:jc w:val="both"/>
              <w:rPr>
                <w:rFonts w:ascii="Arial" w:hAnsi="Arial" w:cs="Arial"/>
                <w:sz w:val="22"/>
                <w:szCs w:val="22"/>
              </w:rPr>
            </w:pPr>
            <w:r w:rsidRPr="00901338">
              <w:rPr>
                <w:rFonts w:ascii="Arial" w:hAnsi="Arial" w:cs="Arial"/>
                <w:sz w:val="22"/>
                <w:szCs w:val="22"/>
              </w:rPr>
              <w:t xml:space="preserve">Na rynku nie ma rękawiczki winylowej o poziomie AQL-1.0. </w:t>
            </w:r>
          </w:p>
          <w:p w14:paraId="6997EBF6" w14:textId="77777777" w:rsidR="00F965E5" w:rsidRPr="00901338" w:rsidRDefault="00F965E5" w:rsidP="00F965E5">
            <w:pPr>
              <w:spacing w:after="120"/>
              <w:ind w:right="-72"/>
              <w:jc w:val="both"/>
              <w:rPr>
                <w:rFonts w:ascii="Arial" w:hAnsi="Arial" w:cs="Arial"/>
                <w:b/>
                <w:bCs/>
                <w:sz w:val="22"/>
                <w:szCs w:val="22"/>
              </w:rPr>
            </w:pPr>
            <w:r w:rsidRPr="00901338">
              <w:rPr>
                <w:rFonts w:ascii="Arial" w:hAnsi="Arial" w:cs="Arial"/>
                <w:b/>
                <w:bCs/>
                <w:sz w:val="22"/>
                <w:szCs w:val="22"/>
              </w:rPr>
              <w:t>Zamawiający modyfikuje  zapisy SWZ w następującym zakresie:</w:t>
            </w:r>
          </w:p>
          <w:p w14:paraId="791198B2" w14:textId="0D1E7D9E" w:rsidR="00F965E5" w:rsidRPr="00901338" w:rsidRDefault="00F965E5" w:rsidP="00F965E5">
            <w:pPr>
              <w:jc w:val="both"/>
              <w:rPr>
                <w:rFonts w:ascii="Arial" w:hAnsi="Arial" w:cs="Arial"/>
                <w:b/>
                <w:bCs/>
                <w:sz w:val="22"/>
                <w:szCs w:val="22"/>
              </w:rPr>
            </w:pPr>
            <w:r w:rsidRPr="00901338">
              <w:rPr>
                <w:rFonts w:ascii="Arial" w:hAnsi="Arial" w:cs="Arial"/>
                <w:b/>
                <w:bCs/>
                <w:sz w:val="22"/>
                <w:szCs w:val="22"/>
              </w:rPr>
              <w:t>Rękawice diagnostyczne niejałowe winylowe bezpudrowe rozm. XS-XL. Poziom max. AQL 1,0-1,5.  Grubość pojedynczej ścianki palca 0,06 - 0,12 mm. Dopuszczone do kontaktu z żywnością. Wyrób medyczny, środek ochrony indywidualnej. Pakowane po 100szt.</w:t>
            </w:r>
          </w:p>
          <w:p w14:paraId="4FEE6CFB" w14:textId="77777777" w:rsidR="00F965E5" w:rsidRPr="00901338" w:rsidRDefault="00F965E5" w:rsidP="00F965E5">
            <w:pPr>
              <w:jc w:val="both"/>
              <w:rPr>
                <w:rFonts w:ascii="Arial" w:hAnsi="Arial" w:cs="Arial"/>
                <w:sz w:val="22"/>
                <w:szCs w:val="22"/>
              </w:rPr>
            </w:pPr>
          </w:p>
          <w:p w14:paraId="79C6EC86" w14:textId="77777777" w:rsidR="00F965E5" w:rsidRPr="00901338" w:rsidRDefault="00F965E5" w:rsidP="00F965E5">
            <w:pPr>
              <w:jc w:val="both"/>
              <w:rPr>
                <w:rFonts w:ascii="Arial" w:hAnsi="Arial" w:cs="Arial"/>
                <w:sz w:val="22"/>
                <w:szCs w:val="22"/>
              </w:rPr>
            </w:pPr>
          </w:p>
          <w:p w14:paraId="5F6CD500" w14:textId="77777777" w:rsidR="00F965E5" w:rsidRPr="00901338" w:rsidRDefault="00F965E5" w:rsidP="00F965E5">
            <w:pPr>
              <w:jc w:val="both"/>
              <w:rPr>
                <w:rFonts w:ascii="Arial" w:hAnsi="Arial" w:cs="Arial"/>
                <w:b/>
                <w:bCs/>
                <w:sz w:val="22"/>
                <w:szCs w:val="22"/>
              </w:rPr>
            </w:pPr>
            <w:r w:rsidRPr="00901338">
              <w:rPr>
                <w:rFonts w:ascii="Arial" w:hAnsi="Arial" w:cs="Arial"/>
                <w:b/>
                <w:bCs/>
                <w:sz w:val="22"/>
                <w:szCs w:val="22"/>
              </w:rPr>
              <w:t xml:space="preserve">Pytanie nr 3 Zadanie nr 2 </w:t>
            </w:r>
          </w:p>
          <w:p w14:paraId="6D3458CF" w14:textId="77777777" w:rsidR="00F965E5" w:rsidRPr="00901338" w:rsidRDefault="00F965E5" w:rsidP="00F965E5">
            <w:pPr>
              <w:rPr>
                <w:rFonts w:ascii="Arial" w:hAnsi="Arial" w:cs="Arial"/>
                <w:sz w:val="22"/>
                <w:szCs w:val="22"/>
              </w:rPr>
            </w:pPr>
            <w:r w:rsidRPr="00901338">
              <w:rPr>
                <w:rFonts w:ascii="Arial" w:hAnsi="Arial" w:cs="Arial"/>
                <w:sz w:val="22"/>
                <w:szCs w:val="22"/>
              </w:rPr>
              <w:t>Czy Zamawiający dopuści rękawiczkę :</w:t>
            </w:r>
          </w:p>
          <w:p w14:paraId="0C3FE80D" w14:textId="5BAF6E7F" w:rsidR="00F965E5" w:rsidRPr="00901338" w:rsidRDefault="00F965E5" w:rsidP="00F965E5">
            <w:pPr>
              <w:jc w:val="both"/>
              <w:rPr>
                <w:rFonts w:ascii="Arial" w:hAnsi="Arial" w:cs="Arial"/>
                <w:sz w:val="22"/>
                <w:szCs w:val="22"/>
              </w:rPr>
            </w:pPr>
            <w:r w:rsidRPr="00901338">
              <w:rPr>
                <w:rFonts w:ascii="Arial" w:hAnsi="Arial" w:cs="Arial"/>
                <w:sz w:val="22"/>
                <w:szCs w:val="22"/>
              </w:rPr>
              <w:t>Rękawice diagnostyczną niejałową lateksową bezpudrową rozm. XS-XL Pasujące na obie dłonie. Poziom max. AQL 1,0. Grubość pojedynczej ścianki palca min. 0,09mm+/-0,02, długość min. 240mm. Mankiet zakończony równomiernie rolowanym rantem. Dopuszczone do kontaktu z żywnością. Wyrób medyczny, środek ochrony indywidualnej. Pakowane po 100szt.</w:t>
            </w:r>
          </w:p>
          <w:p w14:paraId="3CA25F9D" w14:textId="6C9735F3" w:rsidR="00F965E5" w:rsidRPr="00901338" w:rsidRDefault="00F965E5" w:rsidP="00F965E5">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dopuszcza</w:t>
            </w:r>
            <w:r w:rsidR="0020569C">
              <w:rPr>
                <w:rFonts w:ascii="Arial" w:hAnsi="Arial" w:cs="Arial"/>
                <w:b/>
                <w:bCs/>
                <w:sz w:val="22"/>
                <w:szCs w:val="22"/>
              </w:rPr>
              <w:t>.</w:t>
            </w:r>
          </w:p>
          <w:p w14:paraId="742EE276" w14:textId="77777777" w:rsidR="00F965E5" w:rsidRPr="00901338" w:rsidRDefault="00F965E5" w:rsidP="00F965E5">
            <w:pPr>
              <w:jc w:val="both"/>
              <w:rPr>
                <w:rFonts w:ascii="Arial" w:hAnsi="Arial" w:cs="Arial"/>
                <w:sz w:val="22"/>
                <w:szCs w:val="22"/>
              </w:rPr>
            </w:pPr>
          </w:p>
          <w:p w14:paraId="0AB5EF1A" w14:textId="77777777" w:rsidR="00F965E5" w:rsidRPr="00901338" w:rsidRDefault="00F965E5" w:rsidP="00F965E5">
            <w:pPr>
              <w:jc w:val="both"/>
              <w:rPr>
                <w:rFonts w:ascii="Arial" w:hAnsi="Arial" w:cs="Arial"/>
                <w:sz w:val="22"/>
                <w:szCs w:val="22"/>
              </w:rPr>
            </w:pPr>
          </w:p>
          <w:p w14:paraId="00A26AA7" w14:textId="77777777" w:rsidR="00F965E5" w:rsidRPr="00901338" w:rsidRDefault="00F965E5" w:rsidP="00F965E5">
            <w:pPr>
              <w:rPr>
                <w:rFonts w:ascii="Arial" w:hAnsi="Arial" w:cs="Arial"/>
                <w:b/>
                <w:bCs/>
                <w:sz w:val="22"/>
                <w:szCs w:val="22"/>
              </w:rPr>
            </w:pPr>
            <w:r w:rsidRPr="00901338">
              <w:rPr>
                <w:rFonts w:ascii="Arial" w:hAnsi="Arial" w:cs="Arial"/>
                <w:b/>
                <w:bCs/>
                <w:sz w:val="22"/>
                <w:szCs w:val="22"/>
              </w:rPr>
              <w:t xml:space="preserve">Pytanie nr 4 Zadanie nr 2 </w:t>
            </w:r>
          </w:p>
          <w:p w14:paraId="71E2309A" w14:textId="77777777" w:rsidR="00F965E5" w:rsidRPr="00901338" w:rsidRDefault="00F965E5" w:rsidP="00F965E5">
            <w:pPr>
              <w:rPr>
                <w:rFonts w:ascii="Arial" w:hAnsi="Arial" w:cs="Arial"/>
                <w:sz w:val="22"/>
                <w:szCs w:val="22"/>
              </w:rPr>
            </w:pPr>
            <w:r w:rsidRPr="00901338">
              <w:rPr>
                <w:rFonts w:ascii="Arial" w:hAnsi="Arial" w:cs="Arial"/>
                <w:sz w:val="22"/>
                <w:szCs w:val="22"/>
              </w:rPr>
              <w:t>Czy Zamawiający dopuści rękawiczkę :</w:t>
            </w:r>
          </w:p>
          <w:p w14:paraId="0D6F7D09" w14:textId="3C3AD364" w:rsidR="00F965E5" w:rsidRPr="00901338" w:rsidRDefault="00F965E5" w:rsidP="00F965E5">
            <w:pPr>
              <w:jc w:val="both"/>
              <w:rPr>
                <w:rFonts w:ascii="Arial" w:hAnsi="Arial" w:cs="Arial"/>
                <w:sz w:val="22"/>
                <w:szCs w:val="22"/>
              </w:rPr>
            </w:pPr>
            <w:r w:rsidRPr="00901338">
              <w:rPr>
                <w:rFonts w:ascii="Arial" w:hAnsi="Arial" w:cs="Arial"/>
                <w:sz w:val="22"/>
                <w:szCs w:val="22"/>
              </w:rPr>
              <w:t>Rękawice diagnostyczną niejałową lateksową bezpudrową rozm. XS-XL Pasujące na obie dłonie. Poziom max. AQL 1,5 Grubość pojedynczej ścianki palca min. 0,07mm, długość min. 240mm. Mankiet zakończony równomiernie rolowanym rantem. Dopuszczone do kontaktu z żywnością. Wyrób medyczny, środek ochrony indywidualnej. Pakowane po 100szt.</w:t>
            </w:r>
          </w:p>
          <w:p w14:paraId="39EAD7CE" w14:textId="7FFD912D" w:rsidR="00F965E5" w:rsidRPr="00901338" w:rsidRDefault="00F965E5" w:rsidP="00F965E5">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dopuszcza</w:t>
            </w:r>
            <w:r w:rsidR="0020569C">
              <w:rPr>
                <w:rFonts w:ascii="Arial" w:hAnsi="Arial" w:cs="Arial"/>
                <w:b/>
                <w:bCs/>
                <w:sz w:val="22"/>
                <w:szCs w:val="22"/>
              </w:rPr>
              <w:t>.</w:t>
            </w:r>
          </w:p>
          <w:p w14:paraId="37CC7680" w14:textId="77777777" w:rsidR="00F965E5" w:rsidRPr="00901338" w:rsidRDefault="00F965E5" w:rsidP="00F965E5">
            <w:pPr>
              <w:jc w:val="both"/>
              <w:rPr>
                <w:rFonts w:ascii="Arial" w:hAnsi="Arial" w:cs="Arial"/>
                <w:sz w:val="22"/>
                <w:szCs w:val="22"/>
              </w:rPr>
            </w:pPr>
          </w:p>
          <w:p w14:paraId="48293E6D" w14:textId="630BF843" w:rsidR="00BB0A7E" w:rsidRPr="00901338" w:rsidRDefault="00BB0A7E" w:rsidP="00BB0A7E">
            <w:pPr>
              <w:spacing w:before="60" w:after="60"/>
              <w:ind w:left="30" w:right="-72"/>
              <w:rPr>
                <w:rFonts w:ascii="Arial" w:hAnsi="Arial" w:cs="Arial"/>
                <w:b/>
                <w:bCs/>
                <w:sz w:val="22"/>
                <w:szCs w:val="22"/>
              </w:rPr>
            </w:pPr>
          </w:p>
        </w:tc>
      </w:tr>
      <w:tr w:rsidR="00BB0A7E" w:rsidRPr="00901338" w14:paraId="0F908375" w14:textId="77777777" w:rsidTr="00C00BB1">
        <w:tc>
          <w:tcPr>
            <w:tcW w:w="9356" w:type="dxa"/>
            <w:shd w:val="clear" w:color="auto" w:fill="auto"/>
          </w:tcPr>
          <w:p w14:paraId="015CE6AF" w14:textId="6E987470"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1</w:t>
            </w:r>
            <w:r w:rsidR="00380926" w:rsidRPr="00901338">
              <w:rPr>
                <w:rFonts w:ascii="Arial" w:hAnsi="Arial" w:cs="Arial"/>
                <w:b/>
                <w:bCs/>
                <w:sz w:val="22"/>
                <w:szCs w:val="22"/>
              </w:rPr>
              <w:t>5</w:t>
            </w:r>
          </w:p>
          <w:p w14:paraId="6BFC1EF2" w14:textId="13D1E25A" w:rsidR="005349A8" w:rsidRPr="00901338" w:rsidRDefault="005349A8" w:rsidP="005349A8">
            <w:pPr>
              <w:pStyle w:val="Default"/>
              <w:rPr>
                <w:rFonts w:ascii="Arial" w:hAnsi="Arial" w:cs="Arial"/>
                <w:sz w:val="22"/>
                <w:szCs w:val="22"/>
              </w:rPr>
            </w:pPr>
            <w:r w:rsidRPr="00901338">
              <w:rPr>
                <w:rFonts w:ascii="Arial" w:hAnsi="Arial" w:cs="Arial"/>
                <w:sz w:val="22"/>
                <w:szCs w:val="22"/>
              </w:rPr>
              <w:t xml:space="preserve">Prosimy o wyjaśnienie czy Zamawiający w pakiecie 19 zaakceptuję dostawę towaru za pośrednictwem firmy kurierskiej bez obecności Wykonawcy? </w:t>
            </w:r>
          </w:p>
          <w:p w14:paraId="76F56C9B" w14:textId="6DC9F287" w:rsidR="005349A8" w:rsidRPr="00901338" w:rsidRDefault="005349A8" w:rsidP="005349A8">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akceptuje.</w:t>
            </w:r>
          </w:p>
          <w:p w14:paraId="18371D83" w14:textId="457B8C6D" w:rsidR="005349A8" w:rsidRPr="00901338" w:rsidRDefault="005349A8" w:rsidP="005349A8">
            <w:pPr>
              <w:pStyle w:val="Default"/>
              <w:rPr>
                <w:rFonts w:ascii="Arial" w:hAnsi="Arial" w:cs="Arial"/>
                <w:sz w:val="22"/>
                <w:szCs w:val="22"/>
              </w:rPr>
            </w:pPr>
            <w:r w:rsidRPr="00901338">
              <w:rPr>
                <w:rFonts w:ascii="Arial" w:hAnsi="Arial" w:cs="Arial"/>
                <w:sz w:val="22"/>
                <w:szCs w:val="22"/>
              </w:rPr>
              <w:t xml:space="preserve">Zwracamy się z prośbą do Zamawiającego o dodanie do projektu umowy zapisu: </w:t>
            </w:r>
          </w:p>
          <w:p w14:paraId="3DBF1816" w14:textId="77777777" w:rsidR="005349A8" w:rsidRPr="00901338" w:rsidRDefault="005349A8" w:rsidP="005349A8">
            <w:pPr>
              <w:spacing w:after="40"/>
              <w:ind w:left="30" w:right="-72"/>
              <w:rPr>
                <w:rFonts w:ascii="Arial" w:hAnsi="Arial" w:cs="Arial"/>
                <w:sz w:val="22"/>
                <w:szCs w:val="22"/>
              </w:rPr>
            </w:pPr>
            <w:r w:rsidRPr="00901338">
              <w:rPr>
                <w:rFonts w:ascii="Arial" w:hAnsi="Arial" w:cs="Arial"/>
                <w:sz w:val="22"/>
                <w:szCs w:val="22"/>
              </w:rPr>
              <w:t xml:space="preserve">,,Zamawiający udziela Wykonawcy zgody na wystawianie i przesyłanie faktur w formacie pliku elektronicznego PDF na wskazany przez siebie adres poczty e-mail lub dostarczenie faktury w formie papierowej wraz z dostawą towaru’’? </w:t>
            </w:r>
          </w:p>
          <w:p w14:paraId="0890A0CC" w14:textId="77777777" w:rsidR="005349A8" w:rsidRPr="00901338" w:rsidRDefault="005349A8" w:rsidP="005349A8">
            <w:pPr>
              <w:spacing w:after="40"/>
              <w:ind w:left="30" w:right="-72"/>
              <w:rPr>
                <w:rFonts w:ascii="Arial" w:hAnsi="Arial" w:cs="Arial"/>
                <w:b/>
                <w:bCs/>
                <w:sz w:val="22"/>
                <w:szCs w:val="22"/>
              </w:rPr>
            </w:pPr>
          </w:p>
          <w:p w14:paraId="219E867F" w14:textId="38AA6B59" w:rsidR="005349A8" w:rsidRPr="00901338" w:rsidRDefault="005349A8" w:rsidP="005349A8">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p>
          <w:p w14:paraId="250D700E" w14:textId="2719BE19" w:rsidR="00BB0A7E" w:rsidRPr="00901338" w:rsidRDefault="00BB0A7E" w:rsidP="00BB0A7E">
            <w:pPr>
              <w:spacing w:before="60" w:after="60"/>
              <w:ind w:left="30" w:right="-72"/>
              <w:rPr>
                <w:rFonts w:ascii="Arial" w:hAnsi="Arial" w:cs="Arial"/>
                <w:b/>
                <w:bCs/>
                <w:sz w:val="22"/>
                <w:szCs w:val="22"/>
              </w:rPr>
            </w:pPr>
          </w:p>
        </w:tc>
      </w:tr>
      <w:tr w:rsidR="00BB0A7E" w:rsidRPr="00901338" w14:paraId="1AFAB7E1" w14:textId="77777777" w:rsidTr="00C00BB1">
        <w:tc>
          <w:tcPr>
            <w:tcW w:w="9356" w:type="dxa"/>
            <w:shd w:val="clear" w:color="auto" w:fill="auto"/>
          </w:tcPr>
          <w:p w14:paraId="307FD08B" w14:textId="01B85D3E"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t>Pytanie nr 1</w:t>
            </w:r>
            <w:r w:rsidR="005349A8" w:rsidRPr="00901338">
              <w:rPr>
                <w:rFonts w:ascii="Arial" w:hAnsi="Arial" w:cs="Arial"/>
                <w:b/>
                <w:bCs/>
                <w:sz w:val="22"/>
                <w:szCs w:val="22"/>
              </w:rPr>
              <w:t>6</w:t>
            </w:r>
          </w:p>
          <w:p w14:paraId="20DE94BD" w14:textId="77777777" w:rsidR="004539F7" w:rsidRPr="00901338" w:rsidRDefault="004539F7" w:rsidP="004539F7">
            <w:pPr>
              <w:pStyle w:val="Tekstpodstawowywcity"/>
              <w:suppressAutoHyphens/>
              <w:spacing w:after="120"/>
              <w:ind w:firstLine="0"/>
              <w:rPr>
                <w:rFonts w:ascii="Arial" w:hAnsi="Arial" w:cs="Arial"/>
                <w:b/>
                <w:bCs/>
                <w:sz w:val="22"/>
                <w:szCs w:val="22"/>
                <w:u w:val="single"/>
              </w:rPr>
            </w:pPr>
            <w:r w:rsidRPr="00901338">
              <w:rPr>
                <w:rFonts w:ascii="Arial" w:hAnsi="Arial" w:cs="Arial"/>
                <w:b/>
                <w:bCs/>
                <w:sz w:val="22"/>
                <w:szCs w:val="22"/>
                <w:u w:val="single"/>
              </w:rPr>
              <w:t xml:space="preserve">Pytanie nr 1 dotyczy </w:t>
            </w:r>
            <w:bookmarkStart w:id="0" w:name="_Hlk55311018"/>
            <w:bookmarkStart w:id="1" w:name="_Hlk55378787"/>
            <w:r w:rsidRPr="00901338">
              <w:rPr>
                <w:rFonts w:ascii="Arial" w:hAnsi="Arial" w:cs="Arial"/>
                <w:b/>
                <w:bCs/>
                <w:sz w:val="22"/>
                <w:szCs w:val="22"/>
                <w:u w:val="single"/>
              </w:rPr>
              <w:t xml:space="preserve">Zadania nr 1 </w:t>
            </w:r>
            <w:bookmarkEnd w:id="0"/>
            <w:r w:rsidRPr="00901338">
              <w:rPr>
                <w:rFonts w:ascii="Arial" w:hAnsi="Arial" w:cs="Arial"/>
                <w:b/>
                <w:bCs/>
                <w:sz w:val="22"/>
                <w:szCs w:val="22"/>
                <w:u w:val="single"/>
              </w:rPr>
              <w:t>poz. 1</w:t>
            </w:r>
            <w:bookmarkEnd w:id="1"/>
            <w:r w:rsidRPr="00901338">
              <w:rPr>
                <w:rFonts w:ascii="Arial" w:hAnsi="Arial" w:cs="Arial"/>
                <w:b/>
                <w:bCs/>
                <w:sz w:val="22"/>
                <w:szCs w:val="22"/>
                <w:u w:val="single"/>
              </w:rPr>
              <w:t>:</w:t>
            </w:r>
          </w:p>
          <w:p w14:paraId="15FCD920" w14:textId="0E60DDDD" w:rsidR="004539F7" w:rsidRPr="00901338" w:rsidRDefault="004539F7" w:rsidP="004539F7">
            <w:pPr>
              <w:pStyle w:val="Tekstpodstawowywcity"/>
              <w:ind w:right="2125" w:firstLine="0"/>
              <w:rPr>
                <w:rFonts w:ascii="Arial" w:hAnsi="Arial" w:cs="Arial"/>
                <w:sz w:val="22"/>
                <w:szCs w:val="22"/>
              </w:rPr>
            </w:pPr>
            <w:r w:rsidRPr="00901338">
              <w:rPr>
                <w:rFonts w:ascii="Arial" w:hAnsi="Arial" w:cs="Arial"/>
                <w:sz w:val="22"/>
                <w:szCs w:val="22"/>
              </w:rPr>
              <w:t>Zwracamy się do Zamawiającego z prośbą o dopuszczenie do</w:t>
            </w:r>
            <w:r w:rsidR="004E5F3F">
              <w:rPr>
                <w:rFonts w:ascii="Arial" w:hAnsi="Arial" w:cs="Arial"/>
                <w:sz w:val="22"/>
                <w:szCs w:val="22"/>
              </w:rPr>
              <w:t xml:space="preserve"> z</w:t>
            </w:r>
            <w:r w:rsidRPr="00901338">
              <w:rPr>
                <w:rFonts w:ascii="Arial" w:hAnsi="Arial" w:cs="Arial"/>
                <w:sz w:val="22"/>
                <w:szCs w:val="22"/>
              </w:rPr>
              <w:t>aoferowania w ww. pozycji rękawic o grubości na palcu 0,09mm (ścianka pojedyncza)?</w:t>
            </w:r>
          </w:p>
          <w:p w14:paraId="06A4A941" w14:textId="77777777" w:rsidR="004539F7" w:rsidRPr="00901338" w:rsidRDefault="004539F7" w:rsidP="004539F7">
            <w:pPr>
              <w:pStyle w:val="Tekstpodstawowywcity"/>
              <w:ind w:right="2125" w:firstLine="0"/>
              <w:rPr>
                <w:rFonts w:ascii="Arial" w:hAnsi="Arial" w:cs="Arial"/>
                <w:b/>
                <w:bCs/>
                <w:sz w:val="22"/>
                <w:szCs w:val="22"/>
              </w:rPr>
            </w:pPr>
            <w:r w:rsidRPr="00901338">
              <w:rPr>
                <w:rFonts w:ascii="Arial" w:hAnsi="Arial" w:cs="Arial"/>
                <w:b/>
                <w:bCs/>
                <w:sz w:val="22"/>
                <w:szCs w:val="22"/>
              </w:rPr>
              <w:t xml:space="preserve">Zamawiający modyfikuje  zapisy SWZ w następującym zakresie: </w:t>
            </w:r>
          </w:p>
          <w:p w14:paraId="25DD0419" w14:textId="77777777" w:rsidR="004539F7" w:rsidRPr="00901338" w:rsidRDefault="004539F7" w:rsidP="004539F7">
            <w:pPr>
              <w:pStyle w:val="Tekstpodstawowywcity"/>
              <w:ind w:right="2125" w:firstLine="0"/>
              <w:rPr>
                <w:rFonts w:ascii="Arial" w:hAnsi="Arial" w:cs="Arial"/>
                <w:b/>
                <w:bCs/>
                <w:sz w:val="22"/>
                <w:szCs w:val="22"/>
              </w:rPr>
            </w:pPr>
          </w:p>
          <w:p w14:paraId="38BE4512" w14:textId="75FDD4E3" w:rsidR="004539F7" w:rsidRPr="00901338" w:rsidRDefault="004539F7" w:rsidP="004539F7">
            <w:pPr>
              <w:pStyle w:val="Tekstpodstawowywcity"/>
              <w:ind w:right="2125" w:firstLine="0"/>
              <w:rPr>
                <w:rFonts w:ascii="Arial" w:hAnsi="Arial" w:cs="Arial"/>
                <w:sz w:val="22"/>
                <w:szCs w:val="22"/>
              </w:rPr>
            </w:pPr>
            <w:r w:rsidRPr="00901338">
              <w:rPr>
                <w:rFonts w:ascii="Arial" w:hAnsi="Arial" w:cs="Arial"/>
                <w:b/>
                <w:bCs/>
                <w:sz w:val="22"/>
                <w:szCs w:val="22"/>
              </w:rPr>
              <w:lastRenderedPageBreak/>
              <w:t>Rękawice diagnostyczne niejałowe nitrylowe bezpudrowe rozm. XS-XL Pasujące na obie dłonie. Poziom AQL 1,0-1,5. Grubość pojedynczej ścianki palca 0,07 - 0,13 mm, długość min. 240mm. Dopuszczone do kontaktu z żywnością. Wyrób medyczny, środek ochrony indywidualnej. Pakowane po 100szt</w:t>
            </w:r>
            <w:r w:rsidRPr="00901338">
              <w:rPr>
                <w:rFonts w:ascii="Arial" w:hAnsi="Arial" w:cs="Arial"/>
                <w:sz w:val="22"/>
                <w:szCs w:val="22"/>
              </w:rPr>
              <w:t>.</w:t>
            </w:r>
          </w:p>
          <w:p w14:paraId="79318B07" w14:textId="77777777" w:rsidR="004539F7" w:rsidRPr="00901338" w:rsidRDefault="004539F7" w:rsidP="004539F7">
            <w:pPr>
              <w:pStyle w:val="Tekstpodstawowywcity"/>
              <w:ind w:right="2125" w:firstLine="0"/>
              <w:rPr>
                <w:rFonts w:ascii="Arial" w:hAnsi="Arial" w:cs="Arial"/>
                <w:sz w:val="22"/>
                <w:szCs w:val="22"/>
              </w:rPr>
            </w:pPr>
          </w:p>
          <w:p w14:paraId="246D8C99" w14:textId="77777777" w:rsidR="004539F7" w:rsidRPr="00901338" w:rsidRDefault="004539F7" w:rsidP="004539F7">
            <w:pPr>
              <w:pStyle w:val="Tekstpodstawowywcity"/>
              <w:ind w:right="2125" w:firstLine="0"/>
              <w:rPr>
                <w:rFonts w:ascii="Arial" w:hAnsi="Arial" w:cs="Arial"/>
                <w:b/>
                <w:bCs/>
                <w:sz w:val="22"/>
                <w:szCs w:val="22"/>
                <w:u w:val="single"/>
              </w:rPr>
            </w:pPr>
          </w:p>
          <w:p w14:paraId="20225886" w14:textId="77777777" w:rsidR="004539F7" w:rsidRPr="00901338" w:rsidRDefault="004539F7" w:rsidP="004539F7">
            <w:pPr>
              <w:pStyle w:val="Tekstpodstawowywcity"/>
              <w:suppressAutoHyphens/>
              <w:spacing w:after="120"/>
              <w:ind w:firstLine="0"/>
              <w:rPr>
                <w:rFonts w:ascii="Arial" w:hAnsi="Arial" w:cs="Arial"/>
                <w:b/>
                <w:bCs/>
                <w:sz w:val="22"/>
                <w:szCs w:val="22"/>
                <w:u w:val="single"/>
              </w:rPr>
            </w:pPr>
            <w:r w:rsidRPr="00901338">
              <w:rPr>
                <w:rFonts w:ascii="Arial" w:hAnsi="Arial" w:cs="Arial"/>
                <w:b/>
                <w:bCs/>
                <w:sz w:val="22"/>
                <w:szCs w:val="22"/>
                <w:u w:val="single"/>
              </w:rPr>
              <w:t>Pytanie nr 2 dotyczy Zadania nr 1 poz. 1:</w:t>
            </w:r>
          </w:p>
          <w:p w14:paraId="60AAD37C" w14:textId="5A2D0BC7" w:rsidR="004539F7" w:rsidRPr="00901338" w:rsidRDefault="004539F7" w:rsidP="004539F7">
            <w:pPr>
              <w:pStyle w:val="Tekstpodstawowywcity"/>
              <w:ind w:right="2125" w:firstLine="0"/>
              <w:rPr>
                <w:rFonts w:ascii="Arial" w:hAnsi="Arial" w:cs="Arial"/>
                <w:sz w:val="22"/>
                <w:szCs w:val="22"/>
              </w:rPr>
            </w:pPr>
            <w:r w:rsidRPr="00901338">
              <w:rPr>
                <w:rFonts w:ascii="Arial" w:hAnsi="Arial" w:cs="Arial"/>
                <w:sz w:val="22"/>
                <w:szCs w:val="22"/>
              </w:rPr>
              <w:t>Zwracamy się do Zamawiającego z prośbą o dopuszczenie do zaoferowania w ww. pozycji rękawic nitrylowych pakowanych po 200 sztuk z odpowiednim przeliczeniem wymaganych ilości?</w:t>
            </w:r>
          </w:p>
          <w:p w14:paraId="20298898" w14:textId="7FEEF7C8" w:rsidR="004539F7" w:rsidRPr="00901338" w:rsidRDefault="004539F7" w:rsidP="004539F7">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wyraża zgodę</w:t>
            </w:r>
          </w:p>
          <w:p w14:paraId="0D29ABE2" w14:textId="12B3C7BC" w:rsidR="004539F7" w:rsidRPr="00901338" w:rsidRDefault="004539F7" w:rsidP="004539F7">
            <w:pPr>
              <w:pStyle w:val="Tekstpodstawowywcity"/>
              <w:ind w:right="2125" w:firstLine="0"/>
              <w:rPr>
                <w:rFonts w:ascii="Arial" w:hAnsi="Arial" w:cs="Arial"/>
                <w:sz w:val="22"/>
                <w:szCs w:val="22"/>
                <w:u w:val="single"/>
              </w:rPr>
            </w:pPr>
          </w:p>
          <w:p w14:paraId="1602277B" w14:textId="77777777" w:rsidR="004539F7" w:rsidRPr="00901338" w:rsidRDefault="004539F7" w:rsidP="004539F7">
            <w:pPr>
              <w:pStyle w:val="Tekstpodstawowywcity"/>
              <w:ind w:right="2125" w:firstLine="0"/>
              <w:rPr>
                <w:rFonts w:ascii="Arial" w:hAnsi="Arial" w:cs="Arial"/>
                <w:b/>
                <w:bCs/>
                <w:sz w:val="22"/>
                <w:szCs w:val="22"/>
                <w:u w:val="single"/>
              </w:rPr>
            </w:pPr>
          </w:p>
          <w:p w14:paraId="14802ED7" w14:textId="77777777" w:rsidR="004539F7" w:rsidRPr="00901338" w:rsidRDefault="004539F7" w:rsidP="004539F7">
            <w:pPr>
              <w:pStyle w:val="Tekstpodstawowywcity"/>
              <w:suppressAutoHyphens/>
              <w:spacing w:after="120"/>
              <w:ind w:firstLine="0"/>
              <w:rPr>
                <w:rFonts w:ascii="Arial" w:hAnsi="Arial" w:cs="Arial"/>
                <w:b/>
                <w:bCs/>
                <w:sz w:val="22"/>
                <w:szCs w:val="22"/>
                <w:u w:val="single"/>
              </w:rPr>
            </w:pPr>
            <w:r w:rsidRPr="00901338">
              <w:rPr>
                <w:rFonts w:ascii="Arial" w:hAnsi="Arial" w:cs="Arial"/>
                <w:b/>
                <w:bCs/>
                <w:sz w:val="22"/>
                <w:szCs w:val="22"/>
                <w:u w:val="single"/>
              </w:rPr>
              <w:t>Pytanie nr 3 dotyczy Zadania nr 1 poz. 2:</w:t>
            </w:r>
          </w:p>
          <w:p w14:paraId="1491AC13" w14:textId="700F2C52" w:rsidR="004539F7" w:rsidRPr="00901338" w:rsidRDefault="004539F7" w:rsidP="004539F7">
            <w:pPr>
              <w:pStyle w:val="Tekstpodstawowywcity"/>
              <w:ind w:right="2125" w:firstLine="0"/>
              <w:rPr>
                <w:rFonts w:ascii="Arial" w:hAnsi="Arial" w:cs="Arial"/>
                <w:sz w:val="22"/>
                <w:szCs w:val="22"/>
              </w:rPr>
            </w:pPr>
            <w:r w:rsidRPr="00901338">
              <w:rPr>
                <w:rFonts w:ascii="Arial" w:hAnsi="Arial" w:cs="Arial"/>
                <w:sz w:val="22"/>
                <w:szCs w:val="22"/>
              </w:rPr>
              <w:t>Zwracamy się do Zamawiającego z prośbą o dopuszczenie do zaoferowania w ww. pozycji rękawic o długości min.295mm?</w:t>
            </w:r>
          </w:p>
          <w:p w14:paraId="112434E9" w14:textId="350E9082" w:rsidR="004539F7" w:rsidRPr="00901338" w:rsidRDefault="004539F7" w:rsidP="004539F7">
            <w:pPr>
              <w:pStyle w:val="Tekstpodstawowywcity"/>
              <w:ind w:right="2125" w:firstLine="0"/>
              <w:rPr>
                <w:rFonts w:ascii="Arial" w:hAnsi="Arial" w:cs="Arial"/>
                <w:sz w:val="22"/>
                <w:szCs w:val="22"/>
                <w:u w:val="single"/>
              </w:rPr>
            </w:pPr>
          </w:p>
          <w:p w14:paraId="0ACA981B" w14:textId="133D51A0" w:rsidR="004539F7" w:rsidRPr="00901338" w:rsidRDefault="004539F7" w:rsidP="004539F7">
            <w:pPr>
              <w:pStyle w:val="Tekstpodstawowywcity"/>
              <w:ind w:right="2125" w:firstLine="0"/>
              <w:rPr>
                <w:rFonts w:ascii="Arial" w:hAnsi="Arial" w:cs="Arial"/>
                <w:sz w:val="22"/>
                <w:szCs w:val="22"/>
                <w:u w:val="single"/>
              </w:rPr>
            </w:pPr>
            <w:r w:rsidRPr="00901338">
              <w:rPr>
                <w:rFonts w:ascii="Arial" w:hAnsi="Arial" w:cs="Arial"/>
                <w:b/>
                <w:bCs/>
                <w:sz w:val="22"/>
                <w:szCs w:val="22"/>
              </w:rPr>
              <w:t>Zamawiający modyfikuje  zapisy SWZ w następującym zakresie:</w:t>
            </w:r>
          </w:p>
          <w:p w14:paraId="61E72523" w14:textId="7B8889DA" w:rsidR="004539F7" w:rsidRPr="00901338" w:rsidRDefault="004539F7" w:rsidP="004539F7">
            <w:pPr>
              <w:pStyle w:val="Tekstpodstawowywcity"/>
              <w:ind w:right="2125" w:firstLine="0"/>
              <w:rPr>
                <w:rFonts w:ascii="Arial" w:hAnsi="Arial" w:cs="Arial"/>
                <w:sz w:val="22"/>
                <w:szCs w:val="22"/>
                <w:u w:val="single"/>
              </w:rPr>
            </w:pPr>
          </w:p>
          <w:p w14:paraId="401D5DBE" w14:textId="41A20B14" w:rsidR="004539F7" w:rsidRPr="00901338" w:rsidRDefault="004539F7" w:rsidP="004539F7">
            <w:pPr>
              <w:pStyle w:val="Tekstpodstawowywcity"/>
              <w:ind w:right="2125" w:firstLine="0"/>
              <w:rPr>
                <w:rFonts w:ascii="Arial" w:hAnsi="Arial" w:cs="Arial"/>
                <w:sz w:val="22"/>
                <w:szCs w:val="22"/>
                <w:u w:val="single"/>
              </w:rPr>
            </w:pPr>
          </w:p>
          <w:p w14:paraId="008FDBEE" w14:textId="491D0D6A" w:rsidR="004539F7" w:rsidRPr="00901338" w:rsidRDefault="004539F7" w:rsidP="004539F7">
            <w:pPr>
              <w:pStyle w:val="Tekstpodstawowywcity"/>
              <w:ind w:right="2125" w:firstLine="0"/>
              <w:rPr>
                <w:rFonts w:ascii="Arial" w:hAnsi="Arial" w:cs="Arial"/>
                <w:b/>
                <w:bCs/>
                <w:sz w:val="22"/>
                <w:szCs w:val="22"/>
              </w:rPr>
            </w:pPr>
            <w:r w:rsidRPr="00901338">
              <w:rPr>
                <w:rFonts w:ascii="Arial" w:hAnsi="Arial" w:cs="Arial"/>
                <w:b/>
                <w:bCs/>
                <w:sz w:val="22"/>
                <w:szCs w:val="22"/>
              </w:rPr>
              <w:t>Rękawice diagnostyczne niejałowe nitrylowe bezpudrowe rozm. XS-XL z przedłużonym mankietem, min. długość 290mm. AQL 1,0-1,5. Grubość pojedynczej ścianki palca min. 0,10mm. Dopuszczone do kontaktu z żywnością. Wyrób medyczny, środek ochrony indywidualnej. Pakowane po 100szt.</w:t>
            </w:r>
          </w:p>
          <w:p w14:paraId="7A987A24" w14:textId="4692A0BA" w:rsidR="004539F7" w:rsidRPr="00901338" w:rsidRDefault="004539F7" w:rsidP="004539F7">
            <w:pPr>
              <w:pStyle w:val="Tekstpodstawowywcity"/>
              <w:ind w:right="2125" w:firstLine="0"/>
              <w:rPr>
                <w:rFonts w:ascii="Arial" w:hAnsi="Arial" w:cs="Arial"/>
                <w:sz w:val="22"/>
                <w:szCs w:val="22"/>
                <w:u w:val="single"/>
              </w:rPr>
            </w:pPr>
          </w:p>
          <w:p w14:paraId="022CDDE9" w14:textId="77777777" w:rsidR="004539F7" w:rsidRPr="00901338" w:rsidRDefault="004539F7" w:rsidP="004539F7">
            <w:pPr>
              <w:pStyle w:val="Tekstpodstawowywcity"/>
              <w:ind w:right="2125" w:firstLine="0"/>
              <w:rPr>
                <w:rFonts w:ascii="Arial" w:hAnsi="Arial" w:cs="Arial"/>
                <w:b/>
                <w:bCs/>
                <w:sz w:val="22"/>
                <w:szCs w:val="22"/>
                <w:u w:val="single"/>
              </w:rPr>
            </w:pPr>
          </w:p>
          <w:p w14:paraId="338310B2" w14:textId="77777777" w:rsidR="004539F7" w:rsidRPr="00901338" w:rsidRDefault="004539F7" w:rsidP="004539F7">
            <w:pPr>
              <w:pStyle w:val="Tekstpodstawowywcity"/>
              <w:suppressAutoHyphens/>
              <w:spacing w:after="120"/>
              <w:ind w:firstLine="0"/>
              <w:rPr>
                <w:rFonts w:ascii="Arial" w:hAnsi="Arial" w:cs="Arial"/>
                <w:b/>
                <w:bCs/>
                <w:sz w:val="22"/>
                <w:szCs w:val="22"/>
                <w:u w:val="single"/>
              </w:rPr>
            </w:pPr>
            <w:r w:rsidRPr="00901338">
              <w:rPr>
                <w:rFonts w:ascii="Arial" w:hAnsi="Arial" w:cs="Arial"/>
                <w:b/>
                <w:bCs/>
                <w:sz w:val="22"/>
                <w:szCs w:val="22"/>
                <w:u w:val="single"/>
              </w:rPr>
              <w:t>Pytanie nr 4 dotyczy Zadania nr 1 poz. 3:</w:t>
            </w:r>
          </w:p>
          <w:p w14:paraId="4624548E" w14:textId="7020D737" w:rsidR="004539F7" w:rsidRPr="00901338" w:rsidRDefault="004539F7" w:rsidP="004539F7">
            <w:pPr>
              <w:pStyle w:val="Tekstpodstawowywcity"/>
              <w:ind w:right="2125" w:firstLine="0"/>
              <w:rPr>
                <w:rFonts w:ascii="Arial" w:hAnsi="Arial" w:cs="Arial"/>
                <w:sz w:val="22"/>
                <w:szCs w:val="22"/>
              </w:rPr>
            </w:pPr>
            <w:r w:rsidRPr="00901338">
              <w:rPr>
                <w:rFonts w:ascii="Arial" w:hAnsi="Arial" w:cs="Arial"/>
                <w:sz w:val="22"/>
                <w:szCs w:val="22"/>
              </w:rPr>
              <w:t>Zwracamy się do Zamawiającego z prośbą o dopuszczenie do zaoferowania w ww. pozycji rękawic o poziomie AQL 1.5, grubości na palcu 0,08mm (ścianka pojedyncza)?</w:t>
            </w:r>
          </w:p>
          <w:p w14:paraId="479A1E8C" w14:textId="77777777" w:rsidR="004539F7" w:rsidRPr="00901338" w:rsidRDefault="004539F7" w:rsidP="004539F7">
            <w:pPr>
              <w:spacing w:after="120"/>
              <w:ind w:right="-72"/>
              <w:jc w:val="both"/>
              <w:rPr>
                <w:rFonts w:ascii="Arial" w:hAnsi="Arial" w:cs="Arial"/>
                <w:b/>
                <w:bCs/>
                <w:sz w:val="22"/>
                <w:szCs w:val="22"/>
              </w:rPr>
            </w:pPr>
            <w:r w:rsidRPr="00901338">
              <w:rPr>
                <w:rFonts w:ascii="Arial" w:hAnsi="Arial" w:cs="Arial"/>
                <w:b/>
                <w:bCs/>
                <w:sz w:val="22"/>
                <w:szCs w:val="22"/>
              </w:rPr>
              <w:t xml:space="preserve">Zamawiający modyfikuje  zapisy SWZ w następującym zakresie: </w:t>
            </w:r>
          </w:p>
          <w:p w14:paraId="00825C31" w14:textId="7E92B659" w:rsidR="004539F7" w:rsidRPr="00901338" w:rsidRDefault="004539F7" w:rsidP="004539F7">
            <w:pPr>
              <w:spacing w:after="120"/>
              <w:ind w:right="-72"/>
              <w:jc w:val="both"/>
              <w:rPr>
                <w:rFonts w:ascii="Arial" w:hAnsi="Arial" w:cs="Arial"/>
                <w:b/>
                <w:bCs/>
                <w:sz w:val="22"/>
                <w:szCs w:val="22"/>
                <w:u w:val="single"/>
              </w:rPr>
            </w:pPr>
            <w:r w:rsidRPr="00901338">
              <w:rPr>
                <w:rFonts w:ascii="Arial" w:hAnsi="Arial" w:cs="Arial"/>
                <w:b/>
                <w:bCs/>
                <w:sz w:val="22"/>
                <w:szCs w:val="22"/>
              </w:rPr>
              <w:t>Rękawice diagnostyczne niejałowe winylowe bezpudrowe rozm. XS-XL. Poziom max. AQL 1,0-1,5.  Grubość pojedynczej ścianki palca 0,06 - 0,12 mm. Dopuszczone do kontaktu z żywnością. Wyrób medyczny, środek ochrony indywidualnej. Pakowane po 100szt.</w:t>
            </w:r>
          </w:p>
          <w:p w14:paraId="46D2A430" w14:textId="77777777" w:rsidR="004539F7" w:rsidRPr="00901338" w:rsidRDefault="004539F7" w:rsidP="004539F7">
            <w:pPr>
              <w:pStyle w:val="Tekstpodstawowywcity"/>
              <w:suppressAutoHyphens/>
              <w:spacing w:after="120"/>
              <w:ind w:firstLine="0"/>
              <w:rPr>
                <w:rFonts w:ascii="Arial" w:hAnsi="Arial" w:cs="Arial"/>
                <w:b/>
                <w:bCs/>
                <w:sz w:val="22"/>
                <w:szCs w:val="22"/>
                <w:u w:val="single"/>
              </w:rPr>
            </w:pPr>
          </w:p>
          <w:p w14:paraId="7ACCA7E5" w14:textId="05A9313D" w:rsidR="004539F7" w:rsidRPr="00901338" w:rsidRDefault="004539F7" w:rsidP="004539F7">
            <w:pPr>
              <w:pStyle w:val="Tekstpodstawowywcity"/>
              <w:suppressAutoHyphens/>
              <w:spacing w:after="120"/>
              <w:ind w:firstLine="0"/>
              <w:rPr>
                <w:rFonts w:ascii="Arial" w:hAnsi="Arial" w:cs="Arial"/>
                <w:b/>
                <w:bCs/>
                <w:sz w:val="22"/>
                <w:szCs w:val="22"/>
                <w:u w:val="single"/>
              </w:rPr>
            </w:pPr>
            <w:r w:rsidRPr="00901338">
              <w:rPr>
                <w:rFonts w:ascii="Arial" w:hAnsi="Arial" w:cs="Arial"/>
                <w:b/>
                <w:bCs/>
                <w:sz w:val="22"/>
                <w:szCs w:val="22"/>
                <w:u w:val="single"/>
              </w:rPr>
              <w:t>Pytanie nr 5 dotyczy Zadania nr 2 poz. 1:</w:t>
            </w:r>
          </w:p>
          <w:p w14:paraId="1851F401" w14:textId="4891CF74" w:rsidR="004539F7" w:rsidRPr="00901338" w:rsidRDefault="004539F7" w:rsidP="004539F7">
            <w:pPr>
              <w:pStyle w:val="Tekstpodstawowywcity"/>
              <w:ind w:right="2125" w:firstLine="0"/>
              <w:rPr>
                <w:rFonts w:ascii="Arial" w:hAnsi="Arial" w:cs="Arial"/>
                <w:sz w:val="22"/>
                <w:szCs w:val="22"/>
              </w:rPr>
            </w:pPr>
            <w:r w:rsidRPr="00901338">
              <w:rPr>
                <w:rFonts w:ascii="Arial" w:hAnsi="Arial" w:cs="Arial"/>
                <w:sz w:val="22"/>
                <w:szCs w:val="22"/>
              </w:rPr>
              <w:t xml:space="preserve">Zwracamy się do Zamawiającego z prośbą o dopuszczenie do zaoferowania w ww. pozycji rękawic o grubości na palcu 0,11mm (ścianka pojedyncza)? </w:t>
            </w:r>
          </w:p>
          <w:p w14:paraId="1CD06757" w14:textId="0219320D" w:rsidR="004539F7" w:rsidRPr="00901338" w:rsidRDefault="004539F7" w:rsidP="004539F7">
            <w:pPr>
              <w:pStyle w:val="Tekstpodstawowywcity"/>
              <w:ind w:right="2125" w:firstLine="0"/>
              <w:rPr>
                <w:rFonts w:ascii="Arial" w:hAnsi="Arial" w:cs="Arial"/>
                <w:sz w:val="22"/>
                <w:szCs w:val="22"/>
              </w:rPr>
            </w:pPr>
          </w:p>
          <w:p w14:paraId="296C89D3" w14:textId="77777777" w:rsidR="004539F7" w:rsidRPr="00901338" w:rsidRDefault="004539F7" w:rsidP="004539F7">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dopuszcza</w:t>
            </w:r>
          </w:p>
          <w:p w14:paraId="1BA1CE1A" w14:textId="77777777" w:rsidR="004539F7" w:rsidRPr="00901338" w:rsidRDefault="004539F7" w:rsidP="004539F7">
            <w:pPr>
              <w:pStyle w:val="Tekstpodstawowywcity"/>
              <w:ind w:right="2125" w:firstLine="0"/>
              <w:rPr>
                <w:rFonts w:ascii="Arial" w:hAnsi="Arial" w:cs="Arial"/>
                <w:sz w:val="22"/>
                <w:szCs w:val="22"/>
              </w:rPr>
            </w:pPr>
          </w:p>
          <w:p w14:paraId="1B0A8EED" w14:textId="59491AB9" w:rsidR="004539F7" w:rsidRDefault="004539F7" w:rsidP="00CE5A26">
            <w:pPr>
              <w:pStyle w:val="Tekstpodstawowywcity"/>
              <w:ind w:right="2125" w:firstLine="0"/>
              <w:rPr>
                <w:rFonts w:ascii="Arial" w:hAnsi="Arial" w:cs="Arial"/>
                <w:b/>
                <w:bCs/>
                <w:sz w:val="22"/>
                <w:szCs w:val="22"/>
                <w:u w:val="single"/>
              </w:rPr>
            </w:pPr>
            <w:r w:rsidRPr="00CE5A26">
              <w:rPr>
                <w:rFonts w:ascii="Arial" w:hAnsi="Arial" w:cs="Arial"/>
                <w:b/>
                <w:bCs/>
                <w:sz w:val="22"/>
                <w:szCs w:val="22"/>
                <w:u w:val="single"/>
              </w:rPr>
              <w:t>Pytania do wzoru umowy:</w:t>
            </w:r>
          </w:p>
          <w:p w14:paraId="7F19D54A" w14:textId="732A95A4" w:rsidR="004539F7" w:rsidRDefault="004539F7" w:rsidP="00CE5A26">
            <w:pPr>
              <w:pStyle w:val="Akapitzlist"/>
              <w:numPr>
                <w:ilvl w:val="0"/>
                <w:numId w:val="11"/>
              </w:numPr>
              <w:spacing w:before="100" w:beforeAutospacing="1" w:after="0" w:line="276" w:lineRule="auto"/>
              <w:ind w:right="1587"/>
              <w:contextualSpacing w:val="0"/>
              <w:jc w:val="both"/>
              <w:rPr>
                <w:rFonts w:ascii="Arial" w:eastAsia="Times New Roman" w:hAnsi="Arial" w:cs="Arial"/>
              </w:rPr>
            </w:pPr>
            <w:r w:rsidRPr="00CE5A26">
              <w:rPr>
                <w:rFonts w:ascii="Arial" w:eastAsia="Times New Roman" w:hAnsi="Arial" w:cs="Arial"/>
              </w:rPr>
              <w:t xml:space="preserve">Wnosimy o modyfikację § 3 projektu umowy poprzez dodanie ust. 10 o treści: </w:t>
            </w:r>
            <w:bookmarkStart w:id="2" w:name="_Hlk37933357"/>
            <w:r w:rsidRPr="00CE5A26">
              <w:rPr>
                <w:rFonts w:ascii="Arial" w:eastAsia="Times New Roman" w:hAnsi="Arial" w:cs="Arial"/>
                <w:i/>
                <w:iCs/>
              </w:rPr>
              <w:t xml:space="preserve">„Zamawiający dopuszcza możliwość zmiany ceny w przypadku </w:t>
            </w:r>
            <w:bookmarkStart w:id="3" w:name="_Hlk9931562"/>
            <w:r w:rsidRPr="00CE5A26">
              <w:rPr>
                <w:rFonts w:ascii="Arial" w:eastAsia="Times New Roman" w:hAnsi="Arial" w:cs="Arial"/>
                <w:i/>
                <w:iCs/>
              </w:rPr>
              <w:t xml:space="preserve">zmiany cen producenta </w:t>
            </w:r>
            <w:bookmarkEnd w:id="3"/>
            <w:r w:rsidRPr="00CE5A26">
              <w:rPr>
                <w:rFonts w:ascii="Arial" w:eastAsia="Times New Roman" w:hAnsi="Arial" w:cs="Arial"/>
                <w:i/>
                <w:iCs/>
              </w:rPr>
              <w:t xml:space="preserve">lub w przypadku zmiany w czasie trwania </w:t>
            </w:r>
            <w:r w:rsidRPr="00CE5A26">
              <w:rPr>
                <w:rFonts w:ascii="Arial" w:eastAsia="Times New Roman" w:hAnsi="Arial" w:cs="Arial"/>
                <w:i/>
                <w:iCs/>
              </w:rPr>
              <w:lastRenderedPageBreak/>
              <w:t xml:space="preserve">umowy kursu dolara amerykańskiego w stosunku do złotego o co najmniej 5%. W takim przypadku zmiana umowy nastąpi w formie aneksu.” </w:t>
            </w:r>
            <w:bookmarkStart w:id="4" w:name="_Hlk9931598"/>
            <w:r w:rsidRPr="00CE5A26">
              <w:rPr>
                <w:rFonts w:ascii="Arial" w:eastAsia="Times New Roman" w:hAnsi="Arial" w:cs="Arial"/>
                <w:b/>
                <w:bCs/>
              </w:rPr>
              <w:t xml:space="preserve">UZASADNIENIE: </w:t>
            </w:r>
            <w:r w:rsidRPr="00CE5A26">
              <w:rPr>
                <w:rFonts w:ascii="Arial" w:eastAsia="Times New Roman" w:hAnsi="Arial" w:cs="Arial"/>
              </w:rPr>
              <w:t xml:space="preserve">Zmiana zaproponowana przez Wykonawcę jest odpowiedzią na czynniki niezależne od Wykonawcy, a mające realny wpływ na cenę wyrobów dostarczanych w ramach umowy przetargowej. </w:t>
            </w:r>
            <w:bookmarkEnd w:id="4"/>
            <w:r w:rsidRPr="00CE5A26">
              <w:rPr>
                <w:rFonts w:ascii="Arial" w:eastAsia="Times New Roman" w:hAnsi="Arial" w:cs="Arial"/>
              </w:rPr>
              <w:t>Należy podkreślić, że Wykonawca nie powinien być w całości i samodzielnie</w:t>
            </w:r>
            <w:r w:rsidRPr="00901338">
              <w:rPr>
                <w:rFonts w:ascii="Arial" w:eastAsia="Times New Roman" w:hAnsi="Arial" w:cs="Arial"/>
                <w:color w:val="FF0000"/>
              </w:rPr>
              <w:t xml:space="preserve"> </w:t>
            </w:r>
            <w:r w:rsidRPr="00CE5A26">
              <w:rPr>
                <w:rFonts w:ascii="Arial" w:eastAsia="Times New Roman" w:hAnsi="Arial" w:cs="Arial"/>
              </w:rPr>
              <w:t>obciążany ryzykiem zmiany stosunków gospodarczych, a tym samym zobowiązany do realizowania umowy po rażąco niskich cenach.</w:t>
            </w:r>
            <w:bookmarkEnd w:id="2"/>
          </w:p>
          <w:p w14:paraId="7081F502" w14:textId="3DED5354" w:rsidR="00CE5A26" w:rsidRPr="00901338" w:rsidRDefault="00CE5A26" w:rsidP="00CE5A26">
            <w:pPr>
              <w:shd w:val="clear" w:color="auto" w:fill="FFFFFF"/>
              <w:spacing w:line="360" w:lineRule="auto"/>
              <w:rPr>
                <w:rFonts w:ascii="Arial" w:hAnsi="Arial" w:cs="Arial"/>
                <w:bCs/>
                <w:sz w:val="22"/>
                <w:szCs w:val="22"/>
              </w:rPr>
            </w:pPr>
            <w:r w:rsidRPr="00901338">
              <w:rPr>
                <w:rFonts w:ascii="Arial" w:hAnsi="Arial" w:cs="Arial"/>
                <w:b/>
                <w:bCs/>
                <w:sz w:val="22"/>
                <w:szCs w:val="22"/>
              </w:rPr>
              <w:t xml:space="preserve">Stanowisko (wyjaśnienie) Zamawiającego: Zamawiający </w:t>
            </w:r>
            <w:r>
              <w:rPr>
                <w:rFonts w:ascii="Arial" w:hAnsi="Arial" w:cs="Arial"/>
                <w:b/>
                <w:bCs/>
                <w:sz w:val="22"/>
                <w:szCs w:val="22"/>
              </w:rPr>
              <w:t xml:space="preserve">nie </w:t>
            </w:r>
            <w:r w:rsidRPr="00901338">
              <w:rPr>
                <w:rFonts w:ascii="Arial" w:hAnsi="Arial" w:cs="Arial"/>
                <w:b/>
                <w:bCs/>
                <w:sz w:val="22"/>
                <w:szCs w:val="22"/>
              </w:rPr>
              <w:t>wyraża zgod</w:t>
            </w:r>
            <w:r>
              <w:rPr>
                <w:rFonts w:ascii="Arial" w:hAnsi="Arial" w:cs="Arial"/>
                <w:b/>
                <w:bCs/>
                <w:sz w:val="22"/>
                <w:szCs w:val="22"/>
              </w:rPr>
              <w:t>y</w:t>
            </w:r>
          </w:p>
          <w:p w14:paraId="43BBB322" w14:textId="77777777" w:rsidR="00CE5A26" w:rsidRPr="00CE5A26" w:rsidRDefault="00CE5A26" w:rsidP="00CE5A26">
            <w:pPr>
              <w:pStyle w:val="Akapitzlist"/>
              <w:spacing w:before="100" w:beforeAutospacing="1" w:after="0" w:line="276" w:lineRule="auto"/>
              <w:ind w:left="0" w:right="1587"/>
              <w:contextualSpacing w:val="0"/>
              <w:jc w:val="both"/>
              <w:rPr>
                <w:rFonts w:ascii="Arial" w:eastAsia="Times New Roman" w:hAnsi="Arial" w:cs="Arial"/>
              </w:rPr>
            </w:pPr>
          </w:p>
          <w:p w14:paraId="1D1864C2" w14:textId="44A13640" w:rsidR="004539F7" w:rsidRDefault="004539F7" w:rsidP="004539F7">
            <w:pPr>
              <w:pStyle w:val="Akapitzlist"/>
              <w:numPr>
                <w:ilvl w:val="0"/>
                <w:numId w:val="11"/>
              </w:numPr>
              <w:spacing w:before="100" w:beforeAutospacing="1" w:after="0" w:line="276" w:lineRule="auto"/>
              <w:ind w:right="1587"/>
              <w:contextualSpacing w:val="0"/>
              <w:jc w:val="both"/>
              <w:rPr>
                <w:rFonts w:ascii="Arial" w:eastAsia="Times New Roman" w:hAnsi="Arial" w:cs="Arial"/>
              </w:rPr>
            </w:pPr>
            <w:r w:rsidRPr="00CE5A26">
              <w:rPr>
                <w:rFonts w:ascii="Arial" w:eastAsia="Times New Roman" w:hAnsi="Arial" w:cs="Arial"/>
              </w:rPr>
              <w:t xml:space="preserve">Wnosimy o wykreślenie § 7 ust. 4 projektu umowy. </w:t>
            </w:r>
            <w:bookmarkStart w:id="5" w:name="_Hlk20475158"/>
            <w:bookmarkStart w:id="6" w:name="_Hlk37932885"/>
            <w:r w:rsidRPr="00CE5A26">
              <w:rPr>
                <w:rFonts w:ascii="Arial" w:eastAsia="Times New Roman" w:hAnsi="Arial" w:cs="Arial"/>
                <w:b/>
                <w:bCs/>
              </w:rPr>
              <w:t xml:space="preserve">UZASADNIENIE: </w:t>
            </w:r>
            <w:bookmarkStart w:id="7" w:name="_Hlk37932875"/>
            <w:bookmarkEnd w:id="5"/>
            <w:r w:rsidRPr="00CE5A26">
              <w:rPr>
                <w:rFonts w:ascii="Arial" w:eastAsia="Times New Roman" w:hAnsi="Arial" w:cs="Arial"/>
              </w:rPr>
              <w:t>Postanowienie projektu umowy w obecnym brzmieniu traktować należy jako nieważny, zaś w jego miejsce zastosowanie mają przepisy ustawy tj. art. 13 w zw. z art. 8 w zw. z art. 9 ustawy z dnia 8 marca 2013 roku o terminach zapłaty w transakcjach handlowych (Dz.U. z 2021 r poz. 424 ze zm.) (zob. Wyrok SO Warszawa – Praga w Warszawie III C 176/17).</w:t>
            </w:r>
            <w:bookmarkEnd w:id="6"/>
            <w:bookmarkEnd w:id="7"/>
          </w:p>
          <w:p w14:paraId="147EB290" w14:textId="0D202052" w:rsidR="00CE5A26" w:rsidRPr="00901338" w:rsidRDefault="00CE5A26" w:rsidP="00CE5A26">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wyraża zgodę</w:t>
            </w:r>
            <w:r>
              <w:rPr>
                <w:rFonts w:ascii="Arial" w:hAnsi="Arial" w:cs="Arial"/>
                <w:b/>
                <w:bCs/>
                <w:sz w:val="22"/>
                <w:szCs w:val="22"/>
              </w:rPr>
              <w:t xml:space="preserve"> i modyfikuje projekt umowy w tym zakresie. </w:t>
            </w:r>
          </w:p>
          <w:p w14:paraId="77AB1E12" w14:textId="77777777" w:rsidR="00CE5A26" w:rsidRPr="00CE5A26" w:rsidRDefault="00CE5A26" w:rsidP="00CE5A26">
            <w:pPr>
              <w:pStyle w:val="Akapitzlist"/>
              <w:spacing w:before="100" w:beforeAutospacing="1" w:after="0" w:line="276" w:lineRule="auto"/>
              <w:ind w:left="0" w:right="1587"/>
              <w:contextualSpacing w:val="0"/>
              <w:jc w:val="both"/>
              <w:rPr>
                <w:rFonts w:ascii="Arial" w:eastAsia="Times New Roman" w:hAnsi="Arial" w:cs="Arial"/>
              </w:rPr>
            </w:pPr>
          </w:p>
          <w:p w14:paraId="4BDE171B" w14:textId="5B94FBE7" w:rsidR="004539F7" w:rsidRDefault="004539F7" w:rsidP="004539F7">
            <w:pPr>
              <w:pStyle w:val="Akapitzlist"/>
              <w:numPr>
                <w:ilvl w:val="0"/>
                <w:numId w:val="11"/>
              </w:numPr>
              <w:spacing w:before="100" w:beforeAutospacing="1" w:after="0" w:line="276" w:lineRule="auto"/>
              <w:ind w:right="1587"/>
              <w:contextualSpacing w:val="0"/>
              <w:jc w:val="both"/>
              <w:rPr>
                <w:rFonts w:ascii="Arial" w:eastAsia="Times New Roman" w:hAnsi="Arial" w:cs="Arial"/>
              </w:rPr>
            </w:pPr>
            <w:r w:rsidRPr="00CE5A26">
              <w:rPr>
                <w:rFonts w:ascii="Arial" w:eastAsia="Times New Roman" w:hAnsi="Arial" w:cs="Arial"/>
              </w:rPr>
              <w:t xml:space="preserve">Wnosimy o modyfikację § 9 ust. 2 pkt 1) projektu umowy poprzez obniżenie kary mownej nią przewidzianej do wysokości 5% wartości niezrealizowanej części umowy. </w:t>
            </w:r>
            <w:r w:rsidRPr="00CE5A26">
              <w:rPr>
                <w:rFonts w:ascii="Arial" w:eastAsia="Times New Roman" w:hAnsi="Arial" w:cs="Arial"/>
                <w:b/>
                <w:bCs/>
              </w:rPr>
              <w:t xml:space="preserve">UZASADNIENIE: </w:t>
            </w:r>
            <w:r w:rsidRPr="00CE5A26">
              <w:rPr>
                <w:rFonts w:ascii="Arial" w:eastAsia="Times New Roman" w:hAnsi="Arial" w:cs="Arial"/>
              </w:rPr>
              <w:t>Podkreślamy, że Zamawiający kształtując wysokość kar umownych w projekcie umowy powinien mieć na uwadze, że wysokość ta nie powinna</w:t>
            </w:r>
            <w:r w:rsidRPr="00901338">
              <w:rPr>
                <w:rFonts w:ascii="Arial" w:eastAsia="Times New Roman" w:hAnsi="Arial" w:cs="Arial"/>
                <w:color w:val="FF0000"/>
              </w:rPr>
              <w:t xml:space="preserve"> </w:t>
            </w:r>
            <w:r w:rsidRPr="00CE5A26">
              <w:rPr>
                <w:rFonts w:ascii="Arial" w:eastAsia="Times New Roman" w:hAnsi="Arial" w:cs="Arial"/>
              </w:rPr>
              <w:t>prowadzić do nieuzasadnionego wzbogacenia zamawiającego czy naruszenia zasady proporcjonalności, określonej w art. 16 ustawy z dnia 11 września 2019 roku prawo zamówień publicznych (Dz.U. z 2021 r. poz. 1129 ze zm.). Kara umowna jako surogat odszkodowania, powinna zmierzać do naprawienia szkody wyrządzonej zamawiającemu z tytułu niewykonania lub nienależytego wykonania świadczenia niepieniężnego, natomiast nie powinna stanowić dla niego źródła dodatkowego zysku (zob. wyrok Sądu Apelacyjnego w Katowicach z dnia 28 września 2010 r., V ACa 267/10).</w:t>
            </w:r>
          </w:p>
          <w:p w14:paraId="74F90D7B" w14:textId="18DB95B4" w:rsidR="00CE5A26" w:rsidRPr="00901338" w:rsidRDefault="00CE5A26" w:rsidP="00CE5A26">
            <w:pPr>
              <w:shd w:val="clear" w:color="auto" w:fill="FFFFFF"/>
              <w:spacing w:line="360" w:lineRule="auto"/>
              <w:rPr>
                <w:rFonts w:ascii="Arial" w:hAnsi="Arial" w:cs="Arial"/>
                <w:bCs/>
                <w:sz w:val="22"/>
                <w:szCs w:val="22"/>
              </w:rPr>
            </w:pPr>
            <w:r w:rsidRPr="00901338">
              <w:rPr>
                <w:rFonts w:ascii="Arial" w:hAnsi="Arial" w:cs="Arial"/>
                <w:b/>
                <w:bCs/>
                <w:sz w:val="22"/>
                <w:szCs w:val="22"/>
              </w:rPr>
              <w:t xml:space="preserve">Stanowisko (wyjaśnienie) Zamawiającego: Zamawiający </w:t>
            </w:r>
            <w:r>
              <w:rPr>
                <w:rFonts w:ascii="Arial" w:hAnsi="Arial" w:cs="Arial"/>
                <w:b/>
                <w:bCs/>
                <w:sz w:val="22"/>
                <w:szCs w:val="22"/>
              </w:rPr>
              <w:t xml:space="preserve"> nie </w:t>
            </w:r>
            <w:r w:rsidRPr="00901338">
              <w:rPr>
                <w:rFonts w:ascii="Arial" w:hAnsi="Arial" w:cs="Arial"/>
                <w:b/>
                <w:bCs/>
                <w:sz w:val="22"/>
                <w:szCs w:val="22"/>
              </w:rPr>
              <w:t>wyraża zgod</w:t>
            </w:r>
            <w:r w:rsidR="0020569C">
              <w:rPr>
                <w:rFonts w:ascii="Arial" w:hAnsi="Arial" w:cs="Arial"/>
                <w:b/>
                <w:bCs/>
                <w:sz w:val="22"/>
                <w:szCs w:val="22"/>
              </w:rPr>
              <w:t>y.</w:t>
            </w:r>
          </w:p>
          <w:p w14:paraId="7D90B298" w14:textId="77777777" w:rsidR="00CE5A26" w:rsidRPr="00CE5A26" w:rsidRDefault="00CE5A26" w:rsidP="00CE5A26">
            <w:pPr>
              <w:pStyle w:val="Akapitzlist"/>
              <w:spacing w:before="100" w:beforeAutospacing="1" w:after="0" w:line="276" w:lineRule="auto"/>
              <w:ind w:left="0" w:right="1587"/>
              <w:contextualSpacing w:val="0"/>
              <w:jc w:val="both"/>
              <w:rPr>
                <w:rFonts w:ascii="Arial" w:eastAsia="Times New Roman" w:hAnsi="Arial" w:cs="Arial"/>
              </w:rPr>
            </w:pPr>
          </w:p>
          <w:p w14:paraId="360FE616" w14:textId="10318517" w:rsidR="00BB0A7E" w:rsidRPr="00901338" w:rsidRDefault="00BB0A7E" w:rsidP="00BB0A7E">
            <w:pPr>
              <w:spacing w:before="60" w:after="60"/>
              <w:ind w:left="30" w:right="-72"/>
              <w:rPr>
                <w:rFonts w:ascii="Arial" w:hAnsi="Arial" w:cs="Arial"/>
                <w:b/>
                <w:bCs/>
                <w:sz w:val="22"/>
                <w:szCs w:val="22"/>
              </w:rPr>
            </w:pPr>
          </w:p>
        </w:tc>
      </w:tr>
      <w:tr w:rsidR="00BB0A7E" w:rsidRPr="00901338" w14:paraId="33355636" w14:textId="77777777" w:rsidTr="00C00BB1">
        <w:tc>
          <w:tcPr>
            <w:tcW w:w="9356" w:type="dxa"/>
            <w:shd w:val="clear" w:color="auto" w:fill="auto"/>
          </w:tcPr>
          <w:p w14:paraId="5D76FD68" w14:textId="105E8EB6"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1</w:t>
            </w:r>
            <w:r w:rsidR="005349A8" w:rsidRPr="00901338">
              <w:rPr>
                <w:rFonts w:ascii="Arial" w:hAnsi="Arial" w:cs="Arial"/>
                <w:b/>
                <w:bCs/>
                <w:sz w:val="22"/>
                <w:szCs w:val="22"/>
              </w:rPr>
              <w:t>7</w:t>
            </w:r>
          </w:p>
          <w:p w14:paraId="654B9A72" w14:textId="77777777" w:rsidR="00E40ABA" w:rsidRPr="00901338" w:rsidRDefault="00E40ABA" w:rsidP="00BB0A7E">
            <w:pPr>
              <w:spacing w:after="40"/>
              <w:ind w:left="30" w:right="-72"/>
              <w:rPr>
                <w:rFonts w:ascii="Arial" w:hAnsi="Arial" w:cs="Arial"/>
                <w:sz w:val="22"/>
                <w:szCs w:val="22"/>
              </w:rPr>
            </w:pPr>
            <w:r w:rsidRPr="00901338">
              <w:rPr>
                <w:rFonts w:ascii="Arial" w:hAnsi="Arial" w:cs="Arial"/>
                <w:sz w:val="22"/>
                <w:szCs w:val="22"/>
              </w:rPr>
              <w:t xml:space="preserve">1. Czy z uwagi na fakt, że a) glukometr nie jest urządzeniem przeznaczonym do oceny glikemii pośmiertnie; b) stężenie glukozy spadające poniżej 54 mg/dl stanowi istotną klinicznie hipoglikemię z objawami klinicznymi zagrożenie zdrowia i życia, Zamawiający dopuści w Zadaniu nr 15 paski testowe z zakresem pomiarowym wynoszącym 20-600mg/dl, który przy zmierzonym stężeniu &lt;20mg/dl podaje zamiast wyniku liczbowego komunikat „LO”? Prosimy o uwzględnienie faktu, że żaden glukometr nie jest w stanie precyzyjnie podać czy rzeczywiste stężenie glukozy w próbce krwi wynosi 10 czy 20mg/dl, gdyż różnica między tymi stężeniami jest mniejsza od błędu pomiarowego glukometru (dopuszczalny błąd pomiarowy zgodnie z normą EN ISO 15197:2015 wynosi +/-15mg/dl). </w:t>
            </w:r>
          </w:p>
          <w:p w14:paraId="2ABB1606" w14:textId="3B0AEA7D" w:rsidR="00E40ABA" w:rsidRPr="00901338" w:rsidRDefault="00E40ABA" w:rsidP="00E40ABA">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dopuszcza</w:t>
            </w:r>
            <w:r w:rsidR="0020569C">
              <w:rPr>
                <w:rFonts w:ascii="Arial" w:hAnsi="Arial" w:cs="Arial"/>
                <w:b/>
                <w:bCs/>
                <w:sz w:val="22"/>
                <w:szCs w:val="22"/>
              </w:rPr>
              <w:t>.</w:t>
            </w:r>
          </w:p>
          <w:p w14:paraId="25F71252" w14:textId="77777777" w:rsidR="00E40ABA" w:rsidRPr="00901338" w:rsidRDefault="00E40ABA" w:rsidP="00BB0A7E">
            <w:pPr>
              <w:spacing w:after="40"/>
              <w:ind w:left="30" w:right="-72"/>
              <w:rPr>
                <w:rFonts w:ascii="Arial" w:hAnsi="Arial" w:cs="Arial"/>
                <w:sz w:val="22"/>
                <w:szCs w:val="22"/>
              </w:rPr>
            </w:pPr>
          </w:p>
          <w:p w14:paraId="4F89DBA8" w14:textId="77777777" w:rsidR="00E40ABA" w:rsidRPr="00901338" w:rsidRDefault="00E40ABA" w:rsidP="00BB0A7E">
            <w:pPr>
              <w:spacing w:after="40"/>
              <w:ind w:left="30" w:right="-72"/>
              <w:rPr>
                <w:rFonts w:ascii="Arial" w:hAnsi="Arial" w:cs="Arial"/>
                <w:sz w:val="22"/>
                <w:szCs w:val="22"/>
              </w:rPr>
            </w:pPr>
          </w:p>
          <w:p w14:paraId="3D5DEBB5" w14:textId="77777777" w:rsidR="00E40ABA" w:rsidRPr="00901338" w:rsidRDefault="00E40ABA" w:rsidP="00BB0A7E">
            <w:pPr>
              <w:spacing w:after="40"/>
              <w:ind w:left="30" w:right="-72"/>
              <w:rPr>
                <w:rFonts w:ascii="Arial" w:hAnsi="Arial" w:cs="Arial"/>
                <w:sz w:val="22"/>
                <w:szCs w:val="22"/>
              </w:rPr>
            </w:pPr>
            <w:r w:rsidRPr="00901338">
              <w:rPr>
                <w:rFonts w:ascii="Arial" w:hAnsi="Arial" w:cs="Arial"/>
                <w:sz w:val="22"/>
                <w:szCs w:val="22"/>
              </w:rPr>
              <w:t xml:space="preserve">2. Czy Zamawiający dopuści w Zadaniu nr 15 paski testowe służące do wykonywania pomiarów we krwi włośniczkowej zarówno u osób dorosłych jak i noworodków? W warunkach pracy szpitali pomiary glikemii za pomocą glukometru w próbkach krwi żylnej i tętniczej są wykonywane niezwykle rzadko (o ile w ogóle), gdyż w takim celu wykonywane są badania laboratoryjne z zastosowaniem analizatora glukozy. Pobieranie krwi żylnej w celu pomiaru glikemii za pomocą glukometru wiąże się również z niekompatybilnością wyniku takiego pomiaru z wynikiem otrzymanym we krwi włośniczkowej z uwagi na opóźnienie czasowe w wyrównywaniu stężenia glukozy we krwi żylnej w stosunku do krwi włośniczkowej. </w:t>
            </w:r>
          </w:p>
          <w:p w14:paraId="2543F56F" w14:textId="2CD29DEB" w:rsidR="00E40ABA" w:rsidRPr="00901338" w:rsidRDefault="00E40ABA" w:rsidP="00E40ABA">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dopuszcza</w:t>
            </w:r>
            <w:r w:rsidR="0020569C">
              <w:rPr>
                <w:rFonts w:ascii="Arial" w:hAnsi="Arial" w:cs="Arial"/>
                <w:b/>
                <w:bCs/>
                <w:sz w:val="22"/>
                <w:szCs w:val="22"/>
              </w:rPr>
              <w:t>.</w:t>
            </w:r>
          </w:p>
          <w:p w14:paraId="4231CD03" w14:textId="77777777" w:rsidR="00E40ABA" w:rsidRPr="00901338" w:rsidRDefault="00E40ABA" w:rsidP="00BB0A7E">
            <w:pPr>
              <w:spacing w:after="40"/>
              <w:ind w:left="30" w:right="-72"/>
              <w:rPr>
                <w:rFonts w:ascii="Arial" w:hAnsi="Arial" w:cs="Arial"/>
                <w:sz w:val="22"/>
                <w:szCs w:val="22"/>
              </w:rPr>
            </w:pPr>
          </w:p>
          <w:p w14:paraId="17671CA8" w14:textId="77777777" w:rsidR="00E40ABA" w:rsidRPr="00901338" w:rsidRDefault="00E40ABA" w:rsidP="00BB0A7E">
            <w:pPr>
              <w:spacing w:after="40"/>
              <w:ind w:left="30" w:right="-72"/>
              <w:rPr>
                <w:rFonts w:ascii="Arial" w:hAnsi="Arial" w:cs="Arial"/>
                <w:sz w:val="22"/>
                <w:szCs w:val="22"/>
              </w:rPr>
            </w:pPr>
          </w:p>
          <w:p w14:paraId="7A1170EA" w14:textId="77777777" w:rsidR="00E40ABA" w:rsidRPr="00901338" w:rsidRDefault="00E40ABA" w:rsidP="00AD657A">
            <w:pPr>
              <w:spacing w:after="40"/>
              <w:ind w:left="30" w:right="-72"/>
              <w:jc w:val="both"/>
              <w:rPr>
                <w:rFonts w:ascii="Arial" w:hAnsi="Arial" w:cs="Arial"/>
                <w:sz w:val="22"/>
                <w:szCs w:val="22"/>
              </w:rPr>
            </w:pPr>
            <w:r w:rsidRPr="00901338">
              <w:rPr>
                <w:rFonts w:ascii="Arial" w:hAnsi="Arial" w:cs="Arial"/>
                <w:sz w:val="22"/>
                <w:szCs w:val="22"/>
              </w:rPr>
              <w:t xml:space="preserve">3. Czy Zamawiający wymaga zaoferowania w Zadaniu nr 15 pasków do glukometru z funkcją automatycznego wyrzutu zużytego paska, umożliwiająca jego bezdotykowe usuwanie? Taka funkcja zwiększa higienę i bezpieczeństwo pracy personelu Zamawiającego, eliminując kontakt personelu z krwią pacjenta przy każdym wyciąganiu zużytego paska z glukometru. </w:t>
            </w:r>
          </w:p>
          <w:p w14:paraId="3B2B6855" w14:textId="2701186A" w:rsidR="00E40ABA" w:rsidRPr="00901338" w:rsidRDefault="00E40ABA" w:rsidP="00E40ABA">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wymaga</w:t>
            </w:r>
            <w:r w:rsidR="0020569C">
              <w:rPr>
                <w:rFonts w:ascii="Arial" w:hAnsi="Arial" w:cs="Arial"/>
                <w:b/>
                <w:bCs/>
                <w:sz w:val="22"/>
                <w:szCs w:val="22"/>
              </w:rPr>
              <w:t>.</w:t>
            </w:r>
          </w:p>
          <w:p w14:paraId="636C9DA4" w14:textId="77777777" w:rsidR="00E40ABA" w:rsidRPr="00901338" w:rsidRDefault="00E40ABA" w:rsidP="00BB0A7E">
            <w:pPr>
              <w:spacing w:after="40"/>
              <w:ind w:left="30" w:right="-72"/>
              <w:rPr>
                <w:rFonts w:ascii="Arial" w:hAnsi="Arial" w:cs="Arial"/>
                <w:sz w:val="22"/>
                <w:szCs w:val="22"/>
              </w:rPr>
            </w:pPr>
          </w:p>
          <w:p w14:paraId="6BFC370C" w14:textId="77777777" w:rsidR="00E40ABA" w:rsidRPr="00901338" w:rsidRDefault="00E40ABA" w:rsidP="00BB0A7E">
            <w:pPr>
              <w:spacing w:after="40"/>
              <w:ind w:left="30" w:right="-72"/>
              <w:rPr>
                <w:rFonts w:ascii="Arial" w:hAnsi="Arial" w:cs="Arial"/>
                <w:sz w:val="22"/>
                <w:szCs w:val="22"/>
              </w:rPr>
            </w:pPr>
          </w:p>
          <w:p w14:paraId="23A14835" w14:textId="77777777" w:rsidR="00E40ABA" w:rsidRPr="00901338" w:rsidRDefault="00E40ABA" w:rsidP="00AD657A">
            <w:pPr>
              <w:spacing w:after="40"/>
              <w:ind w:left="30" w:right="-72"/>
              <w:jc w:val="both"/>
              <w:rPr>
                <w:rFonts w:ascii="Arial" w:hAnsi="Arial" w:cs="Arial"/>
                <w:sz w:val="22"/>
                <w:szCs w:val="22"/>
              </w:rPr>
            </w:pPr>
            <w:r w:rsidRPr="00901338">
              <w:rPr>
                <w:rFonts w:ascii="Arial" w:hAnsi="Arial" w:cs="Arial"/>
                <w:sz w:val="22"/>
                <w:szCs w:val="22"/>
              </w:rPr>
              <w:t xml:space="preserve">4. Ponieważ na rynku funkcjonuje oferent posiadający paski testowe, których instrukcje i opakowania zawierają różniące się od siebie informacje dotyczące dopuszczalnego zakresu temperatury przechowywania pasków testowych, czy Zamawiający wymaga, aby takie informacje były jednolite i identyczne na opakowaniu i w instrukcji pasków zaoferowanych w Zadaniu nr 15? </w:t>
            </w:r>
          </w:p>
          <w:p w14:paraId="6B2998A4" w14:textId="70125E64" w:rsidR="00E40ABA" w:rsidRPr="00901338" w:rsidRDefault="00E40ABA" w:rsidP="00E40ABA">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wymaga</w:t>
            </w:r>
            <w:r w:rsidR="0020569C">
              <w:rPr>
                <w:rFonts w:ascii="Arial" w:hAnsi="Arial" w:cs="Arial"/>
                <w:b/>
                <w:bCs/>
                <w:sz w:val="22"/>
                <w:szCs w:val="22"/>
              </w:rPr>
              <w:t>.</w:t>
            </w:r>
          </w:p>
          <w:p w14:paraId="4AB7DAD5" w14:textId="77777777" w:rsidR="00E40ABA" w:rsidRPr="00901338" w:rsidRDefault="00E40ABA" w:rsidP="00BB0A7E">
            <w:pPr>
              <w:spacing w:after="40"/>
              <w:ind w:left="30" w:right="-72"/>
              <w:rPr>
                <w:rFonts w:ascii="Arial" w:hAnsi="Arial" w:cs="Arial"/>
                <w:sz w:val="22"/>
                <w:szCs w:val="22"/>
              </w:rPr>
            </w:pPr>
          </w:p>
          <w:p w14:paraId="2AEBBC24" w14:textId="77777777" w:rsidR="00E40ABA" w:rsidRPr="00901338" w:rsidRDefault="00E40ABA" w:rsidP="00BB0A7E">
            <w:pPr>
              <w:spacing w:after="40"/>
              <w:ind w:left="30" w:right="-72"/>
              <w:rPr>
                <w:rFonts w:ascii="Arial" w:hAnsi="Arial" w:cs="Arial"/>
                <w:sz w:val="22"/>
                <w:szCs w:val="22"/>
              </w:rPr>
            </w:pPr>
          </w:p>
          <w:p w14:paraId="411C4BB1" w14:textId="77777777" w:rsidR="00BB0A7E" w:rsidRPr="00901338" w:rsidRDefault="00E40ABA" w:rsidP="00AD657A">
            <w:pPr>
              <w:numPr>
                <w:ilvl w:val="0"/>
                <w:numId w:val="8"/>
              </w:numPr>
              <w:spacing w:after="40"/>
              <w:ind w:right="-72"/>
              <w:jc w:val="both"/>
              <w:rPr>
                <w:rFonts w:ascii="Arial" w:hAnsi="Arial" w:cs="Arial"/>
                <w:b/>
                <w:bCs/>
                <w:sz w:val="22"/>
                <w:szCs w:val="22"/>
              </w:rPr>
            </w:pPr>
            <w:r w:rsidRPr="00901338">
              <w:rPr>
                <w:rFonts w:ascii="Arial" w:hAnsi="Arial" w:cs="Arial"/>
                <w:sz w:val="22"/>
                <w:szCs w:val="22"/>
              </w:rPr>
              <w:t>Jeden z wykonawców oferuje paski testowe, których okres przydatności do użycia jest zależny od miejsca przechowywania całego opakowania z paskami, co jest niezgodne z obowiązującymi normami.  Czy Zamawiający działając w interesie pacjentów (wiarygodne wyniki), wymaga takiego samego czasu przydatności pasków testowych zaoferowanych w Zadaniu nr 15 po otwarciu fiolki niezależnie od konkretnego miejsca/placówki, w którym przechowywane jest całe opakowanie z paskami?</w:t>
            </w:r>
          </w:p>
          <w:p w14:paraId="602DF1D1" w14:textId="0BBC11E6" w:rsidR="00E40ABA" w:rsidRPr="00901338" w:rsidRDefault="00E40ABA" w:rsidP="00E40ABA">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dopuszcza</w:t>
            </w:r>
            <w:r w:rsidR="0020569C">
              <w:rPr>
                <w:rFonts w:ascii="Arial" w:hAnsi="Arial" w:cs="Arial"/>
                <w:b/>
                <w:bCs/>
                <w:sz w:val="22"/>
                <w:szCs w:val="22"/>
              </w:rPr>
              <w:t>.</w:t>
            </w:r>
          </w:p>
          <w:p w14:paraId="1F6CFD12" w14:textId="6CC79E99" w:rsidR="00E40ABA" w:rsidRPr="00901338" w:rsidRDefault="00E40ABA" w:rsidP="00E40ABA">
            <w:pPr>
              <w:spacing w:after="40"/>
              <w:ind w:left="360" w:right="-72"/>
              <w:rPr>
                <w:rFonts w:ascii="Arial" w:hAnsi="Arial" w:cs="Arial"/>
                <w:b/>
                <w:bCs/>
                <w:sz w:val="22"/>
                <w:szCs w:val="22"/>
              </w:rPr>
            </w:pPr>
          </w:p>
        </w:tc>
      </w:tr>
      <w:tr w:rsidR="00BB0A7E" w:rsidRPr="00901338" w14:paraId="08DCFA26" w14:textId="77777777" w:rsidTr="00C00BB1">
        <w:tc>
          <w:tcPr>
            <w:tcW w:w="9356" w:type="dxa"/>
            <w:shd w:val="clear" w:color="auto" w:fill="auto"/>
          </w:tcPr>
          <w:p w14:paraId="3C751DCD" w14:textId="77777777" w:rsidR="0020569C" w:rsidRDefault="0020569C" w:rsidP="00BB0A7E">
            <w:pPr>
              <w:spacing w:before="60" w:after="60"/>
              <w:ind w:left="30" w:right="-72"/>
              <w:rPr>
                <w:rFonts w:ascii="Arial" w:hAnsi="Arial" w:cs="Arial"/>
                <w:b/>
                <w:bCs/>
                <w:sz w:val="22"/>
                <w:szCs w:val="22"/>
              </w:rPr>
            </w:pPr>
          </w:p>
          <w:p w14:paraId="7FA2C403" w14:textId="77777777" w:rsidR="0020569C" w:rsidRDefault="0020569C" w:rsidP="00BB0A7E">
            <w:pPr>
              <w:spacing w:before="60" w:after="60"/>
              <w:ind w:left="30" w:right="-72"/>
              <w:rPr>
                <w:rFonts w:ascii="Arial" w:hAnsi="Arial" w:cs="Arial"/>
                <w:b/>
                <w:bCs/>
                <w:sz w:val="22"/>
                <w:szCs w:val="22"/>
              </w:rPr>
            </w:pPr>
          </w:p>
          <w:p w14:paraId="3CF18A18" w14:textId="74050521"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Pytanie nr 1</w:t>
            </w:r>
            <w:r w:rsidR="005349A8" w:rsidRPr="00901338">
              <w:rPr>
                <w:rFonts w:ascii="Arial" w:hAnsi="Arial" w:cs="Arial"/>
                <w:b/>
                <w:bCs/>
                <w:sz w:val="22"/>
                <w:szCs w:val="22"/>
              </w:rPr>
              <w:t>8</w:t>
            </w:r>
          </w:p>
          <w:p w14:paraId="2E4AA33A" w14:textId="77777777"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1, Poz.1</w:t>
            </w:r>
          </w:p>
          <w:p w14:paraId="0064C62F" w14:textId="5306D694" w:rsidR="00C47B22" w:rsidRPr="00901338" w:rsidRDefault="00C47B22" w:rsidP="00C47B22">
            <w:pPr>
              <w:contextualSpacing/>
              <w:jc w:val="both"/>
              <w:rPr>
                <w:rFonts w:ascii="Arial" w:eastAsia="Calibri" w:hAnsi="Arial" w:cs="Arial"/>
                <w:color w:val="000000"/>
                <w:sz w:val="22"/>
                <w:szCs w:val="22"/>
              </w:rPr>
            </w:pPr>
            <w:r w:rsidRPr="00901338">
              <w:rPr>
                <w:rFonts w:ascii="Arial" w:eastAsia="Calibri" w:hAnsi="Arial" w:cs="Arial"/>
                <w:color w:val="000000"/>
                <w:sz w:val="22"/>
                <w:szCs w:val="22"/>
              </w:rPr>
              <w:t xml:space="preserve">Prosimy Zamawiającego o dopuszczenie rękawic nitrylowych o lepszych parametrach użytkowych niż opisane, tj. cieńszych (grubość max. 0,10 mm), co gwarantujące najlepsze czucie, </w:t>
            </w:r>
            <w:r w:rsidRPr="00901338">
              <w:rPr>
                <w:rFonts w:ascii="Arial" w:eastAsia="Calibri" w:hAnsi="Arial" w:cs="Arial"/>
                <w:sz w:val="22"/>
                <w:szCs w:val="22"/>
              </w:rPr>
              <w:t xml:space="preserve">produkowanych bez szkodliwych akceleratorów chemicznych, tj. tiuramy, MBT, ZMBT, BHT, BHA, potwierdzone bardziej czułym badaniem TLC. </w:t>
            </w:r>
            <w:r w:rsidRPr="00901338">
              <w:rPr>
                <w:rFonts w:ascii="Arial" w:eastAsia="Calibri" w:hAnsi="Arial" w:cs="Arial"/>
                <w:color w:val="000000"/>
                <w:sz w:val="22"/>
                <w:szCs w:val="22"/>
              </w:rPr>
              <w:t xml:space="preserve">Obniżona grubość zapewnia także, że rękawice są miękkie i elastyczne, przez co łatwo się zakładają i są lepiej dopasowane do dłoni, a praca w nich jest bardzie komfortowa. </w:t>
            </w:r>
          </w:p>
          <w:p w14:paraId="4862CBE6" w14:textId="66E209AD" w:rsidR="00C47B22" w:rsidRPr="00901338" w:rsidRDefault="00C47B22" w:rsidP="00C47B22">
            <w:pPr>
              <w:spacing w:after="120"/>
              <w:ind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modyfikuje  zapisy SWZ w następującym zakresie: </w:t>
            </w:r>
          </w:p>
          <w:p w14:paraId="0A379B0A" w14:textId="11A15EB7" w:rsidR="00C47B22" w:rsidRPr="00901338" w:rsidRDefault="00C47B22" w:rsidP="00C47B22">
            <w:pPr>
              <w:contextualSpacing/>
              <w:jc w:val="both"/>
              <w:rPr>
                <w:rFonts w:ascii="Arial" w:hAnsi="Arial" w:cs="Arial"/>
                <w:b/>
                <w:bCs/>
                <w:sz w:val="22"/>
                <w:szCs w:val="22"/>
              </w:rPr>
            </w:pPr>
            <w:r w:rsidRPr="00901338">
              <w:rPr>
                <w:rFonts w:ascii="Arial" w:hAnsi="Arial" w:cs="Arial"/>
                <w:b/>
                <w:bCs/>
                <w:sz w:val="22"/>
                <w:szCs w:val="22"/>
              </w:rPr>
              <w:t>Rękawice diagnostyczne niejałowe nitrylowe bezpudrowe rozm. XS-XL Pasujące na obie dłonie. Poziom AQL 1,0-1,5. Grubość pojedynczej ścianki palca 0,07 - 0,13 mm, długość min. 240mm. Dopuszczone do kontaktu z żywnością. Wyrób medyczny, środek ochrony indywidualnej. Pakowane po 100szt.</w:t>
            </w:r>
          </w:p>
          <w:p w14:paraId="3513B1F2" w14:textId="77777777" w:rsidR="00C47B22" w:rsidRPr="00901338" w:rsidRDefault="00C47B22" w:rsidP="00C47B22">
            <w:pPr>
              <w:contextualSpacing/>
              <w:rPr>
                <w:rFonts w:ascii="Arial" w:hAnsi="Arial" w:cs="Arial"/>
                <w:b/>
                <w:bCs/>
                <w:sz w:val="22"/>
                <w:szCs w:val="22"/>
              </w:rPr>
            </w:pPr>
          </w:p>
          <w:p w14:paraId="4F9E6595" w14:textId="77777777" w:rsidR="00C47B22" w:rsidRPr="00901338" w:rsidRDefault="00C47B22" w:rsidP="00C47B22">
            <w:pPr>
              <w:contextualSpacing/>
              <w:rPr>
                <w:rFonts w:ascii="Arial" w:hAnsi="Arial" w:cs="Arial"/>
                <w:sz w:val="22"/>
                <w:szCs w:val="22"/>
              </w:rPr>
            </w:pPr>
            <w:r w:rsidRPr="00901338">
              <w:rPr>
                <w:rFonts w:ascii="Arial" w:hAnsi="Arial" w:cs="Arial"/>
                <w:b/>
                <w:bCs/>
                <w:sz w:val="22"/>
                <w:szCs w:val="22"/>
              </w:rPr>
              <w:t>Pakiet 1, Poz.1</w:t>
            </w:r>
          </w:p>
          <w:p w14:paraId="0AABF719" w14:textId="73AA7A9A" w:rsidR="00C47B22" w:rsidRPr="00901338" w:rsidRDefault="00C47B22" w:rsidP="00AD657A">
            <w:pPr>
              <w:spacing w:line="257" w:lineRule="auto"/>
              <w:jc w:val="both"/>
              <w:rPr>
                <w:rFonts w:ascii="Arial" w:eastAsia="Calibri" w:hAnsi="Arial" w:cs="Arial"/>
                <w:color w:val="000000"/>
                <w:sz w:val="22"/>
                <w:szCs w:val="22"/>
              </w:rPr>
            </w:pPr>
            <w:r w:rsidRPr="00901338">
              <w:rPr>
                <w:rFonts w:ascii="Arial" w:eastAsia="Calibri" w:hAnsi="Arial" w:cs="Arial"/>
                <w:color w:val="000000"/>
                <w:sz w:val="22"/>
                <w:szCs w:val="22"/>
              </w:rPr>
              <w:t>Czy w celu zabezpieczania zawartości opakowania przed wypadaniem rękawic oraz dostaniem się do wnętrza mikroorganizmów, bakterii, czy kurzu Zamawiający oczekuje oby opakowanie rękawic posiadało otwór dozujący zabezpieczony dodatkową folią chroniącą zawartość przed kontaminacją oraz instrukcję zakładania i zdejmowania rękawic umieszoną bezpośrednio na opakowaniu?</w:t>
            </w:r>
          </w:p>
          <w:p w14:paraId="54D8057B" w14:textId="709DF90D" w:rsidR="00C47B22" w:rsidRPr="00901338" w:rsidRDefault="00C47B22" w:rsidP="00C47B22">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dopuszcza nie wymaga.</w:t>
            </w:r>
          </w:p>
          <w:p w14:paraId="6E2E6AF1" w14:textId="62E01CF6" w:rsidR="00C47B22" w:rsidRPr="00901338" w:rsidRDefault="00C47B22" w:rsidP="00C47B22">
            <w:pPr>
              <w:spacing w:line="257" w:lineRule="auto"/>
              <w:rPr>
                <w:rFonts w:ascii="Arial" w:eastAsia="Calibri" w:hAnsi="Arial" w:cs="Arial"/>
                <w:color w:val="000000"/>
                <w:sz w:val="22"/>
                <w:szCs w:val="22"/>
              </w:rPr>
            </w:pPr>
          </w:p>
          <w:p w14:paraId="02333820" w14:textId="77777777" w:rsidR="00C47B22" w:rsidRPr="00901338" w:rsidRDefault="00C47B22" w:rsidP="00C47B22">
            <w:pPr>
              <w:contextualSpacing/>
              <w:rPr>
                <w:rFonts w:ascii="Arial" w:hAnsi="Arial" w:cs="Arial"/>
                <w:sz w:val="22"/>
                <w:szCs w:val="22"/>
              </w:rPr>
            </w:pPr>
            <w:r w:rsidRPr="00901338">
              <w:rPr>
                <w:rFonts w:ascii="Arial" w:hAnsi="Arial" w:cs="Arial"/>
                <w:b/>
                <w:bCs/>
                <w:sz w:val="22"/>
                <w:szCs w:val="22"/>
              </w:rPr>
              <w:t>Pakiet 1,</w:t>
            </w:r>
            <w:r w:rsidRPr="00901338">
              <w:rPr>
                <w:rFonts w:ascii="Arial" w:hAnsi="Arial" w:cs="Arial"/>
                <w:sz w:val="22"/>
                <w:szCs w:val="22"/>
              </w:rPr>
              <w:t xml:space="preserve"> </w:t>
            </w:r>
            <w:r w:rsidRPr="00901338">
              <w:rPr>
                <w:rFonts w:ascii="Arial" w:hAnsi="Arial" w:cs="Arial"/>
                <w:b/>
                <w:bCs/>
                <w:sz w:val="22"/>
                <w:szCs w:val="22"/>
              </w:rPr>
              <w:t>Poz.2</w:t>
            </w:r>
          </w:p>
          <w:p w14:paraId="01FCE664" w14:textId="77685F4E" w:rsidR="00C47B22" w:rsidRPr="00901338" w:rsidRDefault="00C47B22" w:rsidP="00C47B22">
            <w:pPr>
              <w:contextualSpacing/>
              <w:rPr>
                <w:rFonts w:ascii="Arial" w:hAnsi="Arial" w:cs="Arial"/>
                <w:sz w:val="22"/>
                <w:szCs w:val="22"/>
              </w:rPr>
            </w:pPr>
            <w:r w:rsidRPr="00901338">
              <w:rPr>
                <w:rFonts w:ascii="Arial" w:hAnsi="Arial" w:cs="Arial"/>
                <w:sz w:val="22"/>
                <w:szCs w:val="22"/>
              </w:rPr>
              <w:t>Prosimy Zamawiającego o dopuszczenie rękawiczek o AQL ≤1,5, pakowanych po maks. 100 szt. Pozostałe wymogi zgodnie z SWZ.</w:t>
            </w:r>
          </w:p>
          <w:p w14:paraId="7A1D2FA4" w14:textId="4CB98D9B" w:rsidR="00C47B22" w:rsidRPr="00901338" w:rsidRDefault="00C47B22" w:rsidP="00C47B22">
            <w:pPr>
              <w:contextualSpacing/>
              <w:rPr>
                <w:rFonts w:ascii="Arial" w:hAnsi="Arial" w:cs="Arial"/>
                <w:sz w:val="22"/>
                <w:szCs w:val="22"/>
              </w:rPr>
            </w:pPr>
          </w:p>
          <w:p w14:paraId="11460979" w14:textId="77777777" w:rsidR="00C47B22" w:rsidRPr="00901338" w:rsidRDefault="00C47B22" w:rsidP="00C47B22">
            <w:pPr>
              <w:spacing w:after="120"/>
              <w:ind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modyfikuje  zapisy SWZ w następującym zakresie: </w:t>
            </w:r>
          </w:p>
          <w:p w14:paraId="057A43DC" w14:textId="3E8A0C83" w:rsidR="00C47B22" w:rsidRPr="00901338" w:rsidRDefault="00C47B22" w:rsidP="00C47B22">
            <w:pPr>
              <w:contextualSpacing/>
              <w:rPr>
                <w:rFonts w:ascii="Arial" w:hAnsi="Arial" w:cs="Arial"/>
                <w:sz w:val="22"/>
                <w:szCs w:val="22"/>
              </w:rPr>
            </w:pPr>
          </w:p>
          <w:p w14:paraId="510EE344" w14:textId="30440A65" w:rsidR="00C47B22" w:rsidRPr="00901338" w:rsidRDefault="00C47B22" w:rsidP="00AD657A">
            <w:pPr>
              <w:contextualSpacing/>
              <w:jc w:val="both"/>
              <w:rPr>
                <w:rFonts w:ascii="Arial" w:hAnsi="Arial" w:cs="Arial"/>
                <w:b/>
                <w:bCs/>
                <w:sz w:val="22"/>
                <w:szCs w:val="22"/>
              </w:rPr>
            </w:pPr>
            <w:r w:rsidRPr="00901338">
              <w:rPr>
                <w:rFonts w:ascii="Arial" w:hAnsi="Arial" w:cs="Arial"/>
                <w:b/>
                <w:bCs/>
                <w:sz w:val="22"/>
                <w:szCs w:val="22"/>
              </w:rPr>
              <w:t>Rękawice diagnostyczne niejałowe nitrylowe bezpudrowe rozm. XS-XL z przedłużonym mankietem, min. długość 290mm. AQL 1,0-1,5. Grubość pojedynczej ścianki palca min. 0,10mm. Dopuszczone do kontaktu z żywnością. Wyrób medyczny, środek ochrony indywidualnej. Pakowane po 100szt.</w:t>
            </w:r>
          </w:p>
          <w:p w14:paraId="5E1F37BC" w14:textId="77777777" w:rsidR="00C47B22" w:rsidRPr="00901338" w:rsidRDefault="00C47B22" w:rsidP="00C47B22">
            <w:pPr>
              <w:contextualSpacing/>
              <w:rPr>
                <w:rFonts w:ascii="Arial" w:hAnsi="Arial" w:cs="Arial"/>
                <w:sz w:val="22"/>
                <w:szCs w:val="22"/>
              </w:rPr>
            </w:pPr>
          </w:p>
          <w:p w14:paraId="6EAA1AFB" w14:textId="77777777" w:rsidR="00C47B22" w:rsidRPr="00901338" w:rsidRDefault="00C47B22" w:rsidP="00C47B22">
            <w:pPr>
              <w:contextualSpacing/>
              <w:rPr>
                <w:rFonts w:ascii="Arial" w:hAnsi="Arial" w:cs="Arial"/>
                <w:sz w:val="22"/>
                <w:szCs w:val="22"/>
              </w:rPr>
            </w:pPr>
            <w:r w:rsidRPr="00901338">
              <w:rPr>
                <w:rFonts w:ascii="Arial" w:hAnsi="Arial" w:cs="Arial"/>
                <w:b/>
                <w:bCs/>
                <w:sz w:val="22"/>
                <w:szCs w:val="22"/>
              </w:rPr>
              <w:t>Pakiet 1, Poz.2</w:t>
            </w:r>
          </w:p>
          <w:p w14:paraId="0ED9F2C4" w14:textId="50ED105C" w:rsidR="00C47B22" w:rsidRPr="00901338" w:rsidRDefault="00C47B22" w:rsidP="00C47B22">
            <w:pPr>
              <w:contextualSpacing/>
              <w:rPr>
                <w:rFonts w:ascii="Arial" w:hAnsi="Arial" w:cs="Arial"/>
                <w:sz w:val="22"/>
                <w:szCs w:val="22"/>
              </w:rPr>
            </w:pPr>
            <w:r w:rsidRPr="00901338">
              <w:rPr>
                <w:rFonts w:ascii="Arial" w:hAnsi="Arial" w:cs="Arial"/>
                <w:sz w:val="22"/>
                <w:szCs w:val="22"/>
              </w:rPr>
              <w:t>Prosimy zamawiającego o dopuszczenie rękawiczek o długości 290mm +/- 10mm, pakowanych po maks. 100 szt. Pozostałe wymogi zgodnie z SWZ.</w:t>
            </w:r>
          </w:p>
          <w:p w14:paraId="5AB6BFB2" w14:textId="77777777" w:rsidR="00C47B22" w:rsidRPr="00901338" w:rsidRDefault="00C47B22" w:rsidP="00C47B22">
            <w:pPr>
              <w:spacing w:after="120"/>
              <w:ind w:right="-72"/>
              <w:jc w:val="both"/>
              <w:rPr>
                <w:rFonts w:ascii="Arial" w:hAnsi="Arial" w:cs="Arial"/>
                <w:b/>
                <w:bCs/>
                <w:sz w:val="22"/>
                <w:szCs w:val="22"/>
              </w:rPr>
            </w:pPr>
            <w:r w:rsidRPr="00901338">
              <w:rPr>
                <w:rFonts w:ascii="Arial" w:hAnsi="Arial" w:cs="Arial"/>
                <w:b/>
                <w:bCs/>
                <w:sz w:val="22"/>
                <w:szCs w:val="22"/>
              </w:rPr>
              <w:t xml:space="preserve">Stanowisko (wyjaśnienie) Zamawiającego: Zamawiający modyfikuje  zapisy SWZ w następującym zakresie: </w:t>
            </w:r>
          </w:p>
          <w:p w14:paraId="1C6C1047" w14:textId="5CE29673" w:rsidR="00C47B22" w:rsidRPr="00901338" w:rsidRDefault="00C47B22" w:rsidP="00AD657A">
            <w:pPr>
              <w:contextualSpacing/>
              <w:jc w:val="both"/>
              <w:rPr>
                <w:rFonts w:ascii="Arial" w:hAnsi="Arial" w:cs="Arial"/>
                <w:b/>
                <w:bCs/>
                <w:sz w:val="22"/>
                <w:szCs w:val="22"/>
              </w:rPr>
            </w:pPr>
            <w:r w:rsidRPr="00901338">
              <w:rPr>
                <w:rFonts w:ascii="Arial" w:hAnsi="Arial" w:cs="Arial"/>
                <w:b/>
                <w:bCs/>
                <w:sz w:val="22"/>
                <w:szCs w:val="22"/>
              </w:rPr>
              <w:t>Rękawice diagnostyczne niejałowe nitrylowe bezpudrowe rozm. XS-XL z przedłużonym mankietem, min. długość 290mm. AQL 1,0-1,5. Grubość pojedynczej ścianki palca min. 0,10mm. Dopuszczone do kontaktu z żywnością. Wyrób medyczny, środek ochrony indywidualnej. Pakowane po 100szt.</w:t>
            </w:r>
          </w:p>
          <w:p w14:paraId="5A430C1D" w14:textId="77777777" w:rsidR="00C47B22" w:rsidRPr="00901338" w:rsidRDefault="00C47B22" w:rsidP="00C47B22">
            <w:pPr>
              <w:contextualSpacing/>
              <w:rPr>
                <w:rFonts w:ascii="Arial" w:hAnsi="Arial" w:cs="Arial"/>
                <w:b/>
                <w:bCs/>
                <w:sz w:val="22"/>
                <w:szCs w:val="22"/>
              </w:rPr>
            </w:pPr>
          </w:p>
          <w:p w14:paraId="6DB43DBB" w14:textId="77777777" w:rsidR="00707C2D" w:rsidRDefault="00707C2D" w:rsidP="00C47B22">
            <w:pPr>
              <w:contextualSpacing/>
              <w:rPr>
                <w:rFonts w:ascii="Arial" w:hAnsi="Arial" w:cs="Arial"/>
                <w:b/>
                <w:bCs/>
                <w:sz w:val="22"/>
                <w:szCs w:val="22"/>
              </w:rPr>
            </w:pPr>
          </w:p>
          <w:p w14:paraId="5934963E" w14:textId="1D0897CC"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1, Poz.3</w:t>
            </w:r>
          </w:p>
          <w:p w14:paraId="51749CF8" w14:textId="10AD9C2A" w:rsidR="00C47B22" w:rsidRPr="00901338" w:rsidRDefault="00C47B22" w:rsidP="00AD657A">
            <w:pPr>
              <w:contextualSpacing/>
              <w:jc w:val="both"/>
              <w:rPr>
                <w:rFonts w:ascii="Arial" w:hAnsi="Arial" w:cs="Arial"/>
                <w:sz w:val="22"/>
                <w:szCs w:val="22"/>
              </w:rPr>
            </w:pPr>
            <w:r w:rsidRPr="00901338">
              <w:rPr>
                <w:rFonts w:ascii="Arial" w:hAnsi="Arial" w:cs="Arial"/>
                <w:sz w:val="22"/>
                <w:szCs w:val="22"/>
              </w:rPr>
              <w:t xml:space="preserve">Prosimy Zamawiającego o dopuszczenie rękawic winylowych o lepszych parametrach użytkowych niż opisane, tj. cieńszych (grubość max. 0,10 mm), co gwarantujące najlepsze czucie, ale jednocześnie bardziej barierowych na przenikanie substancji chemicznych - wszystkie substancje chemiczne użyte do oznakowania typu na opakowaniu na poziomie ochrony min. 5, AQL max. 1,5. Pozostałe wymogi zgodnie z SWZ. </w:t>
            </w:r>
          </w:p>
          <w:p w14:paraId="6F4CBE10" w14:textId="46D95923" w:rsidR="00C47B22" w:rsidRPr="00901338" w:rsidRDefault="00C47B22" w:rsidP="00C47B22">
            <w:pPr>
              <w:spacing w:after="120"/>
              <w:ind w:right="-72"/>
              <w:jc w:val="both"/>
              <w:rPr>
                <w:rFonts w:ascii="Arial" w:hAnsi="Arial" w:cs="Arial"/>
                <w:b/>
                <w:bCs/>
                <w:sz w:val="22"/>
                <w:szCs w:val="22"/>
              </w:rPr>
            </w:pPr>
            <w:r w:rsidRPr="00901338">
              <w:rPr>
                <w:rFonts w:ascii="Arial" w:hAnsi="Arial" w:cs="Arial"/>
                <w:b/>
                <w:bCs/>
                <w:sz w:val="22"/>
                <w:szCs w:val="22"/>
              </w:rPr>
              <w:lastRenderedPageBreak/>
              <w:t xml:space="preserve">Stanowisko (wyjaśnienie) Zamawiającego: Zamawiający modyfikuje  zapisy SWZ w następującym zakresie: </w:t>
            </w:r>
          </w:p>
          <w:p w14:paraId="5A394341" w14:textId="49F10E2D" w:rsidR="00C47B22" w:rsidRPr="00901338" w:rsidRDefault="00C47B22" w:rsidP="00AD657A">
            <w:pPr>
              <w:contextualSpacing/>
              <w:jc w:val="both"/>
              <w:rPr>
                <w:rFonts w:ascii="Arial" w:hAnsi="Arial" w:cs="Arial"/>
                <w:b/>
                <w:bCs/>
                <w:sz w:val="22"/>
                <w:szCs w:val="22"/>
              </w:rPr>
            </w:pPr>
            <w:r w:rsidRPr="00901338">
              <w:rPr>
                <w:rFonts w:ascii="Arial" w:hAnsi="Arial" w:cs="Arial"/>
                <w:b/>
                <w:bCs/>
                <w:sz w:val="22"/>
                <w:szCs w:val="22"/>
              </w:rPr>
              <w:t>Rękawice diagnostyczne niejałowe winylowe bezpudrowe rozm. XS-XL. Poziom max. AQL 1,0-1,5.  Grubość pojedynczej ścianki palca 0,06 - 0,12 mm. Dopuszczone do kontaktu z żywnością. Wyrób medyczny, środek ochrony indywidualnej. Pakowane po 100szt.</w:t>
            </w:r>
          </w:p>
          <w:p w14:paraId="01B6A4C6" w14:textId="77777777" w:rsidR="00C47B22" w:rsidRPr="00901338" w:rsidRDefault="00C47B22" w:rsidP="00C47B22">
            <w:pPr>
              <w:contextualSpacing/>
              <w:rPr>
                <w:rFonts w:ascii="Arial" w:hAnsi="Arial" w:cs="Arial"/>
                <w:b/>
                <w:bCs/>
                <w:sz w:val="22"/>
                <w:szCs w:val="22"/>
              </w:rPr>
            </w:pPr>
          </w:p>
          <w:p w14:paraId="56DBE8C4" w14:textId="77777777" w:rsidR="00C47B22" w:rsidRPr="00901338" w:rsidRDefault="00C47B22" w:rsidP="00C47B22">
            <w:pPr>
              <w:contextualSpacing/>
              <w:rPr>
                <w:rFonts w:ascii="Arial" w:hAnsi="Arial" w:cs="Arial"/>
                <w:b/>
                <w:bCs/>
                <w:sz w:val="22"/>
                <w:szCs w:val="22"/>
                <w:u w:val="single"/>
              </w:rPr>
            </w:pPr>
            <w:r w:rsidRPr="00901338">
              <w:rPr>
                <w:rFonts w:ascii="Arial" w:hAnsi="Arial" w:cs="Arial"/>
                <w:b/>
                <w:bCs/>
                <w:sz w:val="22"/>
                <w:szCs w:val="22"/>
              </w:rPr>
              <w:t>Pakiet 2</w:t>
            </w:r>
          </w:p>
          <w:p w14:paraId="4D7D80D2" w14:textId="1B3D731A" w:rsidR="00C47B22" w:rsidRPr="00901338" w:rsidRDefault="00C47B22" w:rsidP="00C47B22">
            <w:pPr>
              <w:contextualSpacing/>
              <w:rPr>
                <w:rFonts w:ascii="Arial" w:hAnsi="Arial" w:cs="Arial"/>
                <w:sz w:val="22"/>
                <w:szCs w:val="22"/>
              </w:rPr>
            </w:pPr>
            <w:r w:rsidRPr="00901338">
              <w:rPr>
                <w:rFonts w:ascii="Arial" w:hAnsi="Arial" w:cs="Arial"/>
                <w:sz w:val="22"/>
                <w:szCs w:val="22"/>
              </w:rPr>
              <w:t>Prosimy zamawiającego o dopuszczenie rękawiczek lateksowych bezpudrowych o grubości na palcu min. 0,11mm?</w:t>
            </w:r>
          </w:p>
          <w:p w14:paraId="1F7568B1" w14:textId="36B119DB" w:rsidR="00C47B22" w:rsidRPr="00901338" w:rsidRDefault="00C47B22" w:rsidP="00C47B22">
            <w:pPr>
              <w:contextualSpacing/>
              <w:rPr>
                <w:rFonts w:ascii="Arial" w:hAnsi="Arial" w:cs="Arial"/>
                <w:sz w:val="22"/>
                <w:szCs w:val="22"/>
              </w:rPr>
            </w:pPr>
            <w:r w:rsidRPr="00901338">
              <w:rPr>
                <w:rFonts w:ascii="Arial" w:hAnsi="Arial" w:cs="Arial"/>
                <w:b/>
                <w:bCs/>
                <w:sz w:val="22"/>
                <w:szCs w:val="22"/>
              </w:rPr>
              <w:t>Stanowisko (wyjaśnienie) Zamawiającego:  Tak, Zamawiający  dopuszcza</w:t>
            </w:r>
            <w:r w:rsidR="00707C2D">
              <w:rPr>
                <w:rFonts w:ascii="Arial" w:hAnsi="Arial" w:cs="Arial"/>
                <w:b/>
                <w:bCs/>
                <w:sz w:val="22"/>
                <w:szCs w:val="22"/>
              </w:rPr>
              <w:t>.</w:t>
            </w:r>
          </w:p>
          <w:p w14:paraId="62C3CC0F" w14:textId="77777777" w:rsidR="00C47B22" w:rsidRPr="00901338" w:rsidRDefault="00C47B22" w:rsidP="00C47B22">
            <w:pPr>
              <w:contextualSpacing/>
              <w:rPr>
                <w:rFonts w:ascii="Arial" w:hAnsi="Arial" w:cs="Arial"/>
                <w:b/>
                <w:bCs/>
                <w:sz w:val="22"/>
                <w:szCs w:val="22"/>
              </w:rPr>
            </w:pPr>
          </w:p>
          <w:p w14:paraId="0C783824" w14:textId="77777777"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16</w:t>
            </w:r>
          </w:p>
          <w:p w14:paraId="7B0E64A3" w14:textId="6018C401" w:rsidR="00C47B22" w:rsidRPr="00901338" w:rsidRDefault="00C47B22" w:rsidP="00C47B22">
            <w:pPr>
              <w:contextualSpacing/>
              <w:rPr>
                <w:rFonts w:ascii="Arial" w:hAnsi="Arial" w:cs="Arial"/>
                <w:sz w:val="22"/>
                <w:szCs w:val="22"/>
              </w:rPr>
            </w:pPr>
            <w:r w:rsidRPr="00901338">
              <w:rPr>
                <w:rFonts w:ascii="Arial" w:hAnsi="Arial" w:cs="Arial"/>
                <w:sz w:val="22"/>
                <w:szCs w:val="22"/>
              </w:rPr>
              <w:t>Prosimy Zamawiającego o sprecyzowanie czy oczekuje, aby bezpieczny czas użycia systemu wynoszący 29 dni był potwierdzony badaniami klinicznymi?</w:t>
            </w:r>
          </w:p>
          <w:p w14:paraId="31243ED8" w14:textId="39D52360" w:rsidR="00C47B22" w:rsidRPr="00901338" w:rsidRDefault="00C47B22" w:rsidP="00C47B22">
            <w:pPr>
              <w:contextualSpacing/>
              <w:rPr>
                <w:rFonts w:ascii="Arial" w:hAnsi="Arial" w:cs="Arial"/>
                <w:sz w:val="22"/>
                <w:szCs w:val="22"/>
              </w:rPr>
            </w:pPr>
            <w:r w:rsidRPr="00901338">
              <w:rPr>
                <w:rFonts w:ascii="Arial" w:hAnsi="Arial" w:cs="Arial"/>
                <w:b/>
                <w:bCs/>
                <w:sz w:val="22"/>
                <w:szCs w:val="22"/>
              </w:rPr>
              <w:t>Stanowisko (wyjaśnienie) Zamawiającego:  Zamawiający  nie wyraża zgody.</w:t>
            </w:r>
          </w:p>
          <w:p w14:paraId="7237BDD1" w14:textId="77777777" w:rsidR="00C47B22" w:rsidRPr="00901338" w:rsidRDefault="00C47B22" w:rsidP="00C47B22">
            <w:pPr>
              <w:contextualSpacing/>
              <w:rPr>
                <w:rFonts w:ascii="Arial" w:hAnsi="Arial" w:cs="Arial"/>
                <w:sz w:val="22"/>
                <w:szCs w:val="22"/>
              </w:rPr>
            </w:pPr>
          </w:p>
          <w:p w14:paraId="5F79FDD3" w14:textId="77777777"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20 poz. 5</w:t>
            </w:r>
          </w:p>
          <w:p w14:paraId="660B6E14" w14:textId="77777777" w:rsidR="00C47B22" w:rsidRPr="00901338" w:rsidRDefault="00C47B22" w:rsidP="00C47B22">
            <w:pPr>
              <w:contextualSpacing/>
              <w:rPr>
                <w:rFonts w:ascii="Arial" w:hAnsi="Arial" w:cs="Arial"/>
                <w:sz w:val="22"/>
                <w:szCs w:val="22"/>
              </w:rPr>
            </w:pPr>
            <w:r w:rsidRPr="00901338">
              <w:rPr>
                <w:rFonts w:ascii="Arial" w:hAnsi="Arial" w:cs="Arial"/>
                <w:sz w:val="22"/>
                <w:szCs w:val="22"/>
              </w:rPr>
              <w:t>Prosimy Zamawiającego o dopuszczenie w miejsce maski o wydłużonym kształcie maskę krótką z zachowaniem pozostałych parametrów SWZ?</w:t>
            </w:r>
          </w:p>
          <w:p w14:paraId="61C9231F" w14:textId="77777777" w:rsidR="00C47B22" w:rsidRPr="00901338" w:rsidRDefault="00C47B22" w:rsidP="00C47B22">
            <w:pPr>
              <w:contextualSpacing/>
              <w:rPr>
                <w:rFonts w:ascii="Arial" w:hAnsi="Arial" w:cs="Arial"/>
                <w:sz w:val="22"/>
                <w:szCs w:val="22"/>
              </w:rPr>
            </w:pPr>
            <w:r w:rsidRPr="00901338">
              <w:rPr>
                <w:rFonts w:ascii="Arial" w:hAnsi="Arial" w:cs="Arial"/>
                <w:b/>
                <w:bCs/>
                <w:sz w:val="22"/>
                <w:szCs w:val="22"/>
              </w:rPr>
              <w:t>Stanowisko (wyjaśnienie) Zamawiającego:  Zamawiający  nie wyraża zgody.</w:t>
            </w:r>
          </w:p>
          <w:p w14:paraId="5F8ADAB8" w14:textId="77777777" w:rsidR="00C47B22" w:rsidRPr="00901338" w:rsidRDefault="00C47B22" w:rsidP="00C47B22">
            <w:pPr>
              <w:contextualSpacing/>
              <w:rPr>
                <w:rFonts w:ascii="Arial" w:hAnsi="Arial" w:cs="Arial"/>
                <w:b/>
                <w:bCs/>
                <w:sz w:val="22"/>
                <w:szCs w:val="22"/>
              </w:rPr>
            </w:pPr>
          </w:p>
          <w:p w14:paraId="6CF59C6F" w14:textId="77777777"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20 poz. 11</w:t>
            </w:r>
          </w:p>
          <w:p w14:paraId="257F3521" w14:textId="7C5543F6" w:rsidR="00C47B22" w:rsidRPr="00901338" w:rsidRDefault="00C47B22" w:rsidP="00C47B22">
            <w:pPr>
              <w:contextualSpacing/>
              <w:rPr>
                <w:rFonts w:ascii="Arial" w:hAnsi="Arial" w:cs="Arial"/>
                <w:sz w:val="22"/>
                <w:szCs w:val="22"/>
              </w:rPr>
            </w:pPr>
            <w:r w:rsidRPr="00901338">
              <w:rPr>
                <w:rFonts w:ascii="Arial" w:hAnsi="Arial" w:cs="Arial"/>
                <w:sz w:val="22"/>
                <w:szCs w:val="22"/>
              </w:rPr>
              <w:t>Prosimy Zamawiającego o doprecyzowanie czy oczekuje aby wymagana przestrzeń martwa o długości 12cm posiadała łączenia 22F/15F?</w:t>
            </w:r>
          </w:p>
          <w:p w14:paraId="6DF5BF22" w14:textId="4339C831" w:rsidR="00C47B22" w:rsidRPr="00901338" w:rsidRDefault="00C47B22" w:rsidP="00C47B22">
            <w:pPr>
              <w:contextualSpacing/>
              <w:rPr>
                <w:rFonts w:ascii="Arial" w:hAnsi="Arial" w:cs="Arial"/>
                <w:sz w:val="22"/>
                <w:szCs w:val="22"/>
              </w:rPr>
            </w:pPr>
            <w:r w:rsidRPr="00901338">
              <w:rPr>
                <w:rFonts w:ascii="Arial" w:hAnsi="Arial" w:cs="Arial"/>
                <w:b/>
                <w:bCs/>
                <w:sz w:val="22"/>
                <w:szCs w:val="22"/>
              </w:rPr>
              <w:t>Stanowisko (wyjaśnienie) Zamawiającego:  Zamawiający  dopuszcza</w:t>
            </w:r>
            <w:r w:rsidR="00707C2D">
              <w:rPr>
                <w:rFonts w:ascii="Arial" w:hAnsi="Arial" w:cs="Arial"/>
                <w:b/>
                <w:bCs/>
                <w:sz w:val="22"/>
                <w:szCs w:val="22"/>
              </w:rPr>
              <w:t>.</w:t>
            </w:r>
          </w:p>
          <w:p w14:paraId="6E1D1D30" w14:textId="77777777" w:rsidR="00C47B22" w:rsidRPr="00901338" w:rsidRDefault="00C47B22" w:rsidP="00C47B22">
            <w:pPr>
              <w:contextualSpacing/>
              <w:rPr>
                <w:rFonts w:ascii="Arial" w:hAnsi="Arial" w:cs="Arial"/>
                <w:sz w:val="22"/>
                <w:szCs w:val="22"/>
              </w:rPr>
            </w:pPr>
          </w:p>
          <w:p w14:paraId="1C25EE8F" w14:textId="77777777" w:rsidR="00C47B22" w:rsidRPr="00901338" w:rsidRDefault="00C47B22" w:rsidP="00C47B22">
            <w:pPr>
              <w:rPr>
                <w:rFonts w:ascii="Arial" w:hAnsi="Arial" w:cs="Arial"/>
                <w:sz w:val="22"/>
                <w:szCs w:val="22"/>
              </w:rPr>
            </w:pPr>
          </w:p>
          <w:p w14:paraId="763DA6EF" w14:textId="77777777"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20 poz. 12 i 13</w:t>
            </w:r>
          </w:p>
          <w:p w14:paraId="363A0780" w14:textId="7233ED92" w:rsidR="00C47B22" w:rsidRPr="00901338" w:rsidRDefault="00C47B22" w:rsidP="00C47B22">
            <w:pPr>
              <w:contextualSpacing/>
              <w:rPr>
                <w:rFonts w:ascii="Arial" w:hAnsi="Arial" w:cs="Arial"/>
                <w:sz w:val="22"/>
                <w:szCs w:val="22"/>
              </w:rPr>
            </w:pPr>
            <w:r w:rsidRPr="00901338">
              <w:rPr>
                <w:rFonts w:ascii="Arial" w:hAnsi="Arial" w:cs="Arial"/>
                <w:sz w:val="22"/>
                <w:szCs w:val="22"/>
              </w:rPr>
              <w:t>Prosimy Zamawiającego o dopuszczenie w miejsce drenu ze złączem uniwersalnym drenu ze złączem standardowym z zachowaniem pozostałych parametrów SWZ.</w:t>
            </w:r>
          </w:p>
          <w:p w14:paraId="310A8F4D" w14:textId="1AC1CD47" w:rsidR="00C47B22" w:rsidRPr="00901338" w:rsidRDefault="00C47B22" w:rsidP="00C47B22">
            <w:pPr>
              <w:contextualSpacing/>
              <w:rPr>
                <w:rFonts w:ascii="Arial" w:hAnsi="Arial" w:cs="Arial"/>
                <w:sz w:val="22"/>
                <w:szCs w:val="22"/>
              </w:rPr>
            </w:pPr>
            <w:r w:rsidRPr="00901338">
              <w:rPr>
                <w:rFonts w:ascii="Arial" w:hAnsi="Arial" w:cs="Arial"/>
                <w:b/>
                <w:bCs/>
                <w:sz w:val="22"/>
                <w:szCs w:val="22"/>
              </w:rPr>
              <w:t>Stanowisko (wyjaśnienie) Zamawiającego:  Zamawiający  dopuszcza</w:t>
            </w:r>
            <w:r w:rsidR="00707C2D">
              <w:rPr>
                <w:rFonts w:ascii="Arial" w:hAnsi="Arial" w:cs="Arial"/>
                <w:b/>
                <w:bCs/>
                <w:sz w:val="22"/>
                <w:szCs w:val="22"/>
              </w:rPr>
              <w:t>.</w:t>
            </w:r>
          </w:p>
          <w:p w14:paraId="6B3E89E5" w14:textId="77777777" w:rsidR="00C47B22" w:rsidRPr="00901338" w:rsidRDefault="00C47B22" w:rsidP="00C47B22">
            <w:pPr>
              <w:contextualSpacing/>
              <w:rPr>
                <w:rFonts w:ascii="Arial" w:hAnsi="Arial" w:cs="Arial"/>
                <w:b/>
                <w:bCs/>
                <w:sz w:val="22"/>
                <w:szCs w:val="22"/>
              </w:rPr>
            </w:pPr>
          </w:p>
          <w:p w14:paraId="593D1292" w14:textId="77777777"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10 poz. 1</w:t>
            </w:r>
          </w:p>
          <w:p w14:paraId="16FE58F6" w14:textId="0EDC63A5" w:rsidR="00C47B22" w:rsidRPr="00901338" w:rsidRDefault="00C47B22" w:rsidP="00C47B22">
            <w:pPr>
              <w:contextualSpacing/>
              <w:jc w:val="both"/>
              <w:rPr>
                <w:rFonts w:ascii="Arial" w:hAnsi="Arial" w:cs="Arial"/>
                <w:sz w:val="22"/>
                <w:szCs w:val="22"/>
              </w:rPr>
            </w:pPr>
            <w:r w:rsidRPr="00901338">
              <w:rPr>
                <w:rFonts w:ascii="Arial" w:hAnsi="Arial" w:cs="Arial"/>
                <w:sz w:val="22"/>
                <w:szCs w:val="22"/>
              </w:rPr>
              <w:t>Prosimy Zamawiającego o dopuszczenie jednorazowych myjek typu rękawice do  toalety osobistej pacjenta dedykowane do ogólnej i uzupełniającej higieny. Myjki o naturalnym pH, przebadane dermatologicznie, wstępnie nawilżone, bez alkoholu, bezzapachowe, w składzie: wyciąg z aloesu i witamina E;  nie wymagający spłukiwania roztwór oczyszczający, usuwający martwe komórki naskórka, nawilżający, o właściwościach kojących, odpowiednie dla wszystkich typów skóry. Produkt zarejestrowany jako kosmetyk lub wyrób medyczny. W opakowaniu 8 sztuk. Rozmiar 21x15 cm.</w:t>
            </w:r>
          </w:p>
          <w:p w14:paraId="42DBF05B" w14:textId="12B4B041" w:rsidR="00C47B22" w:rsidRPr="00901338" w:rsidRDefault="00C47B22" w:rsidP="00C47B22">
            <w:pPr>
              <w:contextualSpacing/>
              <w:rPr>
                <w:rFonts w:ascii="Arial" w:hAnsi="Arial" w:cs="Arial"/>
                <w:sz w:val="22"/>
                <w:szCs w:val="22"/>
              </w:rPr>
            </w:pPr>
            <w:r w:rsidRPr="00901338">
              <w:rPr>
                <w:rFonts w:ascii="Arial" w:hAnsi="Arial" w:cs="Arial"/>
                <w:b/>
                <w:bCs/>
                <w:sz w:val="22"/>
                <w:szCs w:val="22"/>
              </w:rPr>
              <w:t>Stanowisko (wyjaśnienie) Zamawiającego:  Zamawiający  dopuszcza</w:t>
            </w:r>
            <w:r w:rsidR="008C5C69" w:rsidRPr="00901338">
              <w:rPr>
                <w:rFonts w:ascii="Arial" w:hAnsi="Arial" w:cs="Arial"/>
                <w:b/>
                <w:bCs/>
                <w:sz w:val="22"/>
                <w:szCs w:val="22"/>
              </w:rPr>
              <w:t xml:space="preserve"> parametry, wymaga wyrób medyczny.</w:t>
            </w:r>
          </w:p>
          <w:p w14:paraId="0AA0996B" w14:textId="77777777" w:rsidR="00C47B22" w:rsidRPr="00901338" w:rsidRDefault="00C47B22" w:rsidP="00C47B22">
            <w:pPr>
              <w:contextualSpacing/>
              <w:rPr>
                <w:rFonts w:ascii="Arial" w:hAnsi="Arial" w:cs="Arial"/>
                <w:sz w:val="22"/>
                <w:szCs w:val="22"/>
              </w:rPr>
            </w:pPr>
          </w:p>
          <w:p w14:paraId="37E7635E" w14:textId="77777777" w:rsidR="00C47B22" w:rsidRPr="00901338" w:rsidRDefault="00C47B22" w:rsidP="00C47B22">
            <w:pPr>
              <w:contextualSpacing/>
              <w:jc w:val="both"/>
              <w:rPr>
                <w:rFonts w:ascii="Arial" w:hAnsi="Arial" w:cs="Arial"/>
                <w:sz w:val="22"/>
                <w:szCs w:val="22"/>
              </w:rPr>
            </w:pPr>
          </w:p>
          <w:p w14:paraId="36A79AC0" w14:textId="77777777" w:rsidR="00C47B22" w:rsidRPr="00901338" w:rsidRDefault="00C47B22" w:rsidP="00C47B22">
            <w:pPr>
              <w:contextualSpacing/>
              <w:rPr>
                <w:rFonts w:ascii="Arial" w:hAnsi="Arial" w:cs="Arial"/>
                <w:b/>
                <w:bCs/>
                <w:sz w:val="22"/>
                <w:szCs w:val="22"/>
              </w:rPr>
            </w:pPr>
          </w:p>
          <w:p w14:paraId="56E8993B" w14:textId="77777777"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10 poz. 2</w:t>
            </w:r>
          </w:p>
          <w:p w14:paraId="344B5256" w14:textId="77777777" w:rsidR="00C47B22" w:rsidRPr="00901338" w:rsidRDefault="00C47B22" w:rsidP="00C47B22">
            <w:pPr>
              <w:contextualSpacing/>
              <w:jc w:val="both"/>
              <w:rPr>
                <w:rFonts w:ascii="Arial" w:hAnsi="Arial" w:cs="Arial"/>
                <w:sz w:val="22"/>
                <w:szCs w:val="22"/>
              </w:rPr>
            </w:pPr>
            <w:r w:rsidRPr="00901338">
              <w:rPr>
                <w:rFonts w:ascii="Arial" w:hAnsi="Arial" w:cs="Arial"/>
                <w:sz w:val="22"/>
                <w:szCs w:val="22"/>
              </w:rPr>
              <w:t xml:space="preserve">Prosimy Zamawiającego o dopuszczenie zaoferowania czepka do mycia głowy pacjenta, nie wymagającego dodatkowego namoczenia głowy, bez spłukiwania,  dwuwarstwowa struktura czepka z wyraźnie oddzieloną w celu równomiernego rozprowadzenia roztworu zewnętrzną folią od nawilżonej warstwy absorpcyjnej, zawierający w składzie: 150g (+/- 10g) nie wymagającego spłukiwania roztworu z zawartością wody, simetikonu, składników zapobiegających powstawaniu elektryczności statycznej, bez lateksu, w opakowaniu zapewniającym możliwość podgrzewania w kuchence mikrofalowej do 30 sekund przy mocy </w:t>
            </w:r>
            <w:r w:rsidRPr="00901338">
              <w:rPr>
                <w:rFonts w:ascii="Arial" w:hAnsi="Arial" w:cs="Arial"/>
                <w:sz w:val="22"/>
                <w:szCs w:val="22"/>
              </w:rPr>
              <w:lastRenderedPageBreak/>
              <w:t>1.000 W. Instrukcja użycia w języku polskim dołączona do opakowania zbiorczego. Produkt zarejestrowany jako kosmetyk lub wyrób medyczny.</w:t>
            </w:r>
          </w:p>
          <w:p w14:paraId="2DF0B3D6" w14:textId="77777777" w:rsidR="008C5C69" w:rsidRPr="00901338" w:rsidRDefault="008C5C69" w:rsidP="008C5C69">
            <w:pPr>
              <w:contextualSpacing/>
              <w:rPr>
                <w:rFonts w:ascii="Arial" w:hAnsi="Arial" w:cs="Arial"/>
                <w:sz w:val="22"/>
                <w:szCs w:val="22"/>
              </w:rPr>
            </w:pPr>
            <w:r w:rsidRPr="00901338">
              <w:rPr>
                <w:rFonts w:ascii="Arial" w:hAnsi="Arial" w:cs="Arial"/>
                <w:b/>
                <w:bCs/>
                <w:sz w:val="22"/>
                <w:szCs w:val="22"/>
              </w:rPr>
              <w:t>Stanowisko (wyjaśnienie) Zamawiającego:  Zamawiający  dopuszcza parametry, wymaga wyrób medyczny.</w:t>
            </w:r>
          </w:p>
          <w:p w14:paraId="48A28848" w14:textId="77777777" w:rsidR="00C47B22" w:rsidRPr="00901338" w:rsidRDefault="00C47B22" w:rsidP="00C47B22">
            <w:pPr>
              <w:contextualSpacing/>
              <w:rPr>
                <w:rFonts w:ascii="Arial" w:hAnsi="Arial" w:cs="Arial"/>
                <w:b/>
                <w:bCs/>
                <w:sz w:val="22"/>
                <w:szCs w:val="22"/>
              </w:rPr>
            </w:pPr>
          </w:p>
          <w:p w14:paraId="1E53003C" w14:textId="77777777" w:rsidR="00C47B22" w:rsidRPr="00901338" w:rsidRDefault="00C47B22" w:rsidP="00C47B22">
            <w:pPr>
              <w:contextualSpacing/>
              <w:rPr>
                <w:rFonts w:ascii="Arial" w:hAnsi="Arial" w:cs="Arial"/>
                <w:b/>
                <w:bCs/>
                <w:sz w:val="22"/>
                <w:szCs w:val="22"/>
              </w:rPr>
            </w:pPr>
            <w:r w:rsidRPr="00901338">
              <w:rPr>
                <w:rFonts w:ascii="Arial" w:hAnsi="Arial" w:cs="Arial"/>
                <w:b/>
                <w:bCs/>
                <w:sz w:val="22"/>
                <w:szCs w:val="22"/>
              </w:rPr>
              <w:t>Pakiet 10 poz. 3 i 4</w:t>
            </w:r>
          </w:p>
          <w:p w14:paraId="713CBB9C" w14:textId="77777777" w:rsidR="00C47B22" w:rsidRPr="00901338" w:rsidRDefault="00C47B22" w:rsidP="00C47B22">
            <w:pPr>
              <w:contextualSpacing/>
              <w:jc w:val="both"/>
              <w:rPr>
                <w:rFonts w:ascii="Arial" w:hAnsi="Arial" w:cs="Arial"/>
                <w:sz w:val="22"/>
                <w:szCs w:val="22"/>
              </w:rPr>
            </w:pPr>
            <w:r w:rsidRPr="00901338">
              <w:rPr>
                <w:rFonts w:ascii="Arial" w:hAnsi="Arial" w:cs="Arial"/>
                <w:sz w:val="22"/>
                <w:szCs w:val="22"/>
              </w:rPr>
              <w:t>Prosimy Zamawiającego o dopuszczenie zaoferowania myjek do toalety osobistej pacjenta dedykowanych do ogólnej i uzupełniającej higieny i pielęgnacji skóry oraz jako element higieny pacjentów z nietrzymaniem moczu i stolca.  Myjki o naturalnym pH, hipoalergiczne, wstępnie nawilżone, o wymiarach 20 x 30 cm, w składzie: niewymagający spłukiwania roztwór oczyszczający, usuwający przykry zapach, nawilżający, o właściwościach kojących, z wysoką zawartością aloesu chroniącą przed zapaleniem skóry związanym z nietrzymaniem moczu/stolca, bez lateksu, parabenów, w całkowicie izolowanym, zamykanym na klips opakowaniu chroniącym przed wysychaniem myjek. Instrukcja użycia w języku polskim na opakowaniu jednostkowym. Produkt zarejestrowany jako kosmetyk. 48 myjek w opakowaniu.</w:t>
            </w:r>
          </w:p>
          <w:p w14:paraId="062FF3C9" w14:textId="77777777" w:rsidR="008C5C69" w:rsidRPr="00901338" w:rsidRDefault="008C5C69" w:rsidP="008C5C69">
            <w:pPr>
              <w:contextualSpacing/>
              <w:rPr>
                <w:rFonts w:ascii="Arial" w:hAnsi="Arial" w:cs="Arial"/>
                <w:sz w:val="22"/>
                <w:szCs w:val="22"/>
              </w:rPr>
            </w:pPr>
            <w:r w:rsidRPr="00901338">
              <w:rPr>
                <w:rFonts w:ascii="Arial" w:hAnsi="Arial" w:cs="Arial"/>
                <w:b/>
                <w:bCs/>
                <w:sz w:val="22"/>
                <w:szCs w:val="22"/>
              </w:rPr>
              <w:t>Stanowisko (wyjaśnienie) Zamawiającego:  Zamawiający  dopuszcza parametry, wymaga wyrób medyczny.</w:t>
            </w:r>
          </w:p>
          <w:p w14:paraId="41F64A41" w14:textId="77777777" w:rsidR="00C47B22" w:rsidRPr="00901338" w:rsidRDefault="00C47B22" w:rsidP="00C47B22">
            <w:pPr>
              <w:contextualSpacing/>
              <w:rPr>
                <w:rFonts w:ascii="Arial" w:hAnsi="Arial" w:cs="Arial"/>
                <w:sz w:val="22"/>
                <w:szCs w:val="22"/>
              </w:rPr>
            </w:pPr>
          </w:p>
          <w:p w14:paraId="208B7FC0" w14:textId="77777777" w:rsidR="00C47B22" w:rsidRPr="00901338" w:rsidRDefault="00C47B22" w:rsidP="00C47B22">
            <w:pPr>
              <w:rPr>
                <w:rFonts w:ascii="Arial" w:hAnsi="Arial" w:cs="Arial"/>
                <w:b/>
                <w:bCs/>
                <w:sz w:val="22"/>
                <w:szCs w:val="22"/>
              </w:rPr>
            </w:pPr>
            <w:r w:rsidRPr="00901338">
              <w:rPr>
                <w:rFonts w:ascii="Arial" w:hAnsi="Arial" w:cs="Arial"/>
                <w:b/>
                <w:bCs/>
                <w:sz w:val="22"/>
                <w:szCs w:val="22"/>
              </w:rPr>
              <w:t>Pakiet 10 poz. 5</w:t>
            </w:r>
          </w:p>
          <w:p w14:paraId="22B09DF4" w14:textId="77777777" w:rsidR="00C47B22" w:rsidRPr="00901338" w:rsidRDefault="00C47B22" w:rsidP="00C47B22">
            <w:pPr>
              <w:jc w:val="both"/>
              <w:rPr>
                <w:rFonts w:ascii="Arial" w:hAnsi="Arial" w:cs="Arial"/>
                <w:sz w:val="22"/>
                <w:szCs w:val="22"/>
              </w:rPr>
            </w:pPr>
            <w:r w:rsidRPr="00901338">
              <w:rPr>
                <w:rFonts w:ascii="Arial" w:hAnsi="Arial" w:cs="Arial"/>
                <w:sz w:val="22"/>
                <w:szCs w:val="22"/>
              </w:rPr>
              <w:t>Prosimy Zamawiającego o dopuszczenie zaoferowania myjek do  toalety pacjenta o naturalnym pH,  hipoalergiczne, wstępnie nawilżone o wymiarach 20 x 20 cm, w składzie: nie wymagający spłukiwania roztwór oczyszczający i nawilżający z zawartością aloesu, simetikonu oraz substancji o działaniu p/bakteryjnym chlorku benzalkoniowego, bez lateksu, w całkowicie izolowanym, zamykanym opakowaniu, możliwość podgrzewania w kuchence mikrofalowej 30 sekund przy mocy max. 1250 W. W opakowaniu 8 myjek. Instrukcja użycia w formie piktogramu umieszczonym na opakowaniu jednostkowym.</w:t>
            </w:r>
          </w:p>
          <w:p w14:paraId="7743A31D" w14:textId="77777777" w:rsidR="008C5C69" w:rsidRPr="00901338" w:rsidRDefault="008C5C69" w:rsidP="008C5C69">
            <w:pPr>
              <w:contextualSpacing/>
              <w:rPr>
                <w:rFonts w:ascii="Arial" w:hAnsi="Arial" w:cs="Arial"/>
                <w:sz w:val="22"/>
                <w:szCs w:val="22"/>
              </w:rPr>
            </w:pPr>
            <w:r w:rsidRPr="00901338">
              <w:rPr>
                <w:rFonts w:ascii="Arial" w:hAnsi="Arial" w:cs="Arial"/>
                <w:b/>
                <w:bCs/>
                <w:sz w:val="22"/>
                <w:szCs w:val="22"/>
              </w:rPr>
              <w:t>Stanowisko (wyjaśnienie) Zamawiającego:  Zamawiający  dopuszcza parametry, wymaga wyrób medyczny.</w:t>
            </w:r>
          </w:p>
          <w:p w14:paraId="48694085" w14:textId="0C3563D5" w:rsidR="00BB0A7E" w:rsidRPr="00901338" w:rsidRDefault="00BB0A7E" w:rsidP="00BB0A7E">
            <w:pPr>
              <w:spacing w:before="60" w:after="60"/>
              <w:ind w:left="30" w:right="-72"/>
              <w:rPr>
                <w:rFonts w:ascii="Arial" w:hAnsi="Arial" w:cs="Arial"/>
                <w:b/>
                <w:bCs/>
                <w:sz w:val="22"/>
                <w:szCs w:val="22"/>
              </w:rPr>
            </w:pPr>
          </w:p>
        </w:tc>
      </w:tr>
      <w:tr w:rsidR="00BB0A7E" w:rsidRPr="00901338" w14:paraId="4ACE22BA" w14:textId="77777777" w:rsidTr="00C00BB1">
        <w:tc>
          <w:tcPr>
            <w:tcW w:w="9356" w:type="dxa"/>
            <w:shd w:val="clear" w:color="auto" w:fill="auto"/>
          </w:tcPr>
          <w:p w14:paraId="34560217" w14:textId="17475612" w:rsidR="00BB0A7E" w:rsidRPr="00901338" w:rsidRDefault="00BB0A7E" w:rsidP="00BB0A7E">
            <w:pPr>
              <w:spacing w:before="60" w:after="60"/>
              <w:ind w:left="30" w:right="-72"/>
              <w:rPr>
                <w:rFonts w:ascii="Arial" w:hAnsi="Arial" w:cs="Arial"/>
                <w:b/>
                <w:bCs/>
                <w:sz w:val="22"/>
                <w:szCs w:val="22"/>
              </w:rPr>
            </w:pPr>
            <w:r w:rsidRPr="00901338">
              <w:rPr>
                <w:rFonts w:ascii="Arial" w:hAnsi="Arial" w:cs="Arial"/>
                <w:b/>
                <w:bCs/>
                <w:sz w:val="22"/>
                <w:szCs w:val="22"/>
              </w:rPr>
              <w:lastRenderedPageBreak/>
              <w:t xml:space="preserve">Pytanie nr </w:t>
            </w:r>
            <w:r w:rsidR="002759D2" w:rsidRPr="00901338">
              <w:rPr>
                <w:rFonts w:ascii="Arial" w:hAnsi="Arial" w:cs="Arial"/>
                <w:b/>
                <w:bCs/>
                <w:sz w:val="22"/>
                <w:szCs w:val="22"/>
              </w:rPr>
              <w:t>19</w:t>
            </w:r>
          </w:p>
          <w:p w14:paraId="7CCADA2E" w14:textId="58E9DB31" w:rsidR="002759D2" w:rsidRPr="00901338" w:rsidRDefault="002759D2" w:rsidP="00BB0A7E">
            <w:pPr>
              <w:spacing w:after="40"/>
              <w:ind w:left="30" w:right="-72"/>
              <w:rPr>
                <w:rFonts w:ascii="Arial" w:hAnsi="Arial" w:cs="Arial"/>
                <w:sz w:val="22"/>
                <w:szCs w:val="22"/>
              </w:rPr>
            </w:pPr>
            <w:r w:rsidRPr="00901338">
              <w:rPr>
                <w:rFonts w:ascii="Arial" w:hAnsi="Arial" w:cs="Arial"/>
                <w:sz w:val="22"/>
                <w:szCs w:val="22"/>
              </w:rPr>
              <w:t xml:space="preserve">Dotyczy Pakiet 14 Czy Zamawiający dopuści prześcieradło ochronne o gramaturze min. 55 g/m2? </w:t>
            </w:r>
          </w:p>
          <w:p w14:paraId="4ED6052D" w14:textId="77777777" w:rsidR="002759D2" w:rsidRPr="00901338" w:rsidRDefault="002759D2" w:rsidP="002759D2">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p>
          <w:p w14:paraId="49C67D56" w14:textId="77777777" w:rsidR="002759D2" w:rsidRPr="00901338" w:rsidRDefault="002759D2" w:rsidP="00707C2D">
            <w:pPr>
              <w:spacing w:after="40"/>
              <w:ind w:right="-72"/>
              <w:rPr>
                <w:rFonts w:ascii="Arial" w:hAnsi="Arial" w:cs="Arial"/>
                <w:sz w:val="22"/>
                <w:szCs w:val="22"/>
              </w:rPr>
            </w:pPr>
          </w:p>
          <w:p w14:paraId="0230C76E" w14:textId="03917687" w:rsidR="002759D2" w:rsidRPr="00901338" w:rsidRDefault="002759D2" w:rsidP="00BB0A7E">
            <w:pPr>
              <w:spacing w:after="40"/>
              <w:ind w:left="30" w:right="-72"/>
              <w:rPr>
                <w:rFonts w:ascii="Arial" w:hAnsi="Arial" w:cs="Arial"/>
                <w:sz w:val="22"/>
                <w:szCs w:val="22"/>
              </w:rPr>
            </w:pPr>
            <w:r w:rsidRPr="00901338">
              <w:rPr>
                <w:rFonts w:ascii="Arial" w:hAnsi="Arial" w:cs="Arial"/>
                <w:sz w:val="22"/>
                <w:szCs w:val="22"/>
              </w:rPr>
              <w:t xml:space="preserve">Dotyczy Pakiet 14 Czy Zamawiający dopuści wycenę za op. a’25 sztuk z przeliczeniem wymaganej ilości? </w:t>
            </w:r>
          </w:p>
          <w:p w14:paraId="7E7CD116" w14:textId="3FFAEA59" w:rsidR="002759D2" w:rsidRPr="00707C2D" w:rsidRDefault="002759D2" w:rsidP="00707C2D">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dopuszcza</w:t>
            </w:r>
            <w:r w:rsidR="00707C2D">
              <w:rPr>
                <w:rFonts w:ascii="Arial" w:hAnsi="Arial" w:cs="Arial"/>
                <w:b/>
                <w:bCs/>
                <w:sz w:val="22"/>
                <w:szCs w:val="22"/>
              </w:rPr>
              <w:t>.</w:t>
            </w:r>
          </w:p>
          <w:p w14:paraId="7EE8C0D9" w14:textId="77777777" w:rsidR="002759D2" w:rsidRPr="00901338" w:rsidRDefault="002759D2" w:rsidP="00BB0A7E">
            <w:pPr>
              <w:spacing w:after="40"/>
              <w:ind w:left="30" w:right="-72"/>
              <w:rPr>
                <w:rFonts w:ascii="Arial" w:hAnsi="Arial" w:cs="Arial"/>
                <w:sz w:val="22"/>
                <w:szCs w:val="22"/>
              </w:rPr>
            </w:pPr>
          </w:p>
          <w:p w14:paraId="76FC7A34" w14:textId="59D0A3E5" w:rsidR="002759D2" w:rsidRPr="00901338" w:rsidRDefault="002759D2" w:rsidP="00BB0A7E">
            <w:pPr>
              <w:spacing w:after="40"/>
              <w:ind w:left="30" w:right="-72"/>
              <w:rPr>
                <w:rFonts w:ascii="Arial" w:hAnsi="Arial" w:cs="Arial"/>
                <w:sz w:val="22"/>
                <w:szCs w:val="22"/>
              </w:rPr>
            </w:pPr>
            <w:r w:rsidRPr="00901338">
              <w:rPr>
                <w:rFonts w:ascii="Arial" w:hAnsi="Arial" w:cs="Arial"/>
                <w:sz w:val="22"/>
                <w:szCs w:val="22"/>
              </w:rPr>
              <w:t xml:space="preserve">Dotyczy Pakiet 18, poz. 1 Czy Zamawiający dopuści podkład składający się 1 warstwy chłonnej i1 warstwa nieprzepuszczalnej, długość 50m z przeliczeniem wymaganej ilości? </w:t>
            </w:r>
          </w:p>
          <w:p w14:paraId="299951F6" w14:textId="77777777" w:rsidR="002759D2" w:rsidRPr="00901338" w:rsidRDefault="002759D2" w:rsidP="002759D2">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p>
          <w:p w14:paraId="5E226981" w14:textId="77777777" w:rsidR="002759D2" w:rsidRPr="00901338" w:rsidRDefault="002759D2" w:rsidP="00707C2D">
            <w:pPr>
              <w:spacing w:after="40"/>
              <w:ind w:right="-72"/>
              <w:rPr>
                <w:rFonts w:ascii="Arial" w:hAnsi="Arial" w:cs="Arial"/>
                <w:sz w:val="22"/>
                <w:szCs w:val="22"/>
              </w:rPr>
            </w:pPr>
          </w:p>
          <w:p w14:paraId="2DB24E5A" w14:textId="4EE91048" w:rsidR="002759D2" w:rsidRPr="00901338" w:rsidRDefault="002759D2" w:rsidP="00BB0A7E">
            <w:pPr>
              <w:spacing w:after="40"/>
              <w:ind w:left="30" w:right="-72"/>
              <w:rPr>
                <w:rFonts w:ascii="Arial" w:hAnsi="Arial" w:cs="Arial"/>
                <w:sz w:val="22"/>
                <w:szCs w:val="22"/>
              </w:rPr>
            </w:pPr>
            <w:r w:rsidRPr="00901338">
              <w:rPr>
                <w:rFonts w:ascii="Arial" w:hAnsi="Arial" w:cs="Arial"/>
                <w:sz w:val="22"/>
                <w:szCs w:val="22"/>
              </w:rPr>
              <w:t>Dotyczy Pakiet 18, poz.1 Czy Zamawiający dopuści podkład o szerokości 33cm i długości 20m z przeliczeniem wymaganej ilości?</w:t>
            </w:r>
          </w:p>
          <w:p w14:paraId="79EA216E" w14:textId="77777777" w:rsidR="002759D2" w:rsidRPr="00901338" w:rsidRDefault="002759D2" w:rsidP="002759D2">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p>
          <w:p w14:paraId="58F51A9F" w14:textId="3D39381B" w:rsidR="002759D2" w:rsidRPr="00901338" w:rsidRDefault="002759D2" w:rsidP="002759D2">
            <w:pPr>
              <w:spacing w:before="60" w:after="60"/>
              <w:ind w:left="30" w:right="-72"/>
              <w:rPr>
                <w:rFonts w:ascii="Arial" w:hAnsi="Arial" w:cs="Arial"/>
                <w:b/>
                <w:bCs/>
                <w:sz w:val="22"/>
                <w:szCs w:val="22"/>
              </w:rPr>
            </w:pPr>
            <w:r w:rsidRPr="00901338">
              <w:rPr>
                <w:rFonts w:ascii="Arial" w:hAnsi="Arial" w:cs="Arial"/>
                <w:b/>
                <w:bCs/>
                <w:sz w:val="22"/>
                <w:szCs w:val="22"/>
              </w:rPr>
              <w:t>Pytanie nr 20</w:t>
            </w:r>
          </w:p>
          <w:p w14:paraId="37472370" w14:textId="77777777" w:rsidR="00DD7C27" w:rsidRPr="00901338" w:rsidRDefault="00DD7C27" w:rsidP="002759D2">
            <w:pPr>
              <w:spacing w:before="60" w:after="60"/>
              <w:ind w:left="30" w:right="-72"/>
              <w:rPr>
                <w:rFonts w:ascii="Arial" w:hAnsi="Arial" w:cs="Arial"/>
                <w:sz w:val="22"/>
                <w:szCs w:val="22"/>
              </w:rPr>
            </w:pPr>
            <w:r w:rsidRPr="00901338">
              <w:rPr>
                <w:rFonts w:ascii="Arial" w:hAnsi="Arial" w:cs="Arial"/>
                <w:sz w:val="22"/>
                <w:szCs w:val="22"/>
              </w:rPr>
              <w:t>Zadanie 1 poz. 1</w:t>
            </w:r>
          </w:p>
          <w:p w14:paraId="572A3002" w14:textId="0BE6FB66" w:rsidR="002759D2" w:rsidRPr="00901338" w:rsidRDefault="00DD7C27" w:rsidP="002759D2">
            <w:pPr>
              <w:spacing w:before="60" w:after="60"/>
              <w:ind w:left="30" w:right="-72"/>
              <w:rPr>
                <w:rFonts w:ascii="Arial" w:hAnsi="Arial" w:cs="Arial"/>
                <w:b/>
                <w:bCs/>
                <w:sz w:val="22"/>
                <w:szCs w:val="22"/>
              </w:rPr>
            </w:pPr>
            <w:r w:rsidRPr="00901338">
              <w:rPr>
                <w:rFonts w:ascii="Arial" w:hAnsi="Arial" w:cs="Arial"/>
                <w:sz w:val="22"/>
                <w:szCs w:val="22"/>
              </w:rPr>
              <w:t>Zwracamy się z prośbą o wydzielenie w/w pozycji i utworzenie dla niej osobnej części. Państwa zgoda pozwoli na złożenie wielu konkurencyjnych ofert.</w:t>
            </w:r>
          </w:p>
          <w:p w14:paraId="4C4D3A1C" w14:textId="77777777" w:rsidR="002759D2" w:rsidRPr="00901338" w:rsidRDefault="002759D2" w:rsidP="002759D2">
            <w:pPr>
              <w:spacing w:before="60" w:after="60"/>
              <w:ind w:left="30" w:right="-72"/>
              <w:rPr>
                <w:rFonts w:ascii="Arial" w:hAnsi="Arial" w:cs="Arial"/>
                <w:b/>
                <w:bCs/>
                <w:sz w:val="22"/>
                <w:szCs w:val="22"/>
              </w:rPr>
            </w:pPr>
          </w:p>
          <w:p w14:paraId="20753064" w14:textId="17FD29C8" w:rsidR="00BB0A7E" w:rsidRPr="00707C2D" w:rsidRDefault="002759D2" w:rsidP="00707C2D">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Zamawiający nie wyraża zgody.</w:t>
            </w:r>
          </w:p>
        </w:tc>
      </w:tr>
      <w:tr w:rsidR="00BB0A7E" w:rsidRPr="00901338" w14:paraId="4C92BD5A" w14:textId="77777777" w:rsidTr="00C00BB1">
        <w:tc>
          <w:tcPr>
            <w:tcW w:w="9356" w:type="dxa"/>
            <w:shd w:val="clear" w:color="auto" w:fill="auto"/>
          </w:tcPr>
          <w:p w14:paraId="3A98C3DE" w14:textId="53619D18" w:rsidR="00DD7C27" w:rsidRPr="00584A15" w:rsidRDefault="00DD7C27" w:rsidP="00DD7C27">
            <w:pPr>
              <w:spacing w:before="60" w:after="60"/>
              <w:ind w:left="30" w:right="-72"/>
              <w:rPr>
                <w:rFonts w:ascii="Arial" w:hAnsi="Arial" w:cs="Arial"/>
                <w:b/>
                <w:bCs/>
                <w:sz w:val="22"/>
                <w:szCs w:val="22"/>
              </w:rPr>
            </w:pPr>
            <w:r w:rsidRPr="00584A15">
              <w:rPr>
                <w:rFonts w:ascii="Arial" w:hAnsi="Arial" w:cs="Arial"/>
                <w:b/>
                <w:bCs/>
                <w:sz w:val="22"/>
                <w:szCs w:val="22"/>
              </w:rPr>
              <w:lastRenderedPageBreak/>
              <w:t>Pytanie nr 21</w:t>
            </w:r>
          </w:p>
          <w:p w14:paraId="79A27250" w14:textId="77777777" w:rsidR="00DD7C27" w:rsidRPr="00584A15" w:rsidRDefault="00DD7C27" w:rsidP="00DD7C27">
            <w:pPr>
              <w:spacing w:before="60" w:after="60"/>
              <w:ind w:left="30" w:right="-72"/>
              <w:rPr>
                <w:rFonts w:ascii="Arial" w:hAnsi="Arial" w:cs="Arial"/>
                <w:sz w:val="22"/>
                <w:szCs w:val="22"/>
              </w:rPr>
            </w:pPr>
            <w:r w:rsidRPr="00584A15">
              <w:rPr>
                <w:rFonts w:ascii="Arial" w:hAnsi="Arial" w:cs="Arial"/>
                <w:sz w:val="22"/>
                <w:szCs w:val="22"/>
              </w:rPr>
              <w:t xml:space="preserve">Zadanie 17 Czy Zamawiający będzie wymagał przeprowadzenia poprzetargowego szkolenia aplikacyjnego dotyczącego czujnków Nellcor w siedzibie Zamawiającego dla zespołu klnicznego ? </w:t>
            </w:r>
          </w:p>
          <w:p w14:paraId="4B285348" w14:textId="6B823424" w:rsidR="00DD7C27" w:rsidRPr="00584A15" w:rsidRDefault="00DD7C27" w:rsidP="00DD7C27">
            <w:pPr>
              <w:shd w:val="clear" w:color="auto" w:fill="FFFFFF"/>
              <w:spacing w:line="360" w:lineRule="auto"/>
              <w:rPr>
                <w:rFonts w:ascii="Arial" w:hAnsi="Arial" w:cs="Arial"/>
                <w:bCs/>
                <w:sz w:val="22"/>
                <w:szCs w:val="22"/>
              </w:rPr>
            </w:pPr>
            <w:r w:rsidRPr="00584A15">
              <w:rPr>
                <w:rFonts w:ascii="Arial" w:hAnsi="Arial" w:cs="Arial"/>
                <w:b/>
                <w:bCs/>
                <w:sz w:val="22"/>
                <w:szCs w:val="22"/>
              </w:rPr>
              <w:t xml:space="preserve">Stanowisko (wyjaśnienie) Zamawiającego: Zamawiający </w:t>
            </w:r>
            <w:r w:rsidR="00584A15" w:rsidRPr="00584A15">
              <w:rPr>
                <w:rFonts w:ascii="Arial" w:hAnsi="Arial" w:cs="Arial"/>
                <w:b/>
                <w:bCs/>
                <w:sz w:val="22"/>
                <w:szCs w:val="22"/>
              </w:rPr>
              <w:t>nie wymaga.</w:t>
            </w:r>
          </w:p>
          <w:p w14:paraId="09C7924D" w14:textId="77777777" w:rsidR="00DD7C27" w:rsidRPr="00584A15" w:rsidRDefault="00DD7C27" w:rsidP="00DD7C27">
            <w:pPr>
              <w:spacing w:before="60" w:after="60"/>
              <w:ind w:left="30" w:right="-72"/>
              <w:rPr>
                <w:rFonts w:ascii="Arial" w:hAnsi="Arial" w:cs="Arial"/>
                <w:sz w:val="22"/>
                <w:szCs w:val="22"/>
              </w:rPr>
            </w:pPr>
          </w:p>
          <w:p w14:paraId="1E3CB0F5" w14:textId="68C28725" w:rsidR="00DD7C27" w:rsidRPr="00584A15" w:rsidRDefault="00DD7C27" w:rsidP="00DD7C27">
            <w:pPr>
              <w:spacing w:before="60" w:after="60"/>
              <w:ind w:left="30" w:right="-72"/>
              <w:rPr>
                <w:rFonts w:ascii="Arial" w:hAnsi="Arial" w:cs="Arial"/>
                <w:b/>
                <w:bCs/>
                <w:sz w:val="22"/>
                <w:szCs w:val="22"/>
              </w:rPr>
            </w:pPr>
            <w:r w:rsidRPr="00584A15">
              <w:rPr>
                <w:rFonts w:ascii="Arial" w:hAnsi="Arial" w:cs="Arial"/>
                <w:sz w:val="22"/>
                <w:szCs w:val="22"/>
              </w:rPr>
              <w:t xml:space="preserve">Zadanie 32 Czy Zamawiający będzie wymagał przeprowadzenia poprzetargowego szkolenia z zastosowania technologii BIS w siedzibie Zamawiającego dla zespołu klinicznego ? </w:t>
            </w:r>
          </w:p>
          <w:p w14:paraId="0899FA66" w14:textId="7CFB3740" w:rsidR="00DD7C27" w:rsidRPr="00584A15" w:rsidRDefault="00DD7C27" w:rsidP="00DD7C27">
            <w:pPr>
              <w:shd w:val="clear" w:color="auto" w:fill="FFFFFF"/>
              <w:spacing w:line="360" w:lineRule="auto"/>
              <w:rPr>
                <w:rFonts w:ascii="Arial" w:hAnsi="Arial" w:cs="Arial"/>
                <w:bCs/>
                <w:sz w:val="22"/>
                <w:szCs w:val="22"/>
              </w:rPr>
            </w:pPr>
            <w:r w:rsidRPr="00584A15">
              <w:rPr>
                <w:rFonts w:ascii="Arial" w:hAnsi="Arial" w:cs="Arial"/>
                <w:b/>
                <w:bCs/>
                <w:sz w:val="22"/>
                <w:szCs w:val="22"/>
              </w:rPr>
              <w:t xml:space="preserve">Stanowisko (wyjaśnienie) Zamawiającego: Zamawiający </w:t>
            </w:r>
            <w:r w:rsidR="00584A15" w:rsidRPr="00584A15">
              <w:rPr>
                <w:rFonts w:ascii="Arial" w:hAnsi="Arial" w:cs="Arial"/>
                <w:b/>
                <w:bCs/>
                <w:sz w:val="22"/>
                <w:szCs w:val="22"/>
              </w:rPr>
              <w:t>nie wymaga.</w:t>
            </w:r>
          </w:p>
          <w:p w14:paraId="61170E76" w14:textId="7B33ADA8" w:rsidR="00BB0A7E" w:rsidRPr="00901338" w:rsidRDefault="00BB0A7E" w:rsidP="00DD7C27">
            <w:pPr>
              <w:shd w:val="clear" w:color="auto" w:fill="FFFFFF"/>
              <w:spacing w:line="360" w:lineRule="auto"/>
              <w:rPr>
                <w:rFonts w:ascii="Arial" w:hAnsi="Arial" w:cs="Arial"/>
                <w:b/>
                <w:bCs/>
                <w:sz w:val="22"/>
                <w:szCs w:val="22"/>
              </w:rPr>
            </w:pPr>
          </w:p>
        </w:tc>
      </w:tr>
      <w:tr w:rsidR="00BB0A7E" w:rsidRPr="00901338" w14:paraId="54A8F744" w14:textId="77777777" w:rsidTr="00C00BB1">
        <w:tc>
          <w:tcPr>
            <w:tcW w:w="9356" w:type="dxa"/>
            <w:shd w:val="clear" w:color="auto" w:fill="auto"/>
          </w:tcPr>
          <w:p w14:paraId="06B20E9C" w14:textId="19E66BE6" w:rsidR="00DD7C27" w:rsidRPr="00901338" w:rsidRDefault="00DD7C27" w:rsidP="00DD7C27">
            <w:pPr>
              <w:spacing w:before="60" w:after="60"/>
              <w:ind w:left="30" w:right="-72"/>
              <w:rPr>
                <w:rFonts w:ascii="Arial" w:hAnsi="Arial" w:cs="Arial"/>
                <w:b/>
                <w:bCs/>
                <w:sz w:val="22"/>
                <w:szCs w:val="22"/>
              </w:rPr>
            </w:pPr>
            <w:r w:rsidRPr="00901338">
              <w:rPr>
                <w:rFonts w:ascii="Arial" w:hAnsi="Arial" w:cs="Arial"/>
                <w:b/>
                <w:bCs/>
                <w:sz w:val="22"/>
                <w:szCs w:val="22"/>
              </w:rPr>
              <w:t>Pytanie nr 22</w:t>
            </w:r>
          </w:p>
          <w:p w14:paraId="194FB2CF" w14:textId="25C0C241" w:rsidR="00DD7C27" w:rsidRPr="00707C2D" w:rsidRDefault="00334622" w:rsidP="00707C2D">
            <w:pPr>
              <w:jc w:val="both"/>
              <w:rPr>
                <w:rFonts w:ascii="Arial" w:eastAsia="Century Gothic" w:hAnsi="Arial" w:cs="Arial"/>
                <w:color w:val="000000"/>
                <w:sz w:val="22"/>
                <w:szCs w:val="22"/>
              </w:rPr>
            </w:pPr>
            <w:r w:rsidRPr="00901338">
              <w:rPr>
                <w:rFonts w:ascii="Arial" w:eastAsia="Century Gothic" w:hAnsi="Arial" w:cs="Arial"/>
                <w:b/>
                <w:bCs/>
                <w:color w:val="000000"/>
                <w:sz w:val="22"/>
                <w:szCs w:val="22"/>
              </w:rPr>
              <w:t xml:space="preserve">Zadanie 9: </w:t>
            </w:r>
            <w:r w:rsidRPr="00901338">
              <w:rPr>
                <w:rFonts w:ascii="Arial" w:eastAsia="Century Gothic" w:hAnsi="Arial" w:cs="Arial"/>
                <w:color w:val="000000"/>
                <w:sz w:val="22"/>
                <w:szCs w:val="22"/>
              </w:rPr>
              <w:t>Czy Zamawiający dopuści do zaoferowania chusteczki pielęgnacyjne w rozmiarze 25x30cm?</w:t>
            </w:r>
          </w:p>
          <w:p w14:paraId="218B6AC5" w14:textId="599B1300" w:rsidR="00DD7C27" w:rsidRPr="00901338" w:rsidRDefault="00DD7C27" w:rsidP="00DD7C27">
            <w:pPr>
              <w:shd w:val="clear" w:color="auto" w:fill="FFFFFF"/>
              <w:spacing w:line="360" w:lineRule="auto"/>
              <w:rPr>
                <w:rFonts w:ascii="Arial" w:hAnsi="Arial" w:cs="Arial"/>
                <w:bCs/>
                <w:sz w:val="22"/>
                <w:szCs w:val="22"/>
              </w:rPr>
            </w:pPr>
            <w:r w:rsidRPr="00901338">
              <w:rPr>
                <w:rFonts w:ascii="Arial" w:hAnsi="Arial" w:cs="Arial"/>
                <w:b/>
                <w:bCs/>
                <w:sz w:val="22"/>
                <w:szCs w:val="22"/>
              </w:rPr>
              <w:t xml:space="preserve">Stanowisko (wyjaśnienie) Zamawiającego: </w:t>
            </w:r>
            <w:r w:rsidR="00334622" w:rsidRPr="00901338">
              <w:rPr>
                <w:rFonts w:ascii="Arial" w:hAnsi="Arial" w:cs="Arial"/>
                <w:b/>
                <w:bCs/>
                <w:sz w:val="22"/>
                <w:szCs w:val="22"/>
              </w:rPr>
              <w:t xml:space="preserve">tak, </w:t>
            </w:r>
            <w:r w:rsidRPr="00901338">
              <w:rPr>
                <w:rFonts w:ascii="Arial" w:hAnsi="Arial" w:cs="Arial"/>
                <w:b/>
                <w:bCs/>
                <w:sz w:val="22"/>
                <w:szCs w:val="22"/>
              </w:rPr>
              <w:t xml:space="preserve">Zamawiający </w:t>
            </w:r>
            <w:r w:rsidR="00334622" w:rsidRPr="00901338">
              <w:rPr>
                <w:rFonts w:ascii="Arial" w:hAnsi="Arial" w:cs="Arial"/>
                <w:b/>
                <w:bCs/>
                <w:sz w:val="22"/>
                <w:szCs w:val="22"/>
              </w:rPr>
              <w:t>dopuszcza.</w:t>
            </w:r>
          </w:p>
          <w:p w14:paraId="34770288" w14:textId="77777777" w:rsidR="00BB0A7E" w:rsidRPr="00901338" w:rsidRDefault="00BB0A7E" w:rsidP="00C00BB1">
            <w:pPr>
              <w:spacing w:before="60" w:after="60"/>
              <w:ind w:left="30" w:right="-72"/>
              <w:rPr>
                <w:rFonts w:ascii="Arial" w:hAnsi="Arial" w:cs="Arial"/>
                <w:b/>
                <w:bCs/>
                <w:sz w:val="22"/>
                <w:szCs w:val="22"/>
              </w:rPr>
            </w:pPr>
          </w:p>
        </w:tc>
      </w:tr>
      <w:tr w:rsidR="00BB0A7E" w:rsidRPr="00901338" w14:paraId="61FAC963" w14:textId="77777777" w:rsidTr="00C00BB1">
        <w:tc>
          <w:tcPr>
            <w:tcW w:w="9356" w:type="dxa"/>
            <w:shd w:val="clear" w:color="auto" w:fill="auto"/>
          </w:tcPr>
          <w:p w14:paraId="690F5A96" w14:textId="0B10E6EB" w:rsidR="00B62A3D" w:rsidRPr="00901338" w:rsidRDefault="00B62A3D" w:rsidP="00B62A3D">
            <w:pPr>
              <w:spacing w:before="60" w:after="60"/>
              <w:ind w:left="30" w:right="-72"/>
              <w:rPr>
                <w:rFonts w:ascii="Arial" w:hAnsi="Arial" w:cs="Arial"/>
                <w:b/>
                <w:bCs/>
                <w:sz w:val="22"/>
                <w:szCs w:val="22"/>
              </w:rPr>
            </w:pPr>
            <w:r w:rsidRPr="00901338">
              <w:rPr>
                <w:rFonts w:ascii="Arial" w:hAnsi="Arial" w:cs="Arial"/>
                <w:b/>
                <w:bCs/>
                <w:sz w:val="22"/>
                <w:szCs w:val="22"/>
              </w:rPr>
              <w:t>Pytanie nr 23</w:t>
            </w:r>
          </w:p>
          <w:p w14:paraId="7046CC15" w14:textId="77777777" w:rsidR="00B62A3D" w:rsidRPr="00584A15" w:rsidRDefault="00B62A3D" w:rsidP="00B62A3D">
            <w:pPr>
              <w:spacing w:after="120"/>
              <w:ind w:left="30" w:right="-72"/>
              <w:jc w:val="both"/>
              <w:rPr>
                <w:rFonts w:ascii="Arial" w:hAnsi="Arial" w:cs="Arial"/>
                <w:sz w:val="22"/>
                <w:szCs w:val="22"/>
              </w:rPr>
            </w:pPr>
            <w:r w:rsidRPr="00584A15">
              <w:rPr>
                <w:rFonts w:ascii="Arial" w:hAnsi="Arial" w:cs="Arial"/>
                <w:sz w:val="22"/>
                <w:szCs w:val="22"/>
              </w:rPr>
              <w:t>Czy Zamawiający wymaga aby zaoferowane testy paskowe były indywidualnie pakowane tj. każdy test zapakowany sterylnie w aluminiowej folii - 100 takich testów tworzy opakowanie ?</w:t>
            </w:r>
          </w:p>
          <w:p w14:paraId="0D52B898" w14:textId="7FB3D4BF" w:rsidR="00B62A3D" w:rsidRPr="00901338" w:rsidRDefault="00B62A3D" w:rsidP="00B62A3D">
            <w:pPr>
              <w:shd w:val="clear" w:color="auto" w:fill="FFFFFF"/>
              <w:spacing w:line="360" w:lineRule="auto"/>
              <w:rPr>
                <w:rFonts w:ascii="Arial" w:hAnsi="Arial" w:cs="Arial"/>
                <w:bCs/>
                <w:sz w:val="22"/>
                <w:szCs w:val="22"/>
              </w:rPr>
            </w:pPr>
            <w:r w:rsidRPr="00901338">
              <w:rPr>
                <w:rFonts w:ascii="Arial" w:hAnsi="Arial" w:cs="Arial"/>
                <w:b/>
                <w:bCs/>
                <w:sz w:val="22"/>
                <w:szCs w:val="22"/>
              </w:rPr>
              <w:t>Stanowisko (wyjaśnienie) Zamawiającego: tak, Zamawiający dopuszcza</w:t>
            </w:r>
            <w:r w:rsidR="00584A15">
              <w:rPr>
                <w:rFonts w:ascii="Arial" w:hAnsi="Arial" w:cs="Arial"/>
                <w:b/>
                <w:bCs/>
                <w:sz w:val="22"/>
                <w:szCs w:val="22"/>
              </w:rPr>
              <w:t>, nie wymaga.</w:t>
            </w:r>
          </w:p>
          <w:p w14:paraId="7122E010" w14:textId="77777777" w:rsidR="00BB0A7E" w:rsidRPr="00901338" w:rsidRDefault="00BB0A7E" w:rsidP="00C00BB1">
            <w:pPr>
              <w:spacing w:before="60" w:after="60"/>
              <w:ind w:left="30" w:right="-72"/>
              <w:rPr>
                <w:rFonts w:ascii="Arial" w:hAnsi="Arial" w:cs="Arial"/>
                <w:b/>
                <w:bCs/>
                <w:sz w:val="22"/>
                <w:szCs w:val="22"/>
              </w:rPr>
            </w:pPr>
          </w:p>
        </w:tc>
      </w:tr>
    </w:tbl>
    <w:p w14:paraId="20D0E73E" w14:textId="77777777" w:rsidR="00BE7BFD" w:rsidRPr="00901338" w:rsidRDefault="00BE7BFD" w:rsidP="00520165">
      <w:pPr>
        <w:jc w:val="both"/>
        <w:rPr>
          <w:rFonts w:ascii="Arial" w:hAnsi="Arial" w:cs="Arial"/>
          <w:sz w:val="22"/>
          <w:szCs w:val="22"/>
        </w:rPr>
      </w:pPr>
    </w:p>
    <w:p w14:paraId="5E43A213" w14:textId="77777777" w:rsidR="009A0F59" w:rsidRDefault="009A0F59" w:rsidP="009A0F59">
      <w:pPr>
        <w:pStyle w:val="Tekstpodstawowywcity2"/>
        <w:spacing w:before="480" w:after="120" w:line="276" w:lineRule="auto"/>
        <w:ind w:firstLine="0"/>
        <w:rPr>
          <w:rFonts w:ascii="Arial" w:hAnsi="Arial" w:cs="Arial"/>
          <w:b/>
          <w:bCs/>
          <w:sz w:val="22"/>
          <w:szCs w:val="22"/>
        </w:rPr>
      </w:pPr>
      <w:r>
        <w:rPr>
          <w:rFonts w:ascii="Arial" w:hAnsi="Arial" w:cs="Arial"/>
          <w:b/>
          <w:bCs/>
          <w:sz w:val="22"/>
          <w:szCs w:val="22"/>
        </w:rPr>
        <w:t>Ponadto, działając na podstawie art. 137 ust. 6 ustawy z dnia 11 września 2019r. Prawo zamówień publicznych (t.j. Dz. U. z 2022r. poz. 1710), informuje, że zmianie ulegają terminy:</w:t>
      </w:r>
    </w:p>
    <w:p w14:paraId="63ADA1F2" w14:textId="5A234FFB" w:rsidR="009A0F59" w:rsidRDefault="009A0F59" w:rsidP="009A0F59">
      <w:pPr>
        <w:pStyle w:val="Tekstpodstawowywcity2"/>
        <w:numPr>
          <w:ilvl w:val="0"/>
          <w:numId w:val="12"/>
        </w:numPr>
        <w:spacing w:after="60" w:line="276" w:lineRule="auto"/>
        <w:ind w:left="284" w:hanging="284"/>
        <w:jc w:val="both"/>
        <w:rPr>
          <w:rFonts w:ascii="Arial" w:hAnsi="Arial" w:cs="Arial"/>
          <w:b/>
          <w:bCs/>
          <w:sz w:val="22"/>
          <w:szCs w:val="22"/>
        </w:rPr>
      </w:pPr>
      <w:r>
        <w:rPr>
          <w:rFonts w:ascii="Arial" w:hAnsi="Arial" w:cs="Arial"/>
          <w:b/>
          <w:bCs/>
          <w:sz w:val="22"/>
          <w:szCs w:val="22"/>
        </w:rPr>
        <w:t>składania ofert, z dnia 2023-05-18 godz. 10:00 na dzień 2023-05-2</w:t>
      </w:r>
      <w:r w:rsidR="002844E4">
        <w:rPr>
          <w:rFonts w:ascii="Arial" w:hAnsi="Arial" w:cs="Arial"/>
          <w:b/>
          <w:bCs/>
          <w:sz w:val="22"/>
          <w:szCs w:val="22"/>
        </w:rPr>
        <w:t>2</w:t>
      </w:r>
      <w:r>
        <w:rPr>
          <w:rFonts w:ascii="Arial" w:hAnsi="Arial" w:cs="Arial"/>
          <w:b/>
          <w:bCs/>
          <w:sz w:val="22"/>
          <w:szCs w:val="22"/>
        </w:rPr>
        <w:t xml:space="preserve"> godz. 10:00.</w:t>
      </w:r>
    </w:p>
    <w:p w14:paraId="172AA219" w14:textId="41752139" w:rsidR="009A0F59" w:rsidRDefault="009A0F59" w:rsidP="009A0F59">
      <w:pPr>
        <w:pStyle w:val="Tekstpodstawowywcity2"/>
        <w:numPr>
          <w:ilvl w:val="0"/>
          <w:numId w:val="12"/>
        </w:numPr>
        <w:spacing w:after="120" w:line="276" w:lineRule="auto"/>
        <w:ind w:left="284" w:hanging="284"/>
        <w:jc w:val="both"/>
        <w:rPr>
          <w:rFonts w:ascii="Arial" w:hAnsi="Arial" w:cs="Arial"/>
          <w:b/>
          <w:bCs/>
          <w:sz w:val="22"/>
          <w:szCs w:val="22"/>
        </w:rPr>
      </w:pPr>
      <w:r>
        <w:rPr>
          <w:rFonts w:ascii="Arial" w:hAnsi="Arial" w:cs="Arial"/>
          <w:b/>
          <w:bCs/>
          <w:sz w:val="22"/>
          <w:szCs w:val="22"/>
        </w:rPr>
        <w:t>otwarcia ofert, z dnia  2023-05-18 godz. 10:30 na dzień 2023-05-2</w:t>
      </w:r>
      <w:r w:rsidR="002844E4">
        <w:rPr>
          <w:rFonts w:ascii="Arial" w:hAnsi="Arial" w:cs="Arial"/>
          <w:b/>
          <w:bCs/>
          <w:sz w:val="22"/>
          <w:szCs w:val="22"/>
        </w:rPr>
        <w:t>2</w:t>
      </w:r>
      <w:r>
        <w:rPr>
          <w:rFonts w:ascii="Arial" w:hAnsi="Arial" w:cs="Arial"/>
          <w:b/>
          <w:bCs/>
          <w:sz w:val="22"/>
          <w:szCs w:val="22"/>
        </w:rPr>
        <w:t xml:space="preserve"> godz. 10:30.</w:t>
      </w:r>
    </w:p>
    <w:p w14:paraId="5999631C" w14:textId="7E75E799" w:rsidR="009A0F59" w:rsidRDefault="009A0F59" w:rsidP="009A0F59">
      <w:pPr>
        <w:pStyle w:val="Tekstpodstawowywcity2"/>
        <w:spacing w:after="120" w:line="276" w:lineRule="auto"/>
        <w:ind w:firstLine="0"/>
        <w:jc w:val="both"/>
        <w:rPr>
          <w:rFonts w:ascii="Arial" w:hAnsi="Arial" w:cs="Arial"/>
          <w:b/>
          <w:bCs/>
          <w:sz w:val="22"/>
          <w:szCs w:val="22"/>
        </w:rPr>
      </w:pPr>
      <w:r>
        <w:rPr>
          <w:rFonts w:ascii="Arial" w:hAnsi="Arial" w:cs="Arial"/>
          <w:b/>
          <w:bCs/>
          <w:sz w:val="22"/>
          <w:szCs w:val="22"/>
        </w:rPr>
        <w:t xml:space="preserve">Termin związania ofertą z dnia 15.08.2023 na dzień </w:t>
      </w:r>
      <w:r w:rsidR="003B5B89">
        <w:rPr>
          <w:rFonts w:ascii="Arial" w:hAnsi="Arial" w:cs="Arial"/>
          <w:b/>
          <w:bCs/>
          <w:sz w:val="22"/>
          <w:szCs w:val="22"/>
        </w:rPr>
        <w:t>19</w:t>
      </w:r>
      <w:r>
        <w:rPr>
          <w:rFonts w:ascii="Arial" w:hAnsi="Arial" w:cs="Arial"/>
          <w:b/>
          <w:bCs/>
          <w:sz w:val="22"/>
          <w:szCs w:val="22"/>
        </w:rPr>
        <w:t>.08.2023</w:t>
      </w:r>
    </w:p>
    <w:p w14:paraId="6C7C14B1" w14:textId="0C42D80A" w:rsidR="009A0F59" w:rsidRDefault="009A0F59" w:rsidP="009A0F59">
      <w:pPr>
        <w:pStyle w:val="Tekstpodstawowywcity"/>
        <w:spacing w:before="120" w:after="120"/>
        <w:ind w:firstLine="0"/>
        <w:rPr>
          <w:b/>
          <w:bCs/>
          <w:sz w:val="22"/>
          <w:szCs w:val="22"/>
        </w:rPr>
      </w:pPr>
      <w:r>
        <w:rPr>
          <w:rFonts w:ascii="Arial" w:hAnsi="Arial" w:cs="Arial"/>
          <w:b/>
          <w:bCs/>
          <w:sz w:val="22"/>
          <w:szCs w:val="22"/>
        </w:rPr>
        <w:t>Jednocześnie Zamawiający informuje, że nie ulega zmianie miejsce składania i otwarcia ofert</w:t>
      </w:r>
      <w:r>
        <w:rPr>
          <w:b/>
          <w:bCs/>
          <w:sz w:val="22"/>
          <w:szCs w:val="22"/>
        </w:rPr>
        <w:t xml:space="preserve">. </w:t>
      </w:r>
    </w:p>
    <w:p w14:paraId="7B66AA0E" w14:textId="09642E4F" w:rsidR="003B5B89" w:rsidRPr="003B5B89" w:rsidRDefault="003B5B89" w:rsidP="009A0F59">
      <w:pPr>
        <w:pStyle w:val="Tekstpodstawowywcity"/>
        <w:spacing w:before="120" w:after="120"/>
        <w:ind w:firstLine="0"/>
        <w:rPr>
          <w:rFonts w:ascii="Arial" w:hAnsi="Arial" w:cs="Arial"/>
          <w:b/>
          <w:bCs/>
          <w:sz w:val="22"/>
          <w:szCs w:val="22"/>
        </w:rPr>
      </w:pPr>
      <w:r w:rsidRPr="003B5B89">
        <w:rPr>
          <w:rFonts w:ascii="Arial" w:hAnsi="Arial" w:cs="Arial"/>
          <w:b/>
          <w:bCs/>
          <w:sz w:val="22"/>
          <w:szCs w:val="22"/>
        </w:rPr>
        <w:t>Załączniki do pisma:</w:t>
      </w:r>
    </w:p>
    <w:p w14:paraId="0F0877CD" w14:textId="245167BC" w:rsidR="003B5B89" w:rsidRPr="003B5B89" w:rsidRDefault="003B5B89" w:rsidP="003B5B89">
      <w:pPr>
        <w:pStyle w:val="Tekstpodstawowywcity"/>
        <w:numPr>
          <w:ilvl w:val="0"/>
          <w:numId w:val="13"/>
        </w:numPr>
        <w:spacing w:before="120" w:after="120"/>
        <w:rPr>
          <w:rFonts w:ascii="Arial" w:hAnsi="Arial" w:cs="Arial"/>
          <w:b/>
          <w:bCs/>
          <w:sz w:val="22"/>
          <w:szCs w:val="22"/>
        </w:rPr>
      </w:pPr>
      <w:r w:rsidRPr="003B5B89">
        <w:rPr>
          <w:rFonts w:ascii="Arial" w:hAnsi="Arial" w:cs="Arial"/>
          <w:b/>
          <w:bCs/>
          <w:sz w:val="22"/>
          <w:szCs w:val="22"/>
        </w:rPr>
        <w:t>Wzór oferty- załącznik nr 1 do SWZ – modyfikacja,</w:t>
      </w:r>
    </w:p>
    <w:p w14:paraId="5A50BDEA" w14:textId="1E6E7E05" w:rsidR="003B5B89" w:rsidRPr="003B5B89" w:rsidRDefault="003B5B89" w:rsidP="003B5B89">
      <w:pPr>
        <w:pStyle w:val="Tekstpodstawowywcity"/>
        <w:numPr>
          <w:ilvl w:val="0"/>
          <w:numId w:val="13"/>
        </w:numPr>
        <w:spacing w:before="120" w:after="120"/>
        <w:rPr>
          <w:rFonts w:ascii="Arial" w:hAnsi="Arial" w:cs="Arial"/>
          <w:b/>
          <w:bCs/>
          <w:sz w:val="22"/>
          <w:szCs w:val="22"/>
        </w:rPr>
      </w:pPr>
      <w:r w:rsidRPr="003B5B89">
        <w:rPr>
          <w:rFonts w:ascii="Arial" w:hAnsi="Arial" w:cs="Arial"/>
          <w:b/>
          <w:bCs/>
          <w:sz w:val="22"/>
          <w:szCs w:val="22"/>
        </w:rPr>
        <w:t>Projekt umowy- załącznik nr 4 do SWZ – modyfikacja.</w:t>
      </w:r>
    </w:p>
    <w:p w14:paraId="0943F5F7" w14:textId="3F577F74" w:rsidR="006D4AB3" w:rsidRPr="00901338" w:rsidRDefault="006D4AB3" w:rsidP="003B5B89">
      <w:pPr>
        <w:pStyle w:val="Tekstpodstawowy"/>
        <w:spacing w:before="120" w:after="480"/>
        <w:jc w:val="right"/>
        <w:rPr>
          <w:rFonts w:ascii="Arial" w:hAnsi="Arial" w:cs="Arial"/>
          <w:sz w:val="22"/>
          <w:szCs w:val="22"/>
        </w:rPr>
      </w:pPr>
      <w:r w:rsidRPr="00901338">
        <w:rPr>
          <w:rFonts w:ascii="Arial" w:hAnsi="Arial" w:cs="Arial"/>
          <w:sz w:val="22"/>
          <w:szCs w:val="22"/>
        </w:rPr>
        <w:t>Zamawiający</w:t>
      </w:r>
    </w:p>
    <w:sectPr w:rsidR="006D4AB3" w:rsidRPr="00901338"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21011" w14:textId="77777777" w:rsidR="004F4CAC" w:rsidRDefault="004F4CAC">
      <w:r>
        <w:separator/>
      </w:r>
    </w:p>
  </w:endnote>
  <w:endnote w:type="continuationSeparator" w:id="0">
    <w:p w14:paraId="1A830615" w14:textId="77777777" w:rsidR="004F4CAC" w:rsidRDefault="004F4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ejaVuSansCondensed">
    <w:altName w:val="Yu Gothic"/>
    <w:panose1 w:val="00000000000000000000"/>
    <w:charset w:val="80"/>
    <w:family w:val="auto"/>
    <w:notTrueType/>
    <w:pitch w:val="default"/>
    <w:sig w:usb0="00000001" w:usb1="08070000" w:usb2="00000010" w:usb3="00000000" w:csb0="0002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34BB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E4BF77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7C13B" w14:textId="77777777" w:rsidR="006D4AB3" w:rsidRDefault="00783B50">
    <w:pPr>
      <w:pStyle w:val="Stopka"/>
      <w:tabs>
        <w:tab w:val="clear" w:pos="4536"/>
      </w:tabs>
      <w:jc w:val="center"/>
    </w:pPr>
    <w:r>
      <w:rPr>
        <w:noProof/>
      </w:rPr>
      <w:pict w14:anchorId="427CC415">
        <v:line id="_x0000_s1025" style="position:absolute;left:0;text-align:left;z-index:251657728" from="-3.85pt,8.75pt" to="455.15pt,8.75pt"/>
      </w:pict>
    </w:r>
  </w:p>
  <w:p w14:paraId="2D1CD65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1BBB2" w14:textId="77777777" w:rsidR="006D4AB3" w:rsidRDefault="006D4AB3">
    <w:pPr>
      <w:pStyle w:val="Stopka"/>
      <w:pBdr>
        <w:bottom w:val="single" w:sz="6" w:space="0" w:color="auto"/>
      </w:pBdr>
      <w:tabs>
        <w:tab w:val="clear" w:pos="4536"/>
        <w:tab w:val="left" w:pos="6237"/>
      </w:tabs>
    </w:pPr>
  </w:p>
  <w:p w14:paraId="4D3A8DB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A5B1DC3" w14:textId="77777777" w:rsidR="006D4AB3" w:rsidRDefault="006D4AB3">
    <w:pPr>
      <w:pStyle w:val="Stopka"/>
      <w:tabs>
        <w:tab w:val="clear" w:pos="4536"/>
        <w:tab w:val="left" w:pos="6237"/>
      </w:tabs>
    </w:pPr>
  </w:p>
  <w:p w14:paraId="7491A6D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1B54E" w14:textId="77777777" w:rsidR="004F4CAC" w:rsidRDefault="004F4CAC">
      <w:r>
        <w:separator/>
      </w:r>
    </w:p>
  </w:footnote>
  <w:footnote w:type="continuationSeparator" w:id="0">
    <w:p w14:paraId="675794E9" w14:textId="77777777" w:rsidR="004F4CAC" w:rsidRDefault="004F4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77D47" w14:textId="77777777" w:rsidR="007032E6" w:rsidRDefault="007032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210A" w14:textId="77777777" w:rsidR="007032E6" w:rsidRDefault="007032E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ADC07" w14:textId="77777777" w:rsidR="007032E6" w:rsidRDefault="007032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E4424"/>
    <w:multiLevelType w:val="hybridMultilevel"/>
    <w:tmpl w:val="5F70BE2E"/>
    <w:lvl w:ilvl="0" w:tplc="6234BD5C">
      <w:start w:val="1"/>
      <w:numFmt w:val="decimal"/>
      <w:lvlText w:val="%1)"/>
      <w:lvlJc w:val="left"/>
      <w:pPr>
        <w:ind w:left="1800" w:hanging="360"/>
      </w:pPr>
      <w:rPr>
        <w:rFonts w:ascii="Arial" w:eastAsia="Times New Roman" w:hAnsi="Arial" w:cs="Arial"/>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07E2F90"/>
    <w:multiLevelType w:val="hybridMultilevel"/>
    <w:tmpl w:val="3AC61D46"/>
    <w:lvl w:ilvl="0" w:tplc="5F20DC84">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F2F3ED1"/>
    <w:multiLevelType w:val="hybridMultilevel"/>
    <w:tmpl w:val="4580A4CA"/>
    <w:lvl w:ilvl="0" w:tplc="ACC6A51C">
      <w:start w:val="1"/>
      <w:numFmt w:val="decimal"/>
      <w:lvlText w:val="%1."/>
      <w:lvlJc w:val="left"/>
      <w:pPr>
        <w:ind w:left="1778" w:hanging="360"/>
      </w:pPr>
      <w:rPr>
        <w:rFonts w:hint="default"/>
        <w:b w:val="0"/>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A02284C"/>
    <w:multiLevelType w:val="hybridMultilevel"/>
    <w:tmpl w:val="9A50585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43E3F15"/>
    <w:multiLevelType w:val="hybridMultilevel"/>
    <w:tmpl w:val="91BECD54"/>
    <w:lvl w:ilvl="0" w:tplc="206C49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52513123">
    <w:abstractNumId w:val="7"/>
  </w:num>
  <w:num w:numId="2" w16cid:durableId="1394309649">
    <w:abstractNumId w:val="11"/>
  </w:num>
  <w:num w:numId="3" w16cid:durableId="569118813">
    <w:abstractNumId w:val="6"/>
  </w:num>
  <w:num w:numId="4" w16cid:durableId="1925142730">
    <w:abstractNumId w:val="10"/>
  </w:num>
  <w:num w:numId="5" w16cid:durableId="343435506">
    <w:abstractNumId w:val="2"/>
  </w:num>
  <w:num w:numId="6" w16cid:durableId="1231162340">
    <w:abstractNumId w:val="4"/>
  </w:num>
  <w:num w:numId="7" w16cid:durableId="1578975499">
    <w:abstractNumId w:val="8"/>
  </w:num>
  <w:num w:numId="8" w16cid:durableId="18084752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420591">
    <w:abstractNumId w:val="12"/>
  </w:num>
  <w:num w:numId="10" w16cid:durableId="1715696923">
    <w:abstractNumId w:val="5"/>
  </w:num>
  <w:num w:numId="11" w16cid:durableId="10664159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0081660">
    <w:abstractNumId w:val="1"/>
  </w:num>
  <w:num w:numId="13" w16cid:durableId="7623358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745B0"/>
    <w:rsid w:val="00031374"/>
    <w:rsid w:val="000745B0"/>
    <w:rsid w:val="0008529C"/>
    <w:rsid w:val="000A1097"/>
    <w:rsid w:val="000A3B5C"/>
    <w:rsid w:val="000E2A8F"/>
    <w:rsid w:val="000F297D"/>
    <w:rsid w:val="0012774F"/>
    <w:rsid w:val="00144B7A"/>
    <w:rsid w:val="00157F38"/>
    <w:rsid w:val="00180C6E"/>
    <w:rsid w:val="0020569C"/>
    <w:rsid w:val="00223C29"/>
    <w:rsid w:val="00257423"/>
    <w:rsid w:val="002759D2"/>
    <w:rsid w:val="002844E4"/>
    <w:rsid w:val="0029606A"/>
    <w:rsid w:val="002C4CAD"/>
    <w:rsid w:val="002D6F92"/>
    <w:rsid w:val="003119D4"/>
    <w:rsid w:val="00327B29"/>
    <w:rsid w:val="00334622"/>
    <w:rsid w:val="003543E7"/>
    <w:rsid w:val="00380926"/>
    <w:rsid w:val="003B5B89"/>
    <w:rsid w:val="003C26B0"/>
    <w:rsid w:val="004539F7"/>
    <w:rsid w:val="004848F3"/>
    <w:rsid w:val="004A75F2"/>
    <w:rsid w:val="004E5F3F"/>
    <w:rsid w:val="004F1A3B"/>
    <w:rsid w:val="004F4CAC"/>
    <w:rsid w:val="005144A9"/>
    <w:rsid w:val="00520165"/>
    <w:rsid w:val="005349A8"/>
    <w:rsid w:val="00560FF7"/>
    <w:rsid w:val="00584A15"/>
    <w:rsid w:val="005B1B08"/>
    <w:rsid w:val="00632C3C"/>
    <w:rsid w:val="0065610E"/>
    <w:rsid w:val="00662BDB"/>
    <w:rsid w:val="006A5DF1"/>
    <w:rsid w:val="006B7198"/>
    <w:rsid w:val="006D4AB3"/>
    <w:rsid w:val="006F3B81"/>
    <w:rsid w:val="007032E6"/>
    <w:rsid w:val="00707C2D"/>
    <w:rsid w:val="00783B50"/>
    <w:rsid w:val="007D7198"/>
    <w:rsid w:val="007E7D2B"/>
    <w:rsid w:val="0080769B"/>
    <w:rsid w:val="00870F9F"/>
    <w:rsid w:val="008804B6"/>
    <w:rsid w:val="008912DE"/>
    <w:rsid w:val="00897AB0"/>
    <w:rsid w:val="008A3553"/>
    <w:rsid w:val="008C5C69"/>
    <w:rsid w:val="009003D1"/>
    <w:rsid w:val="00901338"/>
    <w:rsid w:val="00947A50"/>
    <w:rsid w:val="00974DA1"/>
    <w:rsid w:val="00981A73"/>
    <w:rsid w:val="009A0F59"/>
    <w:rsid w:val="009A105B"/>
    <w:rsid w:val="00A23716"/>
    <w:rsid w:val="00A721E4"/>
    <w:rsid w:val="00A905AC"/>
    <w:rsid w:val="00AC76D4"/>
    <w:rsid w:val="00AD657A"/>
    <w:rsid w:val="00B1255C"/>
    <w:rsid w:val="00B62A3D"/>
    <w:rsid w:val="00BA4718"/>
    <w:rsid w:val="00BA6584"/>
    <w:rsid w:val="00BB0A7E"/>
    <w:rsid w:val="00BE12C9"/>
    <w:rsid w:val="00BE7BFD"/>
    <w:rsid w:val="00C20B93"/>
    <w:rsid w:val="00C370F2"/>
    <w:rsid w:val="00C44EEC"/>
    <w:rsid w:val="00C47B22"/>
    <w:rsid w:val="00CA50A0"/>
    <w:rsid w:val="00CE5A26"/>
    <w:rsid w:val="00D22FFA"/>
    <w:rsid w:val="00D260EC"/>
    <w:rsid w:val="00D61D9F"/>
    <w:rsid w:val="00D8461B"/>
    <w:rsid w:val="00D87259"/>
    <w:rsid w:val="00D9049C"/>
    <w:rsid w:val="00D915F2"/>
    <w:rsid w:val="00DD7C27"/>
    <w:rsid w:val="00DF32E8"/>
    <w:rsid w:val="00E21B49"/>
    <w:rsid w:val="00E2789F"/>
    <w:rsid w:val="00E40ABA"/>
    <w:rsid w:val="00E44605"/>
    <w:rsid w:val="00E6521E"/>
    <w:rsid w:val="00E72428"/>
    <w:rsid w:val="00EA14B3"/>
    <w:rsid w:val="00EA416E"/>
    <w:rsid w:val="00F57A68"/>
    <w:rsid w:val="00F965E5"/>
    <w:rsid w:val="00FC4A55"/>
    <w:rsid w:val="00FC5957"/>
    <w:rsid w:val="00FD265E"/>
    <w:rsid w:val="00FD593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B921E5A"/>
  <w15:chartTrackingRefBased/>
  <w15:docId w15:val="{62544CD6-489F-4205-8AD5-01665018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link w:val="TekstpodstawowywcityZnak"/>
    <w:pPr>
      <w:ind w:firstLine="426"/>
      <w:jc w:val="both"/>
    </w:pPr>
    <w:rPr>
      <w:sz w:val="24"/>
    </w:rPr>
  </w:style>
  <w:style w:type="paragraph" w:styleId="Tekstpodstawowywcity2">
    <w:name w:val="Body Text Indent 2"/>
    <w:basedOn w:val="Normalny"/>
    <w:link w:val="Tekstpodstawowywcity2Znak"/>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FC4A55"/>
    <w:pPr>
      <w:spacing w:after="160" w:line="256" w:lineRule="auto"/>
      <w:ind w:left="720"/>
      <w:contextualSpacing/>
    </w:pPr>
    <w:rPr>
      <w:rFonts w:ascii="Calibri" w:eastAsia="Calibri" w:hAnsi="Calibri"/>
      <w:sz w:val="22"/>
      <w:szCs w:val="22"/>
      <w:lang w:eastAsia="en-US"/>
    </w:rPr>
  </w:style>
  <w:style w:type="paragraph" w:customStyle="1" w:styleId="Default">
    <w:name w:val="Default"/>
    <w:rsid w:val="00D87259"/>
    <w:pPr>
      <w:autoSpaceDE w:val="0"/>
      <w:autoSpaceDN w:val="0"/>
      <w:adjustRightInd w:val="0"/>
    </w:pPr>
    <w:rPr>
      <w:rFonts w:ascii="Calibri" w:hAnsi="Calibri" w:cs="Calibri"/>
      <w:color w:val="000000"/>
      <w:sz w:val="24"/>
      <w:szCs w:val="24"/>
    </w:rPr>
  </w:style>
  <w:style w:type="character" w:customStyle="1" w:styleId="TekstpodstawowywcityZnak">
    <w:name w:val="Tekst podstawowy wcięty Znak"/>
    <w:link w:val="Tekstpodstawowywcity"/>
    <w:rsid w:val="009A0F59"/>
    <w:rPr>
      <w:sz w:val="24"/>
    </w:rPr>
  </w:style>
  <w:style w:type="character" w:customStyle="1" w:styleId="Tekstpodstawowywcity2Znak">
    <w:name w:val="Tekst podstawowy wcięty 2 Znak"/>
    <w:link w:val="Tekstpodstawowywcity2"/>
    <w:rsid w:val="009A0F59"/>
    <w:rPr>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85963585">
      <w:bodyDiv w:val="1"/>
      <w:marLeft w:val="0"/>
      <w:marRight w:val="0"/>
      <w:marTop w:val="0"/>
      <w:marBottom w:val="0"/>
      <w:divBdr>
        <w:top w:val="none" w:sz="0" w:space="0" w:color="auto"/>
        <w:left w:val="none" w:sz="0" w:space="0" w:color="auto"/>
        <w:bottom w:val="none" w:sz="0" w:space="0" w:color="auto"/>
        <w:right w:val="none" w:sz="0" w:space="0" w:color="auto"/>
      </w:divBdr>
    </w:div>
    <w:div w:id="561059489">
      <w:bodyDiv w:val="1"/>
      <w:marLeft w:val="0"/>
      <w:marRight w:val="0"/>
      <w:marTop w:val="0"/>
      <w:marBottom w:val="0"/>
      <w:divBdr>
        <w:top w:val="none" w:sz="0" w:space="0" w:color="auto"/>
        <w:left w:val="none" w:sz="0" w:space="0" w:color="auto"/>
        <w:bottom w:val="none" w:sz="0" w:space="0" w:color="auto"/>
        <w:right w:val="none" w:sz="0" w:space="0" w:color="auto"/>
      </w:divBdr>
      <w:divsChild>
        <w:div w:id="942539666">
          <w:marLeft w:val="0"/>
          <w:marRight w:val="0"/>
          <w:marTop w:val="0"/>
          <w:marBottom w:val="0"/>
          <w:divBdr>
            <w:top w:val="none" w:sz="0" w:space="0" w:color="auto"/>
            <w:left w:val="none" w:sz="0" w:space="0" w:color="auto"/>
            <w:bottom w:val="none" w:sz="0" w:space="0" w:color="auto"/>
            <w:right w:val="none" w:sz="0" w:space="0" w:color="auto"/>
          </w:divBdr>
        </w:div>
        <w:div w:id="1976715710">
          <w:marLeft w:val="0"/>
          <w:marRight w:val="0"/>
          <w:marTop w:val="0"/>
          <w:marBottom w:val="0"/>
          <w:divBdr>
            <w:top w:val="none" w:sz="0" w:space="0" w:color="auto"/>
            <w:left w:val="none" w:sz="0" w:space="0" w:color="auto"/>
            <w:bottom w:val="none" w:sz="0" w:space="0" w:color="auto"/>
            <w:right w:val="none" w:sz="0" w:space="0" w:color="auto"/>
          </w:divBdr>
        </w:div>
      </w:divsChild>
    </w:div>
    <w:div w:id="127378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770CD-F809-4DB7-A539-F5A7D74FA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268</TotalTime>
  <Pages>26</Pages>
  <Words>8871</Words>
  <Characters>58988</Characters>
  <Application>Microsoft Office Word</Application>
  <DocSecurity>0</DocSecurity>
  <Lines>491</Lines>
  <Paragraphs>135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13</cp:revision>
  <cp:lastPrinted>2023-05-12T07:05:00Z</cp:lastPrinted>
  <dcterms:created xsi:type="dcterms:W3CDTF">2023-05-11T08:03:00Z</dcterms:created>
  <dcterms:modified xsi:type="dcterms:W3CDTF">2023-05-12T07:06:00Z</dcterms:modified>
</cp:coreProperties>
</file>