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3B19A" w14:textId="7E557C3F" w:rsidR="008D2AB8" w:rsidRPr="00B25217" w:rsidRDefault="008D2AB8" w:rsidP="00B25217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B25217">
        <w:rPr>
          <w:rFonts w:ascii="Times New Roman" w:hAnsi="Times New Roman"/>
          <w:b w:val="0"/>
          <w:sz w:val="22"/>
          <w:szCs w:val="22"/>
        </w:rPr>
        <w:tab/>
      </w:r>
      <w:r w:rsidRPr="00B25217">
        <w:rPr>
          <w:rFonts w:ascii="Times New Roman" w:hAnsi="Times New Roman"/>
          <w:b w:val="0"/>
          <w:sz w:val="22"/>
          <w:szCs w:val="22"/>
        </w:rPr>
        <w:tab/>
      </w:r>
      <w:r w:rsidRPr="00B25217">
        <w:rPr>
          <w:rFonts w:ascii="Times New Roman" w:hAnsi="Times New Roman"/>
          <w:b w:val="0"/>
          <w:sz w:val="22"/>
          <w:szCs w:val="22"/>
        </w:rPr>
        <w:tab/>
      </w:r>
      <w:r w:rsidRPr="00B25217">
        <w:rPr>
          <w:rFonts w:ascii="Times New Roman" w:hAnsi="Times New Roman"/>
          <w:b w:val="0"/>
          <w:sz w:val="22"/>
          <w:szCs w:val="22"/>
        </w:rPr>
        <w:tab/>
      </w:r>
      <w:r w:rsidRPr="00B25217">
        <w:rPr>
          <w:rFonts w:ascii="Times New Roman" w:hAnsi="Times New Roman"/>
          <w:b w:val="0"/>
          <w:sz w:val="22"/>
          <w:szCs w:val="22"/>
        </w:rPr>
        <w:tab/>
      </w:r>
      <w:r w:rsidRPr="00B25217">
        <w:rPr>
          <w:rFonts w:ascii="Times New Roman" w:hAnsi="Times New Roman"/>
          <w:b w:val="0"/>
          <w:sz w:val="22"/>
          <w:szCs w:val="22"/>
        </w:rPr>
        <w:tab/>
      </w:r>
      <w:r w:rsidRPr="00B25217">
        <w:rPr>
          <w:rFonts w:ascii="Times New Roman" w:hAnsi="Times New Roman"/>
          <w:b w:val="0"/>
          <w:sz w:val="22"/>
          <w:szCs w:val="22"/>
        </w:rPr>
        <w:tab/>
      </w:r>
      <w:r w:rsidRPr="00B2521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B25217">
        <w:rPr>
          <w:rFonts w:ascii="Times New Roman" w:hAnsi="Times New Roman"/>
          <w:sz w:val="22"/>
          <w:szCs w:val="22"/>
        </w:rPr>
        <w:t>1</w:t>
      </w:r>
    </w:p>
    <w:p w14:paraId="57B51B68" w14:textId="77777777" w:rsidR="008D2AB8" w:rsidRPr="00B25217" w:rsidRDefault="008D2AB8" w:rsidP="00B2521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25217">
        <w:rPr>
          <w:b/>
          <w:sz w:val="22"/>
          <w:szCs w:val="22"/>
        </w:rPr>
        <w:t>FORMULARZ OFERTY</w:t>
      </w:r>
    </w:p>
    <w:p w14:paraId="67FC7E6D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</w:rPr>
      </w:pPr>
      <w:r w:rsidRPr="00B25217">
        <w:rPr>
          <w:sz w:val="22"/>
          <w:szCs w:val="22"/>
        </w:rPr>
        <w:t>NAZWA WYKONAWCY:……………………………………………………………………..</w:t>
      </w:r>
    </w:p>
    <w:p w14:paraId="5C8B0CAA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</w:rPr>
      </w:pPr>
      <w:r w:rsidRPr="00B25217">
        <w:rPr>
          <w:sz w:val="22"/>
          <w:szCs w:val="22"/>
        </w:rPr>
        <w:t>FORMA PROWADZONEJ DZIAŁALNOŚCI: .........................................................................</w:t>
      </w:r>
    </w:p>
    <w:p w14:paraId="5D71B344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</w:rPr>
      </w:pPr>
      <w:r w:rsidRPr="00B25217">
        <w:rPr>
          <w:sz w:val="22"/>
          <w:szCs w:val="22"/>
        </w:rPr>
        <w:t>ADRES:…………………………………………………………………………………………</w:t>
      </w:r>
    </w:p>
    <w:p w14:paraId="6DF72BEA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</w:rPr>
      </w:pPr>
      <w:r w:rsidRPr="00B25217">
        <w:rPr>
          <w:sz w:val="22"/>
          <w:szCs w:val="22"/>
        </w:rPr>
        <w:t>POWIAT:…………………………………WOJEWÓDZTWO …………………………….....</w:t>
      </w:r>
    </w:p>
    <w:p w14:paraId="3E5CA5A5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  <w:lang w:val="de-DE"/>
        </w:rPr>
      </w:pPr>
      <w:r w:rsidRPr="00B25217">
        <w:rPr>
          <w:sz w:val="22"/>
          <w:szCs w:val="22"/>
          <w:lang w:val="de-DE"/>
        </w:rPr>
        <w:t>TEL.</w:t>
      </w:r>
      <w:r w:rsidRPr="00B2521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34B8BAE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  <w:lang w:val="de-DE"/>
        </w:rPr>
      </w:pPr>
      <w:r w:rsidRPr="00B25217">
        <w:rPr>
          <w:sz w:val="22"/>
          <w:szCs w:val="22"/>
          <w:lang w:val="de-DE"/>
        </w:rPr>
        <w:t xml:space="preserve">FAX </w:t>
      </w:r>
      <w:r w:rsidRPr="00B2521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43A326F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  <w:lang w:val="de-DE"/>
        </w:rPr>
      </w:pPr>
      <w:r w:rsidRPr="00B2521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7AD83D9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</w:rPr>
      </w:pPr>
      <w:r w:rsidRPr="00B25217">
        <w:rPr>
          <w:sz w:val="22"/>
          <w:szCs w:val="22"/>
          <w:lang w:val="de-DE"/>
        </w:rPr>
        <w:t xml:space="preserve">NIP…………………………………. </w:t>
      </w:r>
      <w:r w:rsidRPr="00B25217">
        <w:rPr>
          <w:sz w:val="22"/>
          <w:szCs w:val="22"/>
        </w:rPr>
        <w:t>REGON:………………………………………………...</w:t>
      </w:r>
    </w:p>
    <w:p w14:paraId="66A7FD27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</w:rPr>
      </w:pPr>
      <w:r w:rsidRPr="00B25217">
        <w:rPr>
          <w:sz w:val="22"/>
          <w:szCs w:val="22"/>
        </w:rPr>
        <w:t>BANK/ NR KONTA ……………………………………………………………………………</w:t>
      </w:r>
    </w:p>
    <w:p w14:paraId="55A7B036" w14:textId="77777777" w:rsidR="008D2AB8" w:rsidRPr="00B25217" w:rsidRDefault="008D2AB8" w:rsidP="00B25217">
      <w:pPr>
        <w:rPr>
          <w:sz w:val="22"/>
          <w:szCs w:val="22"/>
        </w:rPr>
      </w:pPr>
      <w:r w:rsidRPr="00B25217">
        <w:rPr>
          <w:sz w:val="22"/>
          <w:szCs w:val="22"/>
        </w:rPr>
        <w:t>Do: Nazwa i siedziba Zamawiającego:</w:t>
      </w:r>
    </w:p>
    <w:p w14:paraId="6C32CA80" w14:textId="797A79BE" w:rsidR="00C13404" w:rsidRPr="00B25217" w:rsidRDefault="00C13404" w:rsidP="00B25217">
      <w:pPr>
        <w:ind w:right="-110"/>
        <w:rPr>
          <w:b/>
          <w:sz w:val="22"/>
          <w:szCs w:val="22"/>
        </w:rPr>
      </w:pPr>
      <w:r w:rsidRPr="00B25217">
        <w:rPr>
          <w:b/>
          <w:sz w:val="22"/>
          <w:szCs w:val="22"/>
        </w:rPr>
        <w:t xml:space="preserve">Akademia Górniczo </w:t>
      </w:r>
      <w:r w:rsidR="00166166">
        <w:rPr>
          <w:b/>
          <w:sz w:val="22"/>
          <w:szCs w:val="22"/>
        </w:rPr>
        <w:t>–</w:t>
      </w:r>
      <w:r w:rsidRPr="00B25217">
        <w:rPr>
          <w:b/>
          <w:sz w:val="22"/>
          <w:szCs w:val="22"/>
        </w:rPr>
        <w:t xml:space="preserve"> Hutnicza</w:t>
      </w:r>
      <w:r w:rsidR="00166166">
        <w:rPr>
          <w:b/>
          <w:sz w:val="22"/>
          <w:szCs w:val="22"/>
        </w:rPr>
        <w:t xml:space="preserve"> </w:t>
      </w:r>
      <w:r w:rsidRPr="00B25217">
        <w:rPr>
          <w:b/>
          <w:sz w:val="22"/>
          <w:szCs w:val="22"/>
        </w:rPr>
        <w:t>im. Stanisława Staszica w Krakowie</w:t>
      </w:r>
    </w:p>
    <w:p w14:paraId="738F7C05" w14:textId="77777777" w:rsidR="008D2AB8" w:rsidRPr="00B25217" w:rsidRDefault="00C13404" w:rsidP="00B25217">
      <w:pPr>
        <w:ind w:right="-110"/>
        <w:rPr>
          <w:b/>
          <w:sz w:val="22"/>
          <w:szCs w:val="22"/>
        </w:rPr>
      </w:pPr>
      <w:r w:rsidRPr="00B25217">
        <w:rPr>
          <w:b/>
          <w:sz w:val="22"/>
          <w:szCs w:val="22"/>
        </w:rPr>
        <w:t>Dział Zamówień Publicznych</w:t>
      </w:r>
      <w:r w:rsidR="008D2AB8" w:rsidRPr="00B25217">
        <w:rPr>
          <w:b/>
          <w:sz w:val="22"/>
          <w:szCs w:val="22"/>
        </w:rPr>
        <w:t xml:space="preserve">  </w:t>
      </w:r>
    </w:p>
    <w:p w14:paraId="25C6C454" w14:textId="6CBF7062" w:rsidR="008D2AB8" w:rsidRPr="00B25217" w:rsidRDefault="00C13404" w:rsidP="00B25217">
      <w:pPr>
        <w:ind w:right="-110"/>
        <w:rPr>
          <w:b/>
          <w:sz w:val="22"/>
          <w:szCs w:val="22"/>
        </w:rPr>
      </w:pPr>
      <w:r w:rsidRPr="00B25217">
        <w:rPr>
          <w:b/>
          <w:sz w:val="22"/>
          <w:szCs w:val="22"/>
        </w:rPr>
        <w:t>Al. Mickiewicza</w:t>
      </w:r>
      <w:r w:rsidR="008D2AB8" w:rsidRPr="00B25217">
        <w:rPr>
          <w:b/>
          <w:sz w:val="22"/>
          <w:szCs w:val="22"/>
        </w:rPr>
        <w:t xml:space="preserve"> </w:t>
      </w:r>
      <w:r w:rsidRPr="00B25217">
        <w:rPr>
          <w:b/>
          <w:sz w:val="22"/>
          <w:szCs w:val="22"/>
        </w:rPr>
        <w:t>30</w:t>
      </w:r>
      <w:r w:rsidR="00B25217" w:rsidRPr="00B25217">
        <w:rPr>
          <w:b/>
          <w:sz w:val="22"/>
          <w:szCs w:val="22"/>
        </w:rPr>
        <w:t xml:space="preserve">, </w:t>
      </w:r>
      <w:r w:rsidRPr="00B25217">
        <w:rPr>
          <w:b/>
          <w:sz w:val="22"/>
          <w:szCs w:val="22"/>
        </w:rPr>
        <w:t>30-059</w:t>
      </w:r>
      <w:r w:rsidR="008D2AB8" w:rsidRPr="00B25217">
        <w:rPr>
          <w:b/>
          <w:sz w:val="22"/>
          <w:szCs w:val="22"/>
        </w:rPr>
        <w:t xml:space="preserve"> </w:t>
      </w:r>
      <w:r w:rsidRPr="00B25217">
        <w:rPr>
          <w:b/>
          <w:sz w:val="22"/>
          <w:szCs w:val="22"/>
        </w:rPr>
        <w:t>Kraków</w:t>
      </w:r>
      <w:r w:rsidR="008D2AB8" w:rsidRPr="00B25217">
        <w:rPr>
          <w:b/>
          <w:sz w:val="22"/>
          <w:szCs w:val="22"/>
        </w:rPr>
        <w:t xml:space="preserve">,  </w:t>
      </w:r>
    </w:p>
    <w:p w14:paraId="556680EA" w14:textId="77777777" w:rsidR="008D2AB8" w:rsidRPr="00B25217" w:rsidRDefault="008D2AB8" w:rsidP="00B25217">
      <w:pPr>
        <w:ind w:firstLine="3969"/>
        <w:rPr>
          <w:b/>
          <w:sz w:val="22"/>
          <w:szCs w:val="22"/>
        </w:rPr>
      </w:pPr>
    </w:p>
    <w:p w14:paraId="586C65E7" w14:textId="1B843FAA" w:rsidR="008D2AB8" w:rsidRPr="00B25217" w:rsidRDefault="008D2AB8" w:rsidP="00B25217">
      <w:pPr>
        <w:widowControl w:val="0"/>
        <w:ind w:right="1"/>
        <w:jc w:val="both"/>
        <w:rPr>
          <w:sz w:val="22"/>
          <w:szCs w:val="22"/>
        </w:rPr>
      </w:pPr>
      <w:r w:rsidRPr="00B25217">
        <w:rPr>
          <w:sz w:val="22"/>
          <w:szCs w:val="22"/>
        </w:rPr>
        <w:t xml:space="preserve">Przystępując do postępowania o udzielenie zamówienia publicznego, którego przedmiotem jest </w:t>
      </w:r>
      <w:r w:rsidR="00C13404" w:rsidRPr="00B25217">
        <w:rPr>
          <w:b/>
          <w:sz w:val="22"/>
          <w:szCs w:val="22"/>
        </w:rPr>
        <w:t xml:space="preserve">dostawa laserowego systemu do </w:t>
      </w:r>
      <w:proofErr w:type="spellStart"/>
      <w:r w:rsidR="00C13404" w:rsidRPr="00B25217">
        <w:rPr>
          <w:b/>
          <w:sz w:val="22"/>
          <w:szCs w:val="22"/>
        </w:rPr>
        <w:t>mikrofabrykacji</w:t>
      </w:r>
      <w:proofErr w:type="spellEnd"/>
      <w:r w:rsidR="00C13404" w:rsidRPr="00B25217">
        <w:rPr>
          <w:b/>
          <w:sz w:val="22"/>
          <w:szCs w:val="22"/>
        </w:rPr>
        <w:t xml:space="preserve"> układów elektronicznych pracujących w</w:t>
      </w:r>
      <w:r w:rsidR="00B25217">
        <w:rPr>
          <w:b/>
          <w:sz w:val="22"/>
          <w:szCs w:val="22"/>
        </w:rPr>
        <w:t> </w:t>
      </w:r>
      <w:r w:rsidR="00C13404" w:rsidRPr="00B25217">
        <w:rPr>
          <w:b/>
          <w:sz w:val="22"/>
          <w:szCs w:val="22"/>
        </w:rPr>
        <w:t>zakresie fal mikrofalowych i milimetrowych wraz ze szkoleniem - KC-zp.272-100/23</w:t>
      </w:r>
      <w:r w:rsidRPr="00B25217">
        <w:rPr>
          <w:b/>
          <w:sz w:val="22"/>
          <w:szCs w:val="22"/>
        </w:rPr>
        <w:t xml:space="preserve">, </w:t>
      </w:r>
      <w:r w:rsidRPr="00B25217">
        <w:rPr>
          <w:sz w:val="22"/>
          <w:szCs w:val="22"/>
        </w:rPr>
        <w:t>oferuję realizację przedmiotu zamówienia, zgodnie z zasadami określonymi w specyfikacji warunków zamówienia</w:t>
      </w:r>
      <w:r w:rsidR="00B25217">
        <w:rPr>
          <w:sz w:val="22"/>
          <w:szCs w:val="22"/>
        </w:rPr>
        <w:t>.</w:t>
      </w:r>
    </w:p>
    <w:p w14:paraId="518E210A" w14:textId="77777777" w:rsidR="008D2AB8" w:rsidRPr="00B25217" w:rsidRDefault="008D2AB8" w:rsidP="00B25217">
      <w:pPr>
        <w:tabs>
          <w:tab w:val="right" w:pos="9000"/>
        </w:tabs>
        <w:rPr>
          <w:sz w:val="22"/>
          <w:szCs w:val="22"/>
        </w:rPr>
      </w:pPr>
    </w:p>
    <w:p w14:paraId="3D3E4F33" w14:textId="77777777" w:rsidR="00B25217" w:rsidRDefault="00B25217" w:rsidP="00B2521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.........................................................................EUR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</w:t>
      </w:r>
    </w:p>
    <w:p w14:paraId="1A7119FE" w14:textId="77777777" w:rsidR="00B25217" w:rsidRDefault="00B25217" w:rsidP="00B2521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FFEF42B" w14:textId="77777777" w:rsidR="00B25217" w:rsidRDefault="00B25217" w:rsidP="00B2521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  ........................................................................EUR</w:t>
      </w:r>
    </w:p>
    <w:p w14:paraId="72EA2016" w14:textId="77777777" w:rsidR="00B25217" w:rsidRDefault="00B25217" w:rsidP="00B2521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ADDDF9C" w14:textId="77777777" w:rsidR="00B25217" w:rsidRDefault="00B25217" w:rsidP="00B2521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:...................................................................................................................................</w:t>
      </w:r>
    </w:p>
    <w:p w14:paraId="4CD821A3" w14:textId="77777777" w:rsidR="00B25217" w:rsidRDefault="00B25217" w:rsidP="00B25217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tj.…………………….EUR</w:t>
      </w:r>
    </w:p>
    <w:p w14:paraId="1A8F4C60" w14:textId="77777777" w:rsidR="00B25217" w:rsidRDefault="00B25217" w:rsidP="00B25217">
      <w:pPr>
        <w:tabs>
          <w:tab w:val="right" w:pos="9000"/>
        </w:tabs>
        <w:rPr>
          <w:b/>
          <w:sz w:val="22"/>
          <w:szCs w:val="22"/>
        </w:rPr>
      </w:pPr>
    </w:p>
    <w:p w14:paraId="0671B068" w14:textId="77777777" w:rsidR="00B25217" w:rsidRDefault="00B25217" w:rsidP="00B25217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Typ/producent/model zaoferowanego urządzenia</w:t>
      </w:r>
      <w:r>
        <w:rPr>
          <w:sz w:val="22"/>
          <w:szCs w:val="22"/>
        </w:rPr>
        <w:t>: …………………………………………………</w:t>
      </w:r>
    </w:p>
    <w:p w14:paraId="52893BBB" w14:textId="77777777" w:rsidR="00B25217" w:rsidRDefault="00B25217" w:rsidP="00B25217">
      <w:pPr>
        <w:tabs>
          <w:tab w:val="right" w:pos="9000"/>
        </w:tabs>
        <w:rPr>
          <w:b/>
          <w:sz w:val="22"/>
          <w:szCs w:val="22"/>
        </w:rPr>
      </w:pPr>
    </w:p>
    <w:p w14:paraId="75C54661" w14:textId="77777777" w:rsidR="00B25217" w:rsidRDefault="00B25217" w:rsidP="00B25217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Nazwa oprogramowania:</w:t>
      </w:r>
      <w:r>
        <w:rPr>
          <w:sz w:val="22"/>
          <w:szCs w:val="22"/>
        </w:rPr>
        <w:t xml:space="preserve"> ………………………………………………………………………………</w:t>
      </w:r>
    </w:p>
    <w:p w14:paraId="2C29E216" w14:textId="748CFDF0" w:rsidR="00B25217" w:rsidRDefault="00B25217" w:rsidP="00B25217">
      <w:pPr>
        <w:tabs>
          <w:tab w:val="right" w:pos="9000"/>
        </w:tabs>
        <w:rPr>
          <w:sz w:val="22"/>
          <w:szCs w:val="22"/>
        </w:rPr>
      </w:pPr>
      <w:r>
        <w:rPr>
          <w:b/>
          <w:szCs w:val="22"/>
        </w:rPr>
        <w:t>Termin realizacji zamówienia</w:t>
      </w:r>
      <w:r>
        <w:rPr>
          <w:b/>
          <w:bCs/>
          <w:szCs w:val="22"/>
        </w:rPr>
        <w:t xml:space="preserve">  do 70 dni od daty zawarcia umowy</w:t>
      </w:r>
    </w:p>
    <w:p w14:paraId="5DD340BB" w14:textId="77777777" w:rsidR="00B25217" w:rsidRDefault="00B25217" w:rsidP="00B25217">
      <w:pPr>
        <w:tabs>
          <w:tab w:val="right" w:pos="9000"/>
        </w:tabs>
        <w:jc w:val="center"/>
        <w:rPr>
          <w:b/>
          <w:color w:val="FF0000"/>
          <w:szCs w:val="22"/>
        </w:rPr>
      </w:pPr>
      <w:proofErr w:type="spellStart"/>
      <w:r>
        <w:rPr>
          <w:b/>
          <w:color w:val="FF0000"/>
          <w:szCs w:val="22"/>
        </w:rPr>
        <w:t>Pozacenowe</w:t>
      </w:r>
      <w:proofErr w:type="spellEnd"/>
      <w:r>
        <w:rPr>
          <w:b/>
          <w:color w:val="FF0000"/>
          <w:szCs w:val="22"/>
        </w:rPr>
        <w:t xml:space="preserve"> kryteria oceny ofert</w:t>
      </w:r>
    </w:p>
    <w:p w14:paraId="0C671E81" w14:textId="77777777" w:rsidR="00B25217" w:rsidRDefault="00B25217" w:rsidP="00B25217">
      <w:pPr>
        <w:tabs>
          <w:tab w:val="right" w:pos="9000"/>
        </w:tabs>
        <w:rPr>
          <w:sz w:val="22"/>
          <w:szCs w:val="22"/>
        </w:rPr>
      </w:pPr>
    </w:p>
    <w:tbl>
      <w:tblPr>
        <w:tblW w:w="921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4817"/>
      </w:tblGrid>
      <w:tr w:rsidR="00B25217" w14:paraId="395F9C26" w14:textId="77777777" w:rsidTr="00166166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9E2CC" w14:textId="77777777" w:rsidR="00B25217" w:rsidRDefault="00B25217">
            <w:pPr>
              <w:tabs>
                <w:tab w:val="right" w:pos="9000"/>
              </w:tabs>
              <w:rPr>
                <w:szCs w:val="22"/>
              </w:rPr>
            </w:pPr>
            <w:r>
              <w:rPr>
                <w:szCs w:val="22"/>
              </w:rPr>
              <w:t>Okres gwarancji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EA531" w14:textId="77777777" w:rsidR="00B25217" w:rsidRDefault="00B25217">
            <w:pPr>
              <w:tabs>
                <w:tab w:val="right" w:pos="9000"/>
              </w:tabs>
              <w:rPr>
                <w:b/>
                <w:bCs/>
                <w:szCs w:val="22"/>
              </w:rPr>
            </w:pPr>
          </w:p>
          <w:p w14:paraId="65243705" w14:textId="77777777" w:rsidR="00B25217" w:rsidRDefault="00B25217">
            <w:pPr>
              <w:tabs>
                <w:tab w:val="right" w:pos="9000"/>
              </w:tabs>
              <w:rPr>
                <w:szCs w:val="22"/>
              </w:rPr>
            </w:pPr>
            <w:r>
              <w:rPr>
                <w:b/>
                <w:bCs/>
                <w:szCs w:val="22"/>
              </w:rPr>
              <w:t>………… miesięcy</w:t>
            </w:r>
          </w:p>
        </w:tc>
      </w:tr>
      <w:tr w:rsidR="00B25217" w14:paraId="2C0064C1" w14:textId="77777777" w:rsidTr="00166166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635C6" w14:textId="77777777" w:rsidR="00B25217" w:rsidRDefault="00B25217">
            <w:pPr>
              <w:tabs>
                <w:tab w:val="right" w:pos="9000"/>
              </w:tabs>
              <w:rPr>
                <w:szCs w:val="22"/>
              </w:rPr>
            </w:pPr>
            <w:r>
              <w:rPr>
                <w:szCs w:val="22"/>
              </w:rPr>
              <w:t>Realizacja szerokości ścieżek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A9D9" w14:textId="77777777" w:rsidR="00B25217" w:rsidRDefault="00B2521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5175B728" w14:textId="77777777" w:rsidR="00B25217" w:rsidRDefault="00B25217">
            <w:pPr>
              <w:tabs>
                <w:tab w:val="right" w:pos="90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>………….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μm</w:t>
            </w:r>
            <w:proofErr w:type="spellEnd"/>
          </w:p>
        </w:tc>
      </w:tr>
      <w:tr w:rsidR="00B25217" w14:paraId="3346C5DD" w14:textId="77777777" w:rsidTr="00166166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6172F" w14:textId="77777777" w:rsidR="00B25217" w:rsidRDefault="00B25217">
            <w:pPr>
              <w:tabs>
                <w:tab w:val="right" w:pos="9000"/>
              </w:tabs>
              <w:rPr>
                <w:szCs w:val="22"/>
              </w:rPr>
            </w:pPr>
            <w:r>
              <w:rPr>
                <w:szCs w:val="22"/>
              </w:rPr>
              <w:t>Realizacja odstępów między ścieżkami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41C1A" w14:textId="77777777" w:rsidR="00B25217" w:rsidRDefault="00B2521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1BC6C380" w14:textId="77777777" w:rsidR="00B25217" w:rsidRDefault="00B25217">
            <w:pPr>
              <w:tabs>
                <w:tab w:val="right" w:pos="90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>…………..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μm</w:t>
            </w:r>
            <w:proofErr w:type="spellEnd"/>
          </w:p>
        </w:tc>
      </w:tr>
      <w:tr w:rsidR="00B25217" w14:paraId="71CE9C44" w14:textId="77777777" w:rsidTr="00166166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18A40" w14:textId="77777777" w:rsidR="00B25217" w:rsidRDefault="00B25217">
            <w:pPr>
              <w:tabs>
                <w:tab w:val="right" w:pos="9000"/>
              </w:tabs>
              <w:rPr>
                <w:szCs w:val="22"/>
              </w:rPr>
            </w:pPr>
            <w:r>
              <w:rPr>
                <w:bCs/>
                <w:szCs w:val="22"/>
              </w:rPr>
              <w:t>Tolerancja grubości nanoszonej warstwy metalu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1805B" w14:textId="77777777" w:rsidR="00B25217" w:rsidRDefault="00B2521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7C660B5B" w14:textId="77777777" w:rsidR="00B25217" w:rsidRDefault="00B25217">
            <w:pPr>
              <w:tabs>
                <w:tab w:val="right" w:pos="90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>…………...</w:t>
            </w:r>
            <w:proofErr w:type="spellStart"/>
            <w:r>
              <w:rPr>
                <w:b/>
              </w:rPr>
              <w:t>μm</w:t>
            </w:r>
            <w:proofErr w:type="spellEnd"/>
          </w:p>
        </w:tc>
      </w:tr>
    </w:tbl>
    <w:p w14:paraId="1E4DC06F" w14:textId="77777777" w:rsidR="00B25217" w:rsidRDefault="00B25217" w:rsidP="00B25217">
      <w:pPr>
        <w:tabs>
          <w:tab w:val="right" w:pos="9000"/>
        </w:tabs>
        <w:rPr>
          <w:sz w:val="22"/>
          <w:szCs w:val="22"/>
        </w:rPr>
      </w:pPr>
    </w:p>
    <w:p w14:paraId="45A3F873" w14:textId="77777777" w:rsidR="00B25217" w:rsidRDefault="00B25217" w:rsidP="00B25217">
      <w:pPr>
        <w:tabs>
          <w:tab w:val="left" w:pos="426"/>
        </w:tabs>
        <w:jc w:val="both"/>
        <w:rPr>
          <w:sz w:val="22"/>
          <w:szCs w:val="22"/>
        </w:rPr>
      </w:pPr>
    </w:p>
    <w:p w14:paraId="3E7F28F9" w14:textId="77777777" w:rsidR="00B25217" w:rsidRDefault="00B25217" w:rsidP="00B2521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F53A017" w14:textId="77777777" w:rsidR="00B25217" w:rsidRDefault="00B25217" w:rsidP="00B2521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płatności:</w:t>
      </w:r>
    </w:p>
    <w:p w14:paraId="36315EB5" w14:textId="77777777" w:rsidR="00B25217" w:rsidRDefault="00B25217" w:rsidP="00B2521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Kupujący wyraża zgodę na udzielenie przedpłaty (zaliczki) na poczet wykonania umowy w wysokości 70% ceny oferty. Zabezpieczeniem przedpłaty będzie gwarancja bankowa opiewająca na kwotę przedpłaty.</w:t>
      </w:r>
    </w:p>
    <w:p w14:paraId="1F0B231E" w14:textId="77777777" w:rsidR="00B25217" w:rsidRDefault="00B25217" w:rsidP="00B2521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Kupujący po otrzymaniu gwarancji bankowych z banku Sprzedającego dokonana przedpłaty w kwocie stanowiącej 70 % całości ceny.</w:t>
      </w:r>
    </w:p>
    <w:p w14:paraId="094EF5D1" w14:textId="77777777" w:rsidR="00B25217" w:rsidRDefault="00B25217" w:rsidP="00B2521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Pozostała należność będzie płatna na rachunek Wykonawcy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przelewem do 21 dni od dnia otrzymania faktury wystawionej przez Sprzedawcę po dokonaniu odbioru przedmiotu umowy potwierdzonego protokołem zdawczo-odbiorczym</w:t>
      </w:r>
    </w:p>
    <w:p w14:paraId="35390414" w14:textId="77777777" w:rsidR="00B25217" w:rsidRDefault="00B25217" w:rsidP="00B25217">
      <w:pPr>
        <w:rPr>
          <w:b/>
          <w:sz w:val="22"/>
          <w:szCs w:val="22"/>
          <w:u w:val="single"/>
        </w:rPr>
      </w:pPr>
    </w:p>
    <w:p w14:paraId="675E5319" w14:textId="77777777" w:rsidR="00B25217" w:rsidRDefault="00B25217" w:rsidP="00B2521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8A6CC23" w14:textId="77777777" w:rsidR="00B25217" w:rsidRDefault="00B25217" w:rsidP="00B2521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1F21D54" w14:textId="77777777" w:rsidR="00B25217" w:rsidRDefault="00B25217" w:rsidP="00B2521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05BE559" w14:textId="77777777" w:rsidR="00B25217" w:rsidRDefault="00B25217" w:rsidP="00B2521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07A6C43" w14:textId="77777777" w:rsidR="00B25217" w:rsidRDefault="00B25217" w:rsidP="00B2521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981384" w14:textId="77777777" w:rsidR="00B25217" w:rsidRDefault="00B25217" w:rsidP="00B2521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318C3D" w14:textId="77777777" w:rsidR="00B25217" w:rsidRDefault="00B25217" w:rsidP="00B2521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25217" w14:paraId="6F06B2A2" w14:textId="77777777" w:rsidTr="00B2521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DDF78" w14:textId="77777777" w:rsidR="00B25217" w:rsidRDefault="00B252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2DA3B" w14:textId="77777777" w:rsidR="00B25217" w:rsidRDefault="00B252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10AE8E5" w14:textId="77777777" w:rsidR="00B25217" w:rsidRDefault="00B252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55C68" w14:textId="77777777" w:rsidR="00B25217" w:rsidRDefault="00B252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25217" w14:paraId="68ACFB7F" w14:textId="77777777" w:rsidTr="00B2521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FE6AC" w14:textId="77777777" w:rsidR="00B25217" w:rsidRDefault="00B2521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159C8" w14:textId="77777777" w:rsidR="00B25217" w:rsidRDefault="00B252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E2CE3" w14:textId="77777777" w:rsidR="00B25217" w:rsidRDefault="00B252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25217" w14:paraId="5A5C9AD7" w14:textId="77777777" w:rsidTr="00B2521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91AB7" w14:textId="77777777" w:rsidR="00B25217" w:rsidRDefault="00B2521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2C7AE" w14:textId="77777777" w:rsidR="00B25217" w:rsidRDefault="00B252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338F3" w14:textId="77777777" w:rsidR="00B25217" w:rsidRDefault="00B252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DAD1EC5" w14:textId="77777777" w:rsidR="00B25217" w:rsidRDefault="00B25217" w:rsidP="00B2521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65823E49" w14:textId="77777777" w:rsidR="00B25217" w:rsidRDefault="00B25217" w:rsidP="00B2521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09C64BD" w14:textId="77777777" w:rsidR="00B25217" w:rsidRDefault="00B25217" w:rsidP="00B2521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AD187EB" w14:textId="77777777" w:rsidR="00B25217" w:rsidRDefault="00B25217" w:rsidP="00B2521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7358135E" w14:textId="77777777" w:rsidR="00B25217" w:rsidRDefault="00B25217" w:rsidP="00B2521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4EBE48D" w14:textId="77777777" w:rsidR="00B25217" w:rsidRDefault="00B25217" w:rsidP="00B2521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ABC22D" w14:textId="77777777" w:rsidR="00B25217" w:rsidRDefault="00B25217" w:rsidP="00B2521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04500BB" w14:textId="77777777" w:rsidR="00B25217" w:rsidRDefault="00B25217" w:rsidP="00B2521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39CB3E" w14:textId="77777777" w:rsidR="00B25217" w:rsidRDefault="00B25217" w:rsidP="00B2521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47606A5" w14:textId="7D7DCC61" w:rsidR="00FE545C" w:rsidRDefault="00FE545C" w:rsidP="00B25217">
      <w:pPr>
        <w:rPr>
          <w:sz w:val="22"/>
          <w:szCs w:val="22"/>
        </w:rPr>
      </w:pPr>
    </w:p>
    <w:p w14:paraId="7599139D" w14:textId="77777777" w:rsidR="00B25217" w:rsidRDefault="00B25217" w:rsidP="00B25217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E168E5C" w14:textId="77777777" w:rsidR="00B25217" w:rsidRPr="00B25217" w:rsidRDefault="00B25217" w:rsidP="00B25217">
      <w:pPr>
        <w:rPr>
          <w:sz w:val="22"/>
          <w:szCs w:val="22"/>
        </w:rPr>
      </w:pPr>
    </w:p>
    <w:sectPr w:rsidR="00B25217" w:rsidRPr="00B252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E1F2" w14:textId="77777777" w:rsidR="009563E6" w:rsidRDefault="009563E6">
      <w:r>
        <w:separator/>
      </w:r>
    </w:p>
  </w:endnote>
  <w:endnote w:type="continuationSeparator" w:id="0">
    <w:p w14:paraId="166A4186" w14:textId="77777777" w:rsidR="009563E6" w:rsidRDefault="00956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19FF" w14:textId="77777777" w:rsidR="00C13404" w:rsidRDefault="00C134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0F5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D8DB8" w14:textId="77777777" w:rsidR="00C13404" w:rsidRDefault="00C134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2F53F" w14:textId="77777777" w:rsidR="009563E6" w:rsidRDefault="009563E6">
      <w:r>
        <w:separator/>
      </w:r>
    </w:p>
  </w:footnote>
  <w:footnote w:type="continuationSeparator" w:id="0">
    <w:p w14:paraId="7984C8DE" w14:textId="77777777" w:rsidR="009563E6" w:rsidRDefault="009563E6">
      <w:r>
        <w:continuationSeparator/>
      </w:r>
    </w:p>
  </w:footnote>
  <w:footnote w:id="1">
    <w:p w14:paraId="5E36E409" w14:textId="1462D0D4" w:rsidR="00B25217" w:rsidRDefault="00B25217" w:rsidP="00B25217">
      <w:pPr>
        <w:jc w:val="both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22"/>
          <w:szCs w:val="22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22"/>
          <w:szCs w:val="22"/>
        </w:rPr>
        <w:t>w EUR</w:t>
      </w:r>
      <w:r>
        <w:rPr>
          <w:b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7AD7174A" w14:textId="77777777" w:rsidR="00B25217" w:rsidRDefault="00B25217" w:rsidP="00B2521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C855E" w14:textId="77777777" w:rsidR="00C13404" w:rsidRDefault="00C13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1FF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24626" w14:textId="77777777" w:rsidR="00C13404" w:rsidRDefault="00C134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0464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3137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6317034">
    <w:abstractNumId w:val="0"/>
  </w:num>
  <w:num w:numId="4" w16cid:durableId="128255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3E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6166"/>
    <w:rsid w:val="001801DD"/>
    <w:rsid w:val="001D4612"/>
    <w:rsid w:val="00207E98"/>
    <w:rsid w:val="002723B0"/>
    <w:rsid w:val="00315A4A"/>
    <w:rsid w:val="0032256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63E6"/>
    <w:rsid w:val="00970FE4"/>
    <w:rsid w:val="00A0022B"/>
    <w:rsid w:val="00A346FE"/>
    <w:rsid w:val="00A47B4D"/>
    <w:rsid w:val="00A83018"/>
    <w:rsid w:val="00B25217"/>
    <w:rsid w:val="00B774DC"/>
    <w:rsid w:val="00C1340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C0EDA"/>
  <w15:chartTrackingRefBased/>
  <w15:docId w15:val="{167824CF-322D-4D87-9C03-8FD6DB77A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9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2023-02-13T12:40:00Z</cp:lastPrinted>
  <dcterms:created xsi:type="dcterms:W3CDTF">2023-02-13T12:40:00Z</dcterms:created>
  <dcterms:modified xsi:type="dcterms:W3CDTF">2023-02-13T12:40:00Z</dcterms:modified>
</cp:coreProperties>
</file>