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C3944" w14:textId="77777777" w:rsidR="00D665F5" w:rsidRPr="00BB547B" w:rsidRDefault="00BA29C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A29C0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A29C0">
        <w:rPr>
          <w:rFonts w:ascii="Arial" w:hAnsi="Arial" w:cs="Arial"/>
          <w:sz w:val="24"/>
          <w:szCs w:val="24"/>
        </w:rPr>
        <w:t>2023-05-11</w:t>
      </w:r>
    </w:p>
    <w:p w14:paraId="167432B9" w14:textId="77777777" w:rsidR="00D665F5" w:rsidRPr="00BB547B" w:rsidRDefault="00BA29C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A29C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2CAB3FC" w14:textId="77777777" w:rsidR="00D665F5" w:rsidRPr="00BB547B" w:rsidRDefault="00BA29C0" w:rsidP="00D665F5">
      <w:pPr>
        <w:rPr>
          <w:rFonts w:ascii="Arial" w:hAnsi="Arial" w:cs="Arial"/>
          <w:sz w:val="24"/>
          <w:szCs w:val="24"/>
        </w:rPr>
      </w:pPr>
      <w:r w:rsidRPr="00BA29C0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29C0">
        <w:rPr>
          <w:rFonts w:ascii="Arial" w:hAnsi="Arial" w:cs="Arial"/>
          <w:sz w:val="24"/>
          <w:szCs w:val="24"/>
        </w:rPr>
        <w:t>66</w:t>
      </w:r>
    </w:p>
    <w:p w14:paraId="356776AE" w14:textId="77777777" w:rsidR="00D665F5" w:rsidRPr="00BB547B" w:rsidRDefault="00BA29C0" w:rsidP="00D665F5">
      <w:pPr>
        <w:rPr>
          <w:rFonts w:ascii="Arial" w:hAnsi="Arial" w:cs="Arial"/>
          <w:sz w:val="24"/>
          <w:szCs w:val="24"/>
        </w:rPr>
      </w:pPr>
      <w:r w:rsidRPr="00BA29C0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29C0">
        <w:rPr>
          <w:rFonts w:ascii="Arial" w:hAnsi="Arial" w:cs="Arial"/>
          <w:sz w:val="24"/>
          <w:szCs w:val="24"/>
        </w:rPr>
        <w:t>Kraków</w:t>
      </w:r>
    </w:p>
    <w:p w14:paraId="5D40CA8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9A67B4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62525D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A2A99FA" w14:textId="4E4ED5A4" w:rsidR="00A80738" w:rsidRPr="00FD58B7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D58B7">
        <w:rPr>
          <w:rFonts w:ascii="Arial" w:hAnsi="Arial" w:cs="Arial"/>
          <w:sz w:val="22"/>
          <w:szCs w:val="22"/>
        </w:rPr>
        <w:t>Znak sprawy:</w:t>
      </w:r>
      <w:r w:rsidRPr="00FD58B7">
        <w:rPr>
          <w:rFonts w:ascii="Arial" w:hAnsi="Arial" w:cs="Arial"/>
          <w:b/>
          <w:sz w:val="22"/>
          <w:szCs w:val="22"/>
        </w:rPr>
        <w:t xml:space="preserve"> </w:t>
      </w:r>
      <w:r w:rsidR="00BA29C0" w:rsidRPr="00FD58B7">
        <w:rPr>
          <w:rFonts w:ascii="Arial" w:hAnsi="Arial" w:cs="Arial"/>
          <w:b/>
          <w:sz w:val="22"/>
          <w:szCs w:val="22"/>
        </w:rPr>
        <w:t>SZP-271-9</w:t>
      </w:r>
      <w:r w:rsidR="000D6A1D" w:rsidRPr="00FD58B7">
        <w:rPr>
          <w:rFonts w:ascii="Arial" w:hAnsi="Arial" w:cs="Arial"/>
          <w:b/>
          <w:sz w:val="22"/>
          <w:szCs w:val="22"/>
        </w:rPr>
        <w:t>/</w:t>
      </w:r>
      <w:r w:rsidR="00BA29C0" w:rsidRPr="00FD58B7">
        <w:rPr>
          <w:rFonts w:ascii="Arial" w:hAnsi="Arial" w:cs="Arial"/>
          <w:b/>
          <w:sz w:val="22"/>
          <w:szCs w:val="22"/>
        </w:rPr>
        <w:t>23</w:t>
      </w:r>
      <w:r w:rsidR="000D6A1D" w:rsidRPr="00FD58B7">
        <w:rPr>
          <w:rFonts w:ascii="Arial" w:hAnsi="Arial" w:cs="Arial"/>
          <w:b/>
          <w:sz w:val="22"/>
          <w:szCs w:val="22"/>
        </w:rPr>
        <w:t>-</w:t>
      </w:r>
      <w:r w:rsidR="00FD58B7" w:rsidRPr="00FD58B7">
        <w:rPr>
          <w:rFonts w:ascii="Arial" w:hAnsi="Arial" w:cs="Arial"/>
          <w:b/>
          <w:sz w:val="22"/>
          <w:szCs w:val="22"/>
        </w:rPr>
        <w:t xml:space="preserve"> 252</w:t>
      </w:r>
      <w:r w:rsidR="000D6A1D" w:rsidRPr="00FD58B7">
        <w:rPr>
          <w:rFonts w:ascii="Arial" w:hAnsi="Arial" w:cs="Arial"/>
          <w:b/>
          <w:sz w:val="22"/>
          <w:szCs w:val="22"/>
        </w:rPr>
        <w:t>.MM</w:t>
      </w:r>
      <w:r w:rsidR="00A80738" w:rsidRPr="00FD58B7">
        <w:rPr>
          <w:rFonts w:ascii="Arial" w:hAnsi="Arial" w:cs="Arial"/>
          <w:sz w:val="22"/>
          <w:szCs w:val="22"/>
        </w:rPr>
        <w:tab/>
        <w:t xml:space="preserve"> </w:t>
      </w:r>
    </w:p>
    <w:p w14:paraId="0F61EDF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DE8D6E" w14:textId="67E55359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3BB7285" w14:textId="77777777" w:rsidR="00044DAF" w:rsidRPr="00BB547B" w:rsidRDefault="00044DAF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E4866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4052EA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5DAB11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A29C0" w:rsidRPr="00BA29C0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1C816E6" w14:textId="77777777" w:rsidR="00A80738" w:rsidRPr="00BB547B" w:rsidRDefault="00BA29C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A29C0">
        <w:rPr>
          <w:rFonts w:ascii="Arial" w:hAnsi="Arial" w:cs="Arial"/>
          <w:b/>
          <w:szCs w:val="24"/>
        </w:rPr>
        <w:t>Wykonanie przeglądów okresowych sprzętu medycznego na potrzeby Oddziałów Szpitalnych (112 grup)</w:t>
      </w:r>
    </w:p>
    <w:p w14:paraId="442325BC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A29C0" w:rsidRPr="00BA29C0">
        <w:rPr>
          <w:rFonts w:ascii="Arial" w:hAnsi="Arial" w:cs="Arial"/>
          <w:sz w:val="24"/>
          <w:szCs w:val="24"/>
        </w:rPr>
        <w:t>(</w:t>
      </w:r>
      <w:proofErr w:type="spellStart"/>
      <w:r w:rsidR="00BA29C0" w:rsidRPr="00BA29C0">
        <w:rPr>
          <w:rFonts w:ascii="Arial" w:hAnsi="Arial" w:cs="Arial"/>
          <w:sz w:val="24"/>
          <w:szCs w:val="24"/>
        </w:rPr>
        <w:t>t.j</w:t>
      </w:r>
      <w:proofErr w:type="spellEnd"/>
      <w:r w:rsidR="00BA29C0" w:rsidRPr="00BA29C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36B6F4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o godz.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E2F833A" w14:textId="77777777" w:rsidTr="00C82837">
        <w:tc>
          <w:tcPr>
            <w:tcW w:w="993" w:type="dxa"/>
            <w:shd w:val="clear" w:color="auto" w:fill="auto"/>
            <w:vAlign w:val="center"/>
          </w:tcPr>
          <w:p w14:paraId="1B9878F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657FD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7E601F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E7518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A29C0" w:rsidRPr="00BB547B" w14:paraId="6BE3C5DB" w14:textId="77777777" w:rsidTr="004615BB">
        <w:tc>
          <w:tcPr>
            <w:tcW w:w="993" w:type="dxa"/>
            <w:shd w:val="clear" w:color="auto" w:fill="auto"/>
            <w:vAlign w:val="center"/>
          </w:tcPr>
          <w:p w14:paraId="2FCA4A7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6D35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B36F8A9" w14:textId="077FB6A3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 xml:space="preserve">ELMIKO </w:t>
            </w:r>
            <w:r w:rsidR="000D6A1D">
              <w:rPr>
                <w:rFonts w:ascii="Arial" w:hAnsi="Arial" w:cs="Arial"/>
              </w:rPr>
              <w:t>BIOSIGNALS</w:t>
            </w:r>
            <w:r w:rsidRPr="00BA29C0">
              <w:rPr>
                <w:rFonts w:ascii="Arial" w:hAnsi="Arial" w:cs="Arial"/>
              </w:rPr>
              <w:t xml:space="preserve"> SP. Z O.O.</w:t>
            </w:r>
          </w:p>
          <w:p w14:paraId="06EE6B00" w14:textId="12D10611" w:rsidR="00BA29C0" w:rsidRPr="00BB547B" w:rsidRDefault="000D6A1D" w:rsidP="00461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Sportowa 3</w:t>
            </w:r>
          </w:p>
          <w:p w14:paraId="038B9F5E" w14:textId="0A3160DC" w:rsidR="00BA29C0" w:rsidRPr="00BB547B" w:rsidRDefault="000D6A1D" w:rsidP="004615B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05-822 Milanówek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6D8DC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15 746.40 zł</w:t>
            </w:r>
          </w:p>
        </w:tc>
      </w:tr>
      <w:tr w:rsidR="00BA29C0" w:rsidRPr="00BB547B" w14:paraId="30A8AC18" w14:textId="77777777" w:rsidTr="004615BB">
        <w:tc>
          <w:tcPr>
            <w:tcW w:w="993" w:type="dxa"/>
            <w:shd w:val="clear" w:color="auto" w:fill="auto"/>
            <w:vAlign w:val="center"/>
          </w:tcPr>
          <w:p w14:paraId="1C2A4AD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6ADC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52C51BD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DUTCHMED PL Spółka z ograniczoną odpowiedzialnością</w:t>
            </w:r>
          </w:p>
          <w:p w14:paraId="6ECA90B9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1F062F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D386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24 138.00 zł</w:t>
            </w:r>
          </w:p>
        </w:tc>
      </w:tr>
      <w:tr w:rsidR="00BA29C0" w:rsidRPr="00BB547B" w14:paraId="01A4A9CA" w14:textId="77777777" w:rsidTr="004615BB">
        <w:tc>
          <w:tcPr>
            <w:tcW w:w="993" w:type="dxa"/>
            <w:shd w:val="clear" w:color="auto" w:fill="auto"/>
            <w:vAlign w:val="center"/>
          </w:tcPr>
          <w:p w14:paraId="51DED9E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9595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17C44455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DUTCHMED PL Spółka z ograniczoną odpowiedzialnością</w:t>
            </w:r>
          </w:p>
          <w:p w14:paraId="5F7E2481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4B487A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281B1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25 032.24 zł</w:t>
            </w:r>
          </w:p>
        </w:tc>
      </w:tr>
      <w:tr w:rsidR="00BA29C0" w:rsidRPr="00BB547B" w14:paraId="706B7249" w14:textId="77777777" w:rsidTr="004615BB">
        <w:tc>
          <w:tcPr>
            <w:tcW w:w="993" w:type="dxa"/>
            <w:shd w:val="clear" w:color="auto" w:fill="auto"/>
            <w:vAlign w:val="center"/>
          </w:tcPr>
          <w:p w14:paraId="251248B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7CF71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84</w:t>
            </w:r>
          </w:p>
        </w:tc>
        <w:tc>
          <w:tcPr>
            <w:tcW w:w="4110" w:type="dxa"/>
            <w:shd w:val="clear" w:color="auto" w:fill="auto"/>
          </w:tcPr>
          <w:p w14:paraId="5A1F10F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Yal</w:t>
            </w:r>
            <w:proofErr w:type="spellEnd"/>
            <w:r w:rsidRPr="00BA29C0">
              <w:rPr>
                <w:rFonts w:ascii="Arial" w:hAnsi="Arial" w:cs="Arial"/>
              </w:rPr>
              <w:t xml:space="preserve"> Spółka z ograniczoną odpowiedzialnością</w:t>
            </w:r>
          </w:p>
          <w:p w14:paraId="74D9D3E6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ul. 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A32367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26-670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Pionki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92023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3 913.92 zł</w:t>
            </w:r>
          </w:p>
        </w:tc>
      </w:tr>
      <w:tr w:rsidR="00BA29C0" w:rsidRPr="00BB547B" w14:paraId="54DC37A8" w14:textId="77777777" w:rsidTr="004615BB">
        <w:tc>
          <w:tcPr>
            <w:tcW w:w="993" w:type="dxa"/>
            <w:shd w:val="clear" w:color="auto" w:fill="auto"/>
            <w:vAlign w:val="center"/>
          </w:tcPr>
          <w:p w14:paraId="650C3BD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0F23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F39D20C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PLS SERVICES Sp. z o.o.</w:t>
            </w:r>
          </w:p>
          <w:p w14:paraId="083BDF91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FC82E8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6F83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5 741.28 zł</w:t>
            </w:r>
          </w:p>
        </w:tc>
      </w:tr>
      <w:tr w:rsidR="00BA29C0" w:rsidRPr="00BB547B" w14:paraId="0209B651" w14:textId="77777777" w:rsidTr="004615BB">
        <w:tc>
          <w:tcPr>
            <w:tcW w:w="993" w:type="dxa"/>
            <w:shd w:val="clear" w:color="auto" w:fill="auto"/>
            <w:vAlign w:val="center"/>
          </w:tcPr>
          <w:p w14:paraId="1F50094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12CE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62A39B23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PLS SERVICES Sp. z o.o.</w:t>
            </w:r>
          </w:p>
          <w:p w14:paraId="39838108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F9D84A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B543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17 601.30 zł</w:t>
            </w:r>
          </w:p>
        </w:tc>
      </w:tr>
      <w:tr w:rsidR="00BA29C0" w:rsidRPr="00BB547B" w14:paraId="1E7F7457" w14:textId="77777777" w:rsidTr="004615BB">
        <w:tc>
          <w:tcPr>
            <w:tcW w:w="993" w:type="dxa"/>
            <w:shd w:val="clear" w:color="auto" w:fill="auto"/>
            <w:vAlign w:val="center"/>
          </w:tcPr>
          <w:p w14:paraId="49A4051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3F7A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A20D0A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PLS SERVICES Sp. z o.o.</w:t>
            </w:r>
          </w:p>
          <w:p w14:paraId="57F0A035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3EE480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0D4C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5 702.40 zł</w:t>
            </w:r>
          </w:p>
        </w:tc>
      </w:tr>
      <w:tr w:rsidR="00BA29C0" w:rsidRPr="00BB547B" w14:paraId="49E72C8D" w14:textId="77777777" w:rsidTr="004615BB">
        <w:tc>
          <w:tcPr>
            <w:tcW w:w="993" w:type="dxa"/>
            <w:shd w:val="clear" w:color="auto" w:fill="auto"/>
            <w:vAlign w:val="center"/>
          </w:tcPr>
          <w:p w14:paraId="1A9F013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FEDCD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2C6A3A75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PLS SERVICES Sp. z o.o.</w:t>
            </w:r>
          </w:p>
          <w:p w14:paraId="0251700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426D2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1E04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14 891.04 zł</w:t>
            </w:r>
          </w:p>
        </w:tc>
      </w:tr>
      <w:tr w:rsidR="00BA29C0" w:rsidRPr="00BB547B" w14:paraId="585C024B" w14:textId="77777777" w:rsidTr="004615BB">
        <w:tc>
          <w:tcPr>
            <w:tcW w:w="993" w:type="dxa"/>
            <w:shd w:val="clear" w:color="auto" w:fill="auto"/>
            <w:vAlign w:val="center"/>
          </w:tcPr>
          <w:p w14:paraId="44A5036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813D2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E139865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PLS SERVICES Sp. z o.o.</w:t>
            </w:r>
          </w:p>
          <w:p w14:paraId="10CA405F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Rzędziany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1442A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16-080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Rzędziany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4D8E6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13 616.10 zł</w:t>
            </w:r>
          </w:p>
        </w:tc>
      </w:tr>
      <w:tr w:rsidR="00BA29C0" w:rsidRPr="00BB547B" w14:paraId="49E0EBF9" w14:textId="77777777" w:rsidTr="004615BB">
        <w:tc>
          <w:tcPr>
            <w:tcW w:w="993" w:type="dxa"/>
            <w:shd w:val="clear" w:color="auto" w:fill="auto"/>
            <w:vAlign w:val="center"/>
          </w:tcPr>
          <w:p w14:paraId="5CD0D60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AFC22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BB741EE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Medtronic</w:t>
            </w:r>
            <w:proofErr w:type="spellEnd"/>
            <w:r w:rsidRPr="00BA29C0">
              <w:rPr>
                <w:rFonts w:ascii="Arial" w:hAnsi="Arial" w:cs="Arial"/>
              </w:rPr>
              <w:t xml:space="preserve"> Poland sp. z o.o.</w:t>
            </w:r>
          </w:p>
          <w:p w14:paraId="00692E6B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266203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AEE3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27 540.00 zł</w:t>
            </w:r>
          </w:p>
        </w:tc>
      </w:tr>
      <w:tr w:rsidR="00BA29C0" w:rsidRPr="00BB547B" w14:paraId="0012704A" w14:textId="77777777" w:rsidTr="004615BB">
        <w:tc>
          <w:tcPr>
            <w:tcW w:w="993" w:type="dxa"/>
            <w:shd w:val="clear" w:color="auto" w:fill="auto"/>
            <w:vAlign w:val="center"/>
          </w:tcPr>
          <w:p w14:paraId="54C99A4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31886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84A26F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Billmed</w:t>
            </w:r>
            <w:proofErr w:type="spellEnd"/>
            <w:r w:rsidRPr="00BA29C0">
              <w:rPr>
                <w:rFonts w:ascii="Arial" w:hAnsi="Arial" w:cs="Arial"/>
              </w:rPr>
              <w:t xml:space="preserve"> </w:t>
            </w:r>
            <w:proofErr w:type="spellStart"/>
            <w:r w:rsidRPr="00BA29C0">
              <w:rPr>
                <w:rFonts w:ascii="Arial" w:hAnsi="Arial" w:cs="Arial"/>
              </w:rPr>
              <w:t>Sp.zo.o</w:t>
            </w:r>
            <w:proofErr w:type="spellEnd"/>
            <w:r w:rsidRPr="00BA29C0">
              <w:rPr>
                <w:rFonts w:ascii="Arial" w:hAnsi="Arial" w:cs="Arial"/>
              </w:rPr>
              <w:t>.</w:t>
            </w:r>
          </w:p>
          <w:p w14:paraId="7FC4B161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D5E188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39EBA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16 524.00 zł</w:t>
            </w:r>
          </w:p>
        </w:tc>
      </w:tr>
      <w:tr w:rsidR="00BA29C0" w:rsidRPr="00BB547B" w14:paraId="273E5B2B" w14:textId="77777777" w:rsidTr="004615BB">
        <w:tc>
          <w:tcPr>
            <w:tcW w:w="993" w:type="dxa"/>
            <w:shd w:val="clear" w:color="auto" w:fill="auto"/>
            <w:vAlign w:val="center"/>
          </w:tcPr>
          <w:p w14:paraId="5E6A7BB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8AAC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6B5C0AC6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Billmed</w:t>
            </w:r>
            <w:proofErr w:type="spellEnd"/>
            <w:r w:rsidRPr="00BA29C0">
              <w:rPr>
                <w:rFonts w:ascii="Arial" w:hAnsi="Arial" w:cs="Arial"/>
              </w:rPr>
              <w:t xml:space="preserve"> </w:t>
            </w:r>
            <w:proofErr w:type="spellStart"/>
            <w:r w:rsidRPr="00BA29C0">
              <w:rPr>
                <w:rFonts w:ascii="Arial" w:hAnsi="Arial" w:cs="Arial"/>
              </w:rPr>
              <w:t>Sp.zo.o</w:t>
            </w:r>
            <w:proofErr w:type="spellEnd"/>
            <w:r w:rsidRPr="00BA29C0">
              <w:rPr>
                <w:rFonts w:ascii="Arial" w:hAnsi="Arial" w:cs="Arial"/>
              </w:rPr>
              <w:t>.</w:t>
            </w:r>
          </w:p>
          <w:p w14:paraId="45164B82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5BA48E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C4856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6 966.00 zł</w:t>
            </w:r>
          </w:p>
        </w:tc>
      </w:tr>
      <w:tr w:rsidR="00BA29C0" w:rsidRPr="00BB547B" w14:paraId="303331B9" w14:textId="77777777" w:rsidTr="004615BB">
        <w:tc>
          <w:tcPr>
            <w:tcW w:w="993" w:type="dxa"/>
            <w:shd w:val="clear" w:color="auto" w:fill="auto"/>
            <w:vAlign w:val="center"/>
          </w:tcPr>
          <w:p w14:paraId="1E3C549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6FCA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4966E0D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Aesculap</w:t>
            </w:r>
            <w:proofErr w:type="spellEnd"/>
            <w:r w:rsidRPr="00BA29C0">
              <w:rPr>
                <w:rFonts w:ascii="Arial" w:hAnsi="Arial" w:cs="Arial"/>
              </w:rPr>
              <w:t xml:space="preserve"> </w:t>
            </w:r>
            <w:proofErr w:type="spellStart"/>
            <w:r w:rsidRPr="00BA29C0">
              <w:rPr>
                <w:rFonts w:ascii="Arial" w:hAnsi="Arial" w:cs="Arial"/>
              </w:rPr>
              <w:t>Chifa</w:t>
            </w:r>
            <w:proofErr w:type="spellEnd"/>
            <w:r w:rsidRPr="00BA29C0">
              <w:rPr>
                <w:rFonts w:ascii="Arial" w:hAnsi="Arial" w:cs="Arial"/>
              </w:rPr>
              <w:t xml:space="preserve"> Spółka z ograniczoną odpowiedzialnością</w:t>
            </w:r>
          </w:p>
          <w:p w14:paraId="2A08C017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BE044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5F98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86 051.16 zł</w:t>
            </w:r>
          </w:p>
        </w:tc>
      </w:tr>
      <w:tr w:rsidR="00BA29C0" w:rsidRPr="00BB547B" w14:paraId="52CB4EB2" w14:textId="77777777" w:rsidTr="004615BB">
        <w:tc>
          <w:tcPr>
            <w:tcW w:w="993" w:type="dxa"/>
            <w:shd w:val="clear" w:color="auto" w:fill="auto"/>
            <w:vAlign w:val="center"/>
          </w:tcPr>
          <w:p w14:paraId="3707531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0B346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BE64336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2BAD48C2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CD01A9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5794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1 036.80 zł</w:t>
            </w:r>
          </w:p>
        </w:tc>
      </w:tr>
      <w:tr w:rsidR="00BA29C0" w:rsidRPr="00BB547B" w14:paraId="07C275DA" w14:textId="77777777" w:rsidTr="004615BB">
        <w:tc>
          <w:tcPr>
            <w:tcW w:w="993" w:type="dxa"/>
            <w:shd w:val="clear" w:color="auto" w:fill="auto"/>
            <w:vAlign w:val="center"/>
          </w:tcPr>
          <w:p w14:paraId="5C96E6B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1D00F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7BA2C4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0C41EDB3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48A532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65FB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9 590.40 zł</w:t>
            </w:r>
          </w:p>
        </w:tc>
      </w:tr>
      <w:tr w:rsidR="00BA29C0" w:rsidRPr="00BB547B" w14:paraId="3CE942F3" w14:textId="77777777" w:rsidTr="004615BB">
        <w:tc>
          <w:tcPr>
            <w:tcW w:w="993" w:type="dxa"/>
            <w:shd w:val="clear" w:color="auto" w:fill="auto"/>
            <w:vAlign w:val="center"/>
          </w:tcPr>
          <w:p w14:paraId="4A2FF09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E3DE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050AA237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03FDC7CA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E63F83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1F681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4 665.60 zł</w:t>
            </w:r>
          </w:p>
        </w:tc>
      </w:tr>
      <w:tr w:rsidR="00BA29C0" w:rsidRPr="00BB547B" w14:paraId="577FC386" w14:textId="77777777" w:rsidTr="004615BB">
        <w:tc>
          <w:tcPr>
            <w:tcW w:w="993" w:type="dxa"/>
            <w:shd w:val="clear" w:color="auto" w:fill="auto"/>
            <w:vAlign w:val="center"/>
          </w:tcPr>
          <w:p w14:paraId="5BBA432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E6DE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5BB2F1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190ADFC6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3774E9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8D018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388.80 zł</w:t>
            </w:r>
          </w:p>
        </w:tc>
      </w:tr>
      <w:tr w:rsidR="00BA29C0" w:rsidRPr="00BB547B" w14:paraId="02216AE3" w14:textId="77777777" w:rsidTr="004615BB">
        <w:tc>
          <w:tcPr>
            <w:tcW w:w="993" w:type="dxa"/>
            <w:shd w:val="clear" w:color="auto" w:fill="auto"/>
            <w:vAlign w:val="center"/>
          </w:tcPr>
          <w:p w14:paraId="5B7CC9B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349B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F40FD2D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5B3D8A8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F92FF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11FE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777.60 zł</w:t>
            </w:r>
          </w:p>
        </w:tc>
      </w:tr>
      <w:tr w:rsidR="00BA29C0" w:rsidRPr="00BB547B" w14:paraId="45F29393" w14:textId="77777777" w:rsidTr="004615BB">
        <w:tc>
          <w:tcPr>
            <w:tcW w:w="993" w:type="dxa"/>
            <w:shd w:val="clear" w:color="auto" w:fill="auto"/>
            <w:vAlign w:val="center"/>
          </w:tcPr>
          <w:p w14:paraId="570E400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BA79C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4DD903F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2F37E07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36B4C7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C1EEC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777.60 zł</w:t>
            </w:r>
          </w:p>
        </w:tc>
      </w:tr>
      <w:tr w:rsidR="00BA29C0" w:rsidRPr="00BB547B" w14:paraId="3D0A25D9" w14:textId="77777777" w:rsidTr="004615BB">
        <w:tc>
          <w:tcPr>
            <w:tcW w:w="993" w:type="dxa"/>
            <w:shd w:val="clear" w:color="auto" w:fill="auto"/>
            <w:vAlign w:val="center"/>
          </w:tcPr>
          <w:p w14:paraId="0614403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F0B20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19EAC94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5F378F1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7A36D4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96676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7 527.60 zł</w:t>
            </w:r>
          </w:p>
        </w:tc>
      </w:tr>
      <w:tr w:rsidR="00BA29C0" w:rsidRPr="00BB547B" w14:paraId="0947FC46" w14:textId="77777777" w:rsidTr="004615BB">
        <w:tc>
          <w:tcPr>
            <w:tcW w:w="993" w:type="dxa"/>
            <w:shd w:val="clear" w:color="auto" w:fill="auto"/>
            <w:vAlign w:val="center"/>
          </w:tcPr>
          <w:p w14:paraId="495AD5A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3C0D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3CC8AE2D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79CEBA2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C95BA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D6FD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3 240.00 zł</w:t>
            </w:r>
          </w:p>
        </w:tc>
      </w:tr>
      <w:tr w:rsidR="00BA29C0" w:rsidRPr="00BB547B" w14:paraId="127F5D8E" w14:textId="77777777" w:rsidTr="004615BB">
        <w:tc>
          <w:tcPr>
            <w:tcW w:w="993" w:type="dxa"/>
            <w:shd w:val="clear" w:color="auto" w:fill="auto"/>
            <w:vAlign w:val="center"/>
          </w:tcPr>
          <w:p w14:paraId="29A5BE4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09FA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F78991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7094CFC7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lastRenderedPageBreak/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F404C0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66EC2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1 166.40 zł</w:t>
            </w:r>
          </w:p>
        </w:tc>
      </w:tr>
      <w:tr w:rsidR="00BA29C0" w:rsidRPr="00BB547B" w14:paraId="09970ED4" w14:textId="77777777" w:rsidTr="004615BB">
        <w:tc>
          <w:tcPr>
            <w:tcW w:w="993" w:type="dxa"/>
            <w:shd w:val="clear" w:color="auto" w:fill="auto"/>
            <w:vAlign w:val="center"/>
          </w:tcPr>
          <w:p w14:paraId="3B34D6F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6CAE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C4289E2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FB08316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A1B0B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45E0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1 296.00 zł</w:t>
            </w:r>
          </w:p>
        </w:tc>
      </w:tr>
      <w:tr w:rsidR="00BA29C0" w:rsidRPr="00BB547B" w14:paraId="18E7D3D5" w14:textId="77777777" w:rsidTr="004615BB">
        <w:tc>
          <w:tcPr>
            <w:tcW w:w="993" w:type="dxa"/>
            <w:shd w:val="clear" w:color="auto" w:fill="auto"/>
            <w:vAlign w:val="center"/>
          </w:tcPr>
          <w:p w14:paraId="032092F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3C1B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721A453E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74DF573A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224814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33F26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388.80 zł</w:t>
            </w:r>
          </w:p>
        </w:tc>
      </w:tr>
      <w:tr w:rsidR="00BA29C0" w:rsidRPr="00BB547B" w14:paraId="48F14E08" w14:textId="77777777" w:rsidTr="004615BB">
        <w:tc>
          <w:tcPr>
            <w:tcW w:w="993" w:type="dxa"/>
            <w:shd w:val="clear" w:color="auto" w:fill="auto"/>
            <w:vAlign w:val="center"/>
          </w:tcPr>
          <w:p w14:paraId="10B6478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1F16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65F62E6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305F9557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F0F59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B34B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10 270.80 zł</w:t>
            </w:r>
          </w:p>
        </w:tc>
      </w:tr>
      <w:tr w:rsidR="00BA29C0" w:rsidRPr="00BB547B" w14:paraId="532B728D" w14:textId="77777777" w:rsidTr="004615BB">
        <w:tc>
          <w:tcPr>
            <w:tcW w:w="993" w:type="dxa"/>
            <w:shd w:val="clear" w:color="auto" w:fill="auto"/>
            <w:vAlign w:val="center"/>
          </w:tcPr>
          <w:p w14:paraId="6C4B59A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C485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4F30339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0738A0C5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7C68C7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CC718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259.20 zł</w:t>
            </w:r>
          </w:p>
        </w:tc>
      </w:tr>
      <w:tr w:rsidR="00BA29C0" w:rsidRPr="00BB547B" w14:paraId="52BB12E2" w14:textId="77777777" w:rsidTr="004615BB">
        <w:tc>
          <w:tcPr>
            <w:tcW w:w="993" w:type="dxa"/>
            <w:shd w:val="clear" w:color="auto" w:fill="auto"/>
            <w:vAlign w:val="center"/>
          </w:tcPr>
          <w:p w14:paraId="44D65B6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D192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03B5A8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100D4AC2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F9BA28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78DE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648.00 zł</w:t>
            </w:r>
          </w:p>
        </w:tc>
      </w:tr>
      <w:tr w:rsidR="00BA29C0" w:rsidRPr="00BB547B" w14:paraId="451EFD14" w14:textId="77777777" w:rsidTr="004615BB">
        <w:tc>
          <w:tcPr>
            <w:tcW w:w="993" w:type="dxa"/>
            <w:shd w:val="clear" w:color="auto" w:fill="auto"/>
            <w:vAlign w:val="center"/>
          </w:tcPr>
          <w:p w14:paraId="6DD044A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6079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38BD245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B26D459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AD388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E062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324.00 zł</w:t>
            </w:r>
          </w:p>
        </w:tc>
      </w:tr>
      <w:tr w:rsidR="00BA29C0" w:rsidRPr="00BB547B" w14:paraId="235B41BC" w14:textId="77777777" w:rsidTr="004615BB">
        <w:tc>
          <w:tcPr>
            <w:tcW w:w="993" w:type="dxa"/>
            <w:shd w:val="clear" w:color="auto" w:fill="auto"/>
            <w:vAlign w:val="center"/>
          </w:tcPr>
          <w:p w14:paraId="50DFCC3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A660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0818BA5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37B0698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CC368F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5C46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10 206.00 zł</w:t>
            </w:r>
          </w:p>
        </w:tc>
      </w:tr>
      <w:tr w:rsidR="00BA29C0" w:rsidRPr="00BB547B" w14:paraId="58960D5E" w14:textId="77777777" w:rsidTr="004615BB">
        <w:tc>
          <w:tcPr>
            <w:tcW w:w="993" w:type="dxa"/>
            <w:shd w:val="clear" w:color="auto" w:fill="auto"/>
            <w:vAlign w:val="center"/>
          </w:tcPr>
          <w:p w14:paraId="7EF59F3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ACE1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74</w:t>
            </w:r>
          </w:p>
        </w:tc>
        <w:tc>
          <w:tcPr>
            <w:tcW w:w="4110" w:type="dxa"/>
            <w:shd w:val="clear" w:color="auto" w:fill="auto"/>
          </w:tcPr>
          <w:p w14:paraId="5DF1F83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26CB387C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42A7DD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2EB9A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518.40 zł</w:t>
            </w:r>
          </w:p>
        </w:tc>
      </w:tr>
      <w:tr w:rsidR="00BA29C0" w:rsidRPr="00BB547B" w14:paraId="0FA2F697" w14:textId="77777777" w:rsidTr="004615BB">
        <w:tc>
          <w:tcPr>
            <w:tcW w:w="993" w:type="dxa"/>
            <w:shd w:val="clear" w:color="auto" w:fill="auto"/>
            <w:vAlign w:val="center"/>
          </w:tcPr>
          <w:p w14:paraId="0F8BC21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1B84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7A2695E3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35512478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F0E4F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BA0C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42 768.00 zł</w:t>
            </w:r>
          </w:p>
        </w:tc>
      </w:tr>
      <w:tr w:rsidR="00BA29C0" w:rsidRPr="00BB547B" w14:paraId="137C22B9" w14:textId="77777777" w:rsidTr="004615BB">
        <w:tc>
          <w:tcPr>
            <w:tcW w:w="993" w:type="dxa"/>
            <w:shd w:val="clear" w:color="auto" w:fill="auto"/>
            <w:vAlign w:val="center"/>
          </w:tcPr>
          <w:p w14:paraId="79DAB69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9C112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3C4BE675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6D4DAB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D67703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0AF9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1 555.20 zł</w:t>
            </w:r>
          </w:p>
        </w:tc>
      </w:tr>
      <w:tr w:rsidR="00BA29C0" w:rsidRPr="00BB547B" w14:paraId="6565EC27" w14:textId="77777777" w:rsidTr="004615BB">
        <w:tc>
          <w:tcPr>
            <w:tcW w:w="993" w:type="dxa"/>
            <w:shd w:val="clear" w:color="auto" w:fill="auto"/>
            <w:vAlign w:val="center"/>
          </w:tcPr>
          <w:p w14:paraId="1C4CCCE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D8E8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25311434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66E0D5D8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78C032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21A4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10 627.20 zł</w:t>
            </w:r>
          </w:p>
        </w:tc>
      </w:tr>
      <w:tr w:rsidR="00BA29C0" w:rsidRPr="00BB547B" w14:paraId="5148A323" w14:textId="77777777" w:rsidTr="004615BB">
        <w:tc>
          <w:tcPr>
            <w:tcW w:w="993" w:type="dxa"/>
            <w:shd w:val="clear" w:color="auto" w:fill="auto"/>
            <w:vAlign w:val="center"/>
          </w:tcPr>
          <w:p w14:paraId="12218B6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CE1B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399B8B96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1F46C12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6BB4F9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AB82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1 944.00 zł</w:t>
            </w:r>
          </w:p>
        </w:tc>
      </w:tr>
      <w:tr w:rsidR="00BA29C0" w:rsidRPr="00BB547B" w14:paraId="7769EEF1" w14:textId="77777777" w:rsidTr="004615BB">
        <w:tc>
          <w:tcPr>
            <w:tcW w:w="993" w:type="dxa"/>
            <w:shd w:val="clear" w:color="auto" w:fill="auto"/>
            <w:vAlign w:val="center"/>
          </w:tcPr>
          <w:p w14:paraId="6AA75B2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1583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7E81F66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5AD748C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10C9E6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E45D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777.60 zł</w:t>
            </w:r>
          </w:p>
        </w:tc>
      </w:tr>
      <w:tr w:rsidR="00BA29C0" w:rsidRPr="00BB547B" w14:paraId="6869F3AF" w14:textId="77777777" w:rsidTr="004615BB">
        <w:tc>
          <w:tcPr>
            <w:tcW w:w="993" w:type="dxa"/>
            <w:shd w:val="clear" w:color="auto" w:fill="auto"/>
            <w:vAlign w:val="center"/>
          </w:tcPr>
          <w:p w14:paraId="3600896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476B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396AD75E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52D51447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77CD8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540F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6 480.00 zł</w:t>
            </w:r>
          </w:p>
        </w:tc>
      </w:tr>
      <w:tr w:rsidR="00BA29C0" w:rsidRPr="00BB547B" w14:paraId="6D8A105D" w14:textId="77777777" w:rsidTr="004615BB">
        <w:tc>
          <w:tcPr>
            <w:tcW w:w="993" w:type="dxa"/>
            <w:shd w:val="clear" w:color="auto" w:fill="auto"/>
            <w:vAlign w:val="center"/>
          </w:tcPr>
          <w:p w14:paraId="43B6640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2755A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91</w:t>
            </w:r>
          </w:p>
        </w:tc>
        <w:tc>
          <w:tcPr>
            <w:tcW w:w="4110" w:type="dxa"/>
            <w:shd w:val="clear" w:color="auto" w:fill="auto"/>
          </w:tcPr>
          <w:p w14:paraId="4B0CBE1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2E5E9A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407479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C0F52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1 166.40 zł</w:t>
            </w:r>
          </w:p>
        </w:tc>
      </w:tr>
      <w:tr w:rsidR="00BA29C0" w:rsidRPr="00BB547B" w14:paraId="7DC520D4" w14:textId="77777777" w:rsidTr="004615BB">
        <w:tc>
          <w:tcPr>
            <w:tcW w:w="993" w:type="dxa"/>
            <w:shd w:val="clear" w:color="auto" w:fill="auto"/>
            <w:vAlign w:val="center"/>
          </w:tcPr>
          <w:p w14:paraId="64A2C44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4FF73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3DCBA749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8DD7F19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lastRenderedPageBreak/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61CB47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063E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3 240.00 zł</w:t>
            </w:r>
          </w:p>
        </w:tc>
      </w:tr>
      <w:tr w:rsidR="00BA29C0" w:rsidRPr="00BB547B" w14:paraId="2C6E271B" w14:textId="77777777" w:rsidTr="004615BB">
        <w:tc>
          <w:tcPr>
            <w:tcW w:w="993" w:type="dxa"/>
            <w:shd w:val="clear" w:color="auto" w:fill="auto"/>
            <w:vAlign w:val="center"/>
          </w:tcPr>
          <w:p w14:paraId="0E8960A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D8F0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94</w:t>
            </w:r>
          </w:p>
        </w:tc>
        <w:tc>
          <w:tcPr>
            <w:tcW w:w="4110" w:type="dxa"/>
            <w:shd w:val="clear" w:color="auto" w:fill="auto"/>
          </w:tcPr>
          <w:p w14:paraId="0575E242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1675AD1C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7EC850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7874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1 101.60 zł</w:t>
            </w:r>
          </w:p>
        </w:tc>
      </w:tr>
      <w:tr w:rsidR="00BA29C0" w:rsidRPr="00BB547B" w14:paraId="3198050F" w14:textId="77777777" w:rsidTr="004615BB">
        <w:tc>
          <w:tcPr>
            <w:tcW w:w="993" w:type="dxa"/>
            <w:shd w:val="clear" w:color="auto" w:fill="auto"/>
            <w:vAlign w:val="center"/>
          </w:tcPr>
          <w:p w14:paraId="18DF0F0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F44D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96</w:t>
            </w:r>
          </w:p>
        </w:tc>
        <w:tc>
          <w:tcPr>
            <w:tcW w:w="4110" w:type="dxa"/>
            <w:shd w:val="clear" w:color="auto" w:fill="auto"/>
          </w:tcPr>
          <w:p w14:paraId="3C10139E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FCD5A61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112E1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2286B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2 980.80 zł</w:t>
            </w:r>
          </w:p>
        </w:tc>
      </w:tr>
      <w:tr w:rsidR="00BA29C0" w:rsidRPr="00BB547B" w14:paraId="0DB1E655" w14:textId="77777777" w:rsidTr="004615BB">
        <w:tc>
          <w:tcPr>
            <w:tcW w:w="993" w:type="dxa"/>
            <w:shd w:val="clear" w:color="auto" w:fill="auto"/>
            <w:vAlign w:val="center"/>
          </w:tcPr>
          <w:p w14:paraId="3006E8C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D6D2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99</w:t>
            </w:r>
          </w:p>
        </w:tc>
        <w:tc>
          <w:tcPr>
            <w:tcW w:w="4110" w:type="dxa"/>
            <w:shd w:val="clear" w:color="auto" w:fill="auto"/>
          </w:tcPr>
          <w:p w14:paraId="47F0DD29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7E615AF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EC87B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FF97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2 430.00 zł</w:t>
            </w:r>
          </w:p>
        </w:tc>
      </w:tr>
      <w:tr w:rsidR="00BA29C0" w:rsidRPr="00BB547B" w14:paraId="4D273FD1" w14:textId="77777777" w:rsidTr="004615BB">
        <w:tc>
          <w:tcPr>
            <w:tcW w:w="993" w:type="dxa"/>
            <w:shd w:val="clear" w:color="auto" w:fill="auto"/>
            <w:vAlign w:val="center"/>
          </w:tcPr>
          <w:p w14:paraId="7CDE02C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1D531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3C09D8F3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60D4A749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228086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968D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1 166.40 zł</w:t>
            </w:r>
          </w:p>
        </w:tc>
      </w:tr>
      <w:tr w:rsidR="00BA29C0" w:rsidRPr="00BB547B" w14:paraId="710F1936" w14:textId="77777777" w:rsidTr="004615BB">
        <w:tc>
          <w:tcPr>
            <w:tcW w:w="993" w:type="dxa"/>
            <w:shd w:val="clear" w:color="auto" w:fill="auto"/>
            <w:vAlign w:val="center"/>
          </w:tcPr>
          <w:p w14:paraId="75C8149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B7CC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102</w:t>
            </w:r>
          </w:p>
        </w:tc>
        <w:tc>
          <w:tcPr>
            <w:tcW w:w="4110" w:type="dxa"/>
            <w:shd w:val="clear" w:color="auto" w:fill="auto"/>
          </w:tcPr>
          <w:p w14:paraId="747F1C3C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4B6B153E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1AD7A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CFB2E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777.60 zł</w:t>
            </w:r>
          </w:p>
        </w:tc>
      </w:tr>
      <w:tr w:rsidR="00BA29C0" w:rsidRPr="00BB547B" w14:paraId="583EA674" w14:textId="77777777" w:rsidTr="004615BB">
        <w:tc>
          <w:tcPr>
            <w:tcW w:w="993" w:type="dxa"/>
            <w:shd w:val="clear" w:color="auto" w:fill="auto"/>
            <w:vAlign w:val="center"/>
          </w:tcPr>
          <w:p w14:paraId="6B472FE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520A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50C2BD59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59E6E3E2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C14C2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3B2C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648.00 zł</w:t>
            </w:r>
          </w:p>
        </w:tc>
      </w:tr>
      <w:tr w:rsidR="00BA29C0" w:rsidRPr="00BB547B" w14:paraId="2EE6B122" w14:textId="77777777" w:rsidTr="004615BB">
        <w:tc>
          <w:tcPr>
            <w:tcW w:w="993" w:type="dxa"/>
            <w:shd w:val="clear" w:color="auto" w:fill="auto"/>
            <w:vAlign w:val="center"/>
          </w:tcPr>
          <w:p w14:paraId="76849D6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6B25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105</w:t>
            </w:r>
          </w:p>
        </w:tc>
        <w:tc>
          <w:tcPr>
            <w:tcW w:w="4110" w:type="dxa"/>
            <w:shd w:val="clear" w:color="auto" w:fill="auto"/>
          </w:tcPr>
          <w:p w14:paraId="284553B5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06A909E5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ED4014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0075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518.40 zł</w:t>
            </w:r>
          </w:p>
        </w:tc>
      </w:tr>
      <w:tr w:rsidR="00BA29C0" w:rsidRPr="00BB547B" w14:paraId="3E6B9852" w14:textId="77777777" w:rsidTr="004615BB">
        <w:tc>
          <w:tcPr>
            <w:tcW w:w="993" w:type="dxa"/>
            <w:shd w:val="clear" w:color="auto" w:fill="auto"/>
            <w:vAlign w:val="center"/>
          </w:tcPr>
          <w:p w14:paraId="632629F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25911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106</w:t>
            </w:r>
          </w:p>
        </w:tc>
        <w:tc>
          <w:tcPr>
            <w:tcW w:w="4110" w:type="dxa"/>
            <w:shd w:val="clear" w:color="auto" w:fill="auto"/>
          </w:tcPr>
          <w:p w14:paraId="1E3B484B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Zakłady Techniki Medycznej Sp. z o.o.</w:t>
            </w:r>
          </w:p>
          <w:p w14:paraId="6351162C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CC8747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E7AD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453.60 zł</w:t>
            </w:r>
          </w:p>
        </w:tc>
      </w:tr>
      <w:tr w:rsidR="00BA29C0" w:rsidRPr="00BB547B" w14:paraId="4B643782" w14:textId="77777777" w:rsidTr="004615BB">
        <w:tc>
          <w:tcPr>
            <w:tcW w:w="993" w:type="dxa"/>
            <w:shd w:val="clear" w:color="auto" w:fill="auto"/>
            <w:vAlign w:val="center"/>
          </w:tcPr>
          <w:p w14:paraId="40BF523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0D17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2E303D1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 xml:space="preserve">AB </w:t>
            </w:r>
            <w:proofErr w:type="spellStart"/>
            <w:r w:rsidRPr="00BA29C0">
              <w:rPr>
                <w:rFonts w:ascii="Arial" w:hAnsi="Arial" w:cs="Arial"/>
              </w:rPr>
              <w:t>Med</w:t>
            </w:r>
            <w:proofErr w:type="spellEnd"/>
            <w:r w:rsidRPr="00BA29C0">
              <w:rPr>
                <w:rFonts w:ascii="Arial" w:hAnsi="Arial" w:cs="Arial"/>
              </w:rPr>
              <w:t>-Serwis Arkadiusz Dobkowski</w:t>
            </w:r>
          </w:p>
          <w:p w14:paraId="0BA35433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Sikorskiego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8/6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E1E3A6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07-410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Ostrołęka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716D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32 076.00 zł</w:t>
            </w:r>
          </w:p>
        </w:tc>
      </w:tr>
      <w:tr w:rsidR="00BA29C0" w:rsidRPr="00BB547B" w14:paraId="7565D1A7" w14:textId="77777777" w:rsidTr="004615BB">
        <w:tc>
          <w:tcPr>
            <w:tcW w:w="993" w:type="dxa"/>
            <w:shd w:val="clear" w:color="auto" w:fill="auto"/>
            <w:vAlign w:val="center"/>
          </w:tcPr>
          <w:p w14:paraId="5EB2444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3222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109</w:t>
            </w:r>
          </w:p>
        </w:tc>
        <w:tc>
          <w:tcPr>
            <w:tcW w:w="4110" w:type="dxa"/>
            <w:shd w:val="clear" w:color="auto" w:fill="auto"/>
          </w:tcPr>
          <w:p w14:paraId="45720663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Medikol</w:t>
            </w:r>
            <w:proofErr w:type="spellEnd"/>
            <w:r w:rsidRPr="00BA29C0">
              <w:rPr>
                <w:rFonts w:ascii="Arial" w:hAnsi="Arial" w:cs="Arial"/>
              </w:rPr>
              <w:t xml:space="preserve"> Systems sp. z o.o.</w:t>
            </w:r>
          </w:p>
          <w:p w14:paraId="426BE419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1A6EA5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13886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43 416.00 zł</w:t>
            </w:r>
          </w:p>
        </w:tc>
      </w:tr>
      <w:tr w:rsidR="00BA29C0" w:rsidRPr="00BB547B" w14:paraId="17FB45C1" w14:textId="77777777" w:rsidTr="004615BB">
        <w:tc>
          <w:tcPr>
            <w:tcW w:w="993" w:type="dxa"/>
            <w:shd w:val="clear" w:color="auto" w:fill="auto"/>
            <w:vAlign w:val="center"/>
          </w:tcPr>
          <w:p w14:paraId="5E28F0D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AD88E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136AFE36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Media-MED Sp. z o.o.</w:t>
            </w:r>
          </w:p>
          <w:p w14:paraId="0AA718BD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Promienistych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6CCA33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31-481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95E19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26 568.00 zł</w:t>
            </w:r>
          </w:p>
        </w:tc>
      </w:tr>
      <w:tr w:rsidR="00BA29C0" w:rsidRPr="00BB547B" w14:paraId="2EAB4667" w14:textId="77777777" w:rsidTr="004615BB">
        <w:tc>
          <w:tcPr>
            <w:tcW w:w="993" w:type="dxa"/>
            <w:shd w:val="clear" w:color="auto" w:fill="auto"/>
            <w:vAlign w:val="center"/>
          </w:tcPr>
          <w:p w14:paraId="1DAFBAE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310A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107</w:t>
            </w:r>
          </w:p>
        </w:tc>
        <w:tc>
          <w:tcPr>
            <w:tcW w:w="4110" w:type="dxa"/>
            <w:shd w:val="clear" w:color="auto" w:fill="auto"/>
          </w:tcPr>
          <w:p w14:paraId="7FC3C357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MIRO Sp. z o.o.</w:t>
            </w:r>
          </w:p>
          <w:p w14:paraId="1429E29C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25B/U1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E733D8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CAFA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25 920.00 zł</w:t>
            </w:r>
          </w:p>
        </w:tc>
      </w:tr>
      <w:tr w:rsidR="00BA29C0" w:rsidRPr="00BB547B" w14:paraId="30B65470" w14:textId="77777777" w:rsidTr="004615BB">
        <w:tc>
          <w:tcPr>
            <w:tcW w:w="993" w:type="dxa"/>
            <w:shd w:val="clear" w:color="auto" w:fill="auto"/>
            <w:vAlign w:val="center"/>
          </w:tcPr>
          <w:p w14:paraId="7BB8A1C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2235C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3C757326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Optotech</w:t>
            </w:r>
            <w:proofErr w:type="spellEnd"/>
            <w:r w:rsidRPr="00BA29C0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0CF55A5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15507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BBCD0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2 430.00 zł</w:t>
            </w:r>
          </w:p>
        </w:tc>
      </w:tr>
      <w:tr w:rsidR="00BA29C0" w:rsidRPr="00BB547B" w14:paraId="60B27BC5" w14:textId="77777777" w:rsidTr="004615BB">
        <w:tc>
          <w:tcPr>
            <w:tcW w:w="993" w:type="dxa"/>
            <w:shd w:val="clear" w:color="auto" w:fill="auto"/>
            <w:vAlign w:val="center"/>
          </w:tcPr>
          <w:p w14:paraId="5DD20D5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55963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105</w:t>
            </w:r>
          </w:p>
        </w:tc>
        <w:tc>
          <w:tcPr>
            <w:tcW w:w="4110" w:type="dxa"/>
            <w:shd w:val="clear" w:color="auto" w:fill="auto"/>
          </w:tcPr>
          <w:p w14:paraId="147147A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Optotech</w:t>
            </w:r>
            <w:proofErr w:type="spellEnd"/>
            <w:r w:rsidRPr="00BA29C0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8D59812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37C74E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5A9D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2 916.00 zł</w:t>
            </w:r>
          </w:p>
        </w:tc>
      </w:tr>
      <w:tr w:rsidR="00BA29C0" w:rsidRPr="00BB547B" w14:paraId="6F59F6BA" w14:textId="77777777" w:rsidTr="004615BB">
        <w:tc>
          <w:tcPr>
            <w:tcW w:w="993" w:type="dxa"/>
            <w:shd w:val="clear" w:color="auto" w:fill="auto"/>
            <w:vAlign w:val="center"/>
          </w:tcPr>
          <w:p w14:paraId="3A43116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FF784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112</w:t>
            </w:r>
          </w:p>
        </w:tc>
        <w:tc>
          <w:tcPr>
            <w:tcW w:w="4110" w:type="dxa"/>
            <w:shd w:val="clear" w:color="auto" w:fill="auto"/>
          </w:tcPr>
          <w:p w14:paraId="18B63029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Optotech</w:t>
            </w:r>
            <w:proofErr w:type="spellEnd"/>
            <w:r w:rsidRPr="00BA29C0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0624BBF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00905C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F1F8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6 318.00 zł</w:t>
            </w:r>
          </w:p>
        </w:tc>
      </w:tr>
      <w:tr w:rsidR="00BA29C0" w:rsidRPr="00BB547B" w14:paraId="62984C24" w14:textId="77777777" w:rsidTr="004615BB">
        <w:tc>
          <w:tcPr>
            <w:tcW w:w="993" w:type="dxa"/>
            <w:shd w:val="clear" w:color="auto" w:fill="auto"/>
            <w:vAlign w:val="center"/>
          </w:tcPr>
          <w:p w14:paraId="695B389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74FA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26D8709F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29C0">
              <w:rPr>
                <w:rFonts w:ascii="Arial" w:hAnsi="Arial" w:cs="Arial"/>
              </w:rPr>
              <w:t>Radiometer</w:t>
            </w:r>
            <w:proofErr w:type="spellEnd"/>
            <w:r w:rsidRPr="00BA29C0">
              <w:rPr>
                <w:rFonts w:ascii="Arial" w:hAnsi="Arial" w:cs="Arial"/>
              </w:rPr>
              <w:t xml:space="preserve"> Sp. z o.o.</w:t>
            </w:r>
          </w:p>
          <w:p w14:paraId="58655668" w14:textId="4A48765D" w:rsidR="00BA29C0" w:rsidRPr="00BB547B" w:rsidRDefault="00B42AB6" w:rsidP="00461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Jerozolimskie 181a</w:t>
            </w:r>
          </w:p>
          <w:p w14:paraId="42B0BB08" w14:textId="722B8DCB" w:rsidR="00BA29C0" w:rsidRPr="00BB547B" w:rsidRDefault="00B42AB6" w:rsidP="004615B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02-222</w:t>
            </w:r>
            <w:r w:rsidR="00BA29C0" w:rsidRPr="00BB547B">
              <w:rPr>
                <w:rFonts w:ascii="Arial" w:hAnsi="Arial" w:cs="Arial"/>
              </w:rPr>
              <w:t xml:space="preserve"> </w:t>
            </w:r>
            <w:r w:rsidR="00BA29C0" w:rsidRPr="00BA2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04074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18 306.00 zł</w:t>
            </w:r>
          </w:p>
        </w:tc>
      </w:tr>
      <w:tr w:rsidR="00BA29C0" w:rsidRPr="00BB547B" w14:paraId="4C3E7C69" w14:textId="77777777" w:rsidTr="004615BB">
        <w:tc>
          <w:tcPr>
            <w:tcW w:w="993" w:type="dxa"/>
            <w:shd w:val="clear" w:color="auto" w:fill="auto"/>
            <w:vAlign w:val="center"/>
          </w:tcPr>
          <w:p w14:paraId="07ADEC0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39D8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B003D75" w14:textId="332D6361" w:rsidR="00BA29C0" w:rsidRPr="00BB547B" w:rsidRDefault="00B42AB6" w:rsidP="004615B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BA29C0"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="00BA29C0"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="00BA29C0"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="00BA29C0"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BA29C0" w:rsidRPr="00BA29C0">
              <w:rPr>
                <w:rFonts w:ascii="Arial" w:hAnsi="Arial" w:cs="Arial"/>
              </w:rPr>
              <w:t>olmed</w:t>
            </w:r>
            <w:proofErr w:type="spellEnd"/>
          </w:p>
          <w:p w14:paraId="3342886C" w14:textId="27A6CF83" w:rsidR="00BA29C0" w:rsidRPr="00BB547B" w:rsidRDefault="00B42AB6" w:rsidP="00461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="00BA29C0" w:rsidRPr="00BA29C0">
              <w:rPr>
                <w:rFonts w:ascii="Arial" w:hAnsi="Arial" w:cs="Arial"/>
              </w:rPr>
              <w:t>obielska</w:t>
            </w:r>
            <w:r w:rsidR="00BA29C0"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="00BA29C0" w:rsidRPr="00BB547B">
              <w:rPr>
                <w:rFonts w:ascii="Arial" w:hAnsi="Arial" w:cs="Arial"/>
              </w:rPr>
              <w:t xml:space="preserve"> </w:t>
            </w:r>
          </w:p>
          <w:p w14:paraId="1A7865B0" w14:textId="7E42EE4F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="00B42AB6"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1CB3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1 620.00 zł</w:t>
            </w:r>
          </w:p>
        </w:tc>
      </w:tr>
      <w:tr w:rsidR="00BA29C0" w:rsidRPr="00BB547B" w14:paraId="3C15C2DC" w14:textId="77777777" w:rsidTr="004615BB">
        <w:tc>
          <w:tcPr>
            <w:tcW w:w="993" w:type="dxa"/>
            <w:shd w:val="clear" w:color="auto" w:fill="auto"/>
            <w:vAlign w:val="center"/>
          </w:tcPr>
          <w:p w14:paraId="1437AA2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76420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DD730DA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6379E659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E7A4A8" w14:textId="5686C54A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A48F2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3 564.00 zł</w:t>
            </w:r>
          </w:p>
        </w:tc>
      </w:tr>
      <w:tr w:rsidR="00223A0C" w:rsidRPr="00BB547B" w14:paraId="1D9CDF00" w14:textId="77777777" w:rsidTr="004615BB">
        <w:tc>
          <w:tcPr>
            <w:tcW w:w="993" w:type="dxa"/>
            <w:shd w:val="clear" w:color="auto" w:fill="auto"/>
            <w:vAlign w:val="center"/>
          </w:tcPr>
          <w:p w14:paraId="429A597D" w14:textId="236B700B" w:rsidR="00223A0C" w:rsidRPr="00BA29C0" w:rsidRDefault="00223A0C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7D891" w14:textId="35D5F53C" w:rsidR="00223A0C" w:rsidRPr="00BA29C0" w:rsidRDefault="00223A0C" w:rsidP="00223A0C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550448C" w14:textId="77777777" w:rsidR="00223A0C" w:rsidRPr="00BB547B" w:rsidRDefault="00223A0C" w:rsidP="00223A0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036284E2" w14:textId="77777777" w:rsidR="00223A0C" w:rsidRPr="00BB547B" w:rsidRDefault="00223A0C" w:rsidP="00223A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EC0971" w14:textId="7590734B" w:rsidR="00223A0C" w:rsidRDefault="00223A0C" w:rsidP="00223A0C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31AEE" w14:textId="226B8954" w:rsidR="00223A0C" w:rsidRPr="00BA29C0" w:rsidRDefault="00223A0C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11 793,60 zł</w:t>
            </w:r>
          </w:p>
        </w:tc>
      </w:tr>
      <w:tr w:rsidR="00BA29C0" w:rsidRPr="00BB547B" w14:paraId="10274A36" w14:textId="77777777" w:rsidTr="004615BB">
        <w:tc>
          <w:tcPr>
            <w:tcW w:w="993" w:type="dxa"/>
            <w:shd w:val="clear" w:color="auto" w:fill="auto"/>
            <w:vAlign w:val="center"/>
          </w:tcPr>
          <w:p w14:paraId="29E1420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E9A5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6AFBA508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52F715B9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F13FEE" w14:textId="6C0930BF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2E52B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777.60 zł</w:t>
            </w:r>
          </w:p>
        </w:tc>
      </w:tr>
      <w:tr w:rsidR="00BA29C0" w:rsidRPr="00BB547B" w14:paraId="175CD973" w14:textId="77777777" w:rsidTr="004615BB">
        <w:tc>
          <w:tcPr>
            <w:tcW w:w="993" w:type="dxa"/>
            <w:shd w:val="clear" w:color="auto" w:fill="auto"/>
            <w:vAlign w:val="center"/>
          </w:tcPr>
          <w:p w14:paraId="4E56C16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6405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1551342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07D096A8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00444A" w14:textId="6830700A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8A7D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14 580.00 zł</w:t>
            </w:r>
          </w:p>
        </w:tc>
      </w:tr>
      <w:tr w:rsidR="00BA29C0" w:rsidRPr="00BB547B" w14:paraId="1E452848" w14:textId="77777777" w:rsidTr="004615BB">
        <w:tc>
          <w:tcPr>
            <w:tcW w:w="993" w:type="dxa"/>
            <w:shd w:val="clear" w:color="auto" w:fill="auto"/>
            <w:vAlign w:val="center"/>
          </w:tcPr>
          <w:p w14:paraId="600ED68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4923B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32EF855C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29DBF397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45F4CD" w14:textId="761CA12C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D265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2 721.60 zł</w:t>
            </w:r>
          </w:p>
        </w:tc>
      </w:tr>
      <w:tr w:rsidR="00223A0C" w:rsidRPr="00BB547B" w14:paraId="3913216E" w14:textId="77777777" w:rsidTr="004615BB">
        <w:tc>
          <w:tcPr>
            <w:tcW w:w="993" w:type="dxa"/>
            <w:shd w:val="clear" w:color="auto" w:fill="auto"/>
            <w:vAlign w:val="center"/>
          </w:tcPr>
          <w:p w14:paraId="66AB0C66" w14:textId="7C7EA12D" w:rsidR="00223A0C" w:rsidRPr="00BA29C0" w:rsidRDefault="00223A0C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078BEE" w14:textId="5CEA7E9E" w:rsidR="00223A0C" w:rsidRPr="00BA29C0" w:rsidRDefault="00223A0C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0FA3E2D" w14:textId="77777777" w:rsidR="00223A0C" w:rsidRPr="00BB547B" w:rsidRDefault="00223A0C" w:rsidP="00223A0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3B2FFD85" w14:textId="77777777" w:rsidR="00223A0C" w:rsidRPr="00BB547B" w:rsidRDefault="00223A0C" w:rsidP="00223A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90125B" w14:textId="3B1DA17F" w:rsidR="00223A0C" w:rsidRDefault="00223A0C" w:rsidP="00223A0C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1D38A6" w14:textId="57778236" w:rsidR="00223A0C" w:rsidRPr="00BA29C0" w:rsidRDefault="00223A0C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28 188,00 zł</w:t>
            </w:r>
          </w:p>
        </w:tc>
      </w:tr>
      <w:tr w:rsidR="00BA29C0" w:rsidRPr="00BB547B" w14:paraId="0A7239E1" w14:textId="77777777" w:rsidTr="004615BB">
        <w:tc>
          <w:tcPr>
            <w:tcW w:w="993" w:type="dxa"/>
            <w:shd w:val="clear" w:color="auto" w:fill="auto"/>
            <w:vAlign w:val="center"/>
          </w:tcPr>
          <w:p w14:paraId="5E2726F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0F0FF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161D11A9" w14:textId="77777777" w:rsidR="0015519A" w:rsidRPr="00BB547B" w:rsidRDefault="0015519A" w:rsidP="0015519A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743B3C69" w14:textId="77777777" w:rsidR="0015519A" w:rsidRPr="00BB547B" w:rsidRDefault="0015519A" w:rsidP="001551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4A7528" w14:textId="1F8974F1" w:rsidR="00BA29C0" w:rsidRPr="00BB547B" w:rsidRDefault="0015519A" w:rsidP="0015519A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7D715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972.00 zł</w:t>
            </w:r>
          </w:p>
        </w:tc>
      </w:tr>
      <w:tr w:rsidR="00BA29C0" w:rsidRPr="00BB547B" w14:paraId="2FDF1DC2" w14:textId="77777777" w:rsidTr="004615BB">
        <w:tc>
          <w:tcPr>
            <w:tcW w:w="993" w:type="dxa"/>
            <w:shd w:val="clear" w:color="auto" w:fill="auto"/>
            <w:vAlign w:val="center"/>
          </w:tcPr>
          <w:p w14:paraId="5B23186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CBD1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7D78715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02661C15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031E18" w14:textId="224FF0E0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A6678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972.00 zł</w:t>
            </w:r>
          </w:p>
        </w:tc>
      </w:tr>
      <w:tr w:rsidR="000C3981" w:rsidRPr="00BB547B" w14:paraId="4E966565" w14:textId="77777777" w:rsidTr="004615BB">
        <w:tc>
          <w:tcPr>
            <w:tcW w:w="993" w:type="dxa"/>
            <w:shd w:val="clear" w:color="auto" w:fill="auto"/>
            <w:vAlign w:val="center"/>
          </w:tcPr>
          <w:p w14:paraId="12437164" w14:textId="761FA600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1B490" w14:textId="32D8B1E6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37304104" w14:textId="77777777" w:rsidR="000C3981" w:rsidRPr="00BB547B" w:rsidRDefault="000C3981" w:rsidP="000C398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513B0966" w14:textId="77777777" w:rsidR="000C3981" w:rsidRPr="00BB547B" w:rsidRDefault="000C3981" w:rsidP="000C39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58CABB" w14:textId="60E46AD0" w:rsidR="000C3981" w:rsidRDefault="000C3981" w:rsidP="000C3981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660A6" w14:textId="26616BE6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18 225.00 zł</w:t>
            </w:r>
          </w:p>
        </w:tc>
      </w:tr>
      <w:tr w:rsidR="00BA29C0" w:rsidRPr="00BB547B" w14:paraId="5DABA5EC" w14:textId="77777777" w:rsidTr="004615BB">
        <w:tc>
          <w:tcPr>
            <w:tcW w:w="993" w:type="dxa"/>
            <w:shd w:val="clear" w:color="auto" w:fill="auto"/>
            <w:vAlign w:val="center"/>
          </w:tcPr>
          <w:p w14:paraId="1D85624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856F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624EE698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07F14ED5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86FD1A" w14:textId="4F69ED49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8AAC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1 458.00 zł</w:t>
            </w:r>
          </w:p>
        </w:tc>
      </w:tr>
      <w:tr w:rsidR="000C3981" w:rsidRPr="00BB547B" w14:paraId="580231E0" w14:textId="77777777" w:rsidTr="004615BB">
        <w:tc>
          <w:tcPr>
            <w:tcW w:w="993" w:type="dxa"/>
            <w:shd w:val="clear" w:color="auto" w:fill="auto"/>
            <w:vAlign w:val="center"/>
          </w:tcPr>
          <w:p w14:paraId="56214C6F" w14:textId="2C21277A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E34C9" w14:textId="28FB0226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0EF44D9D" w14:textId="77777777" w:rsidR="000C3981" w:rsidRPr="00BB547B" w:rsidRDefault="000C3981" w:rsidP="000C398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4D522ECA" w14:textId="77777777" w:rsidR="000C3981" w:rsidRPr="00BB547B" w:rsidRDefault="000C3981" w:rsidP="000C39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BBE387" w14:textId="64D9E268" w:rsidR="000C3981" w:rsidRDefault="000C3981" w:rsidP="000C3981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48A16" w14:textId="26E5AF7A" w:rsidR="000C3981" w:rsidRPr="00BA29C0" w:rsidRDefault="000C3981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238 140.00 zł</w:t>
            </w:r>
          </w:p>
        </w:tc>
      </w:tr>
      <w:tr w:rsidR="006975D9" w:rsidRPr="00BB547B" w14:paraId="0CDEE597" w14:textId="77777777" w:rsidTr="004615BB">
        <w:tc>
          <w:tcPr>
            <w:tcW w:w="993" w:type="dxa"/>
            <w:shd w:val="clear" w:color="auto" w:fill="auto"/>
            <w:vAlign w:val="center"/>
          </w:tcPr>
          <w:p w14:paraId="0A4E1334" w14:textId="3D653DED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43593A" w14:textId="1F6CB2FB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281B1808" w14:textId="77777777" w:rsidR="006975D9" w:rsidRPr="00BB547B" w:rsidRDefault="006975D9" w:rsidP="006975D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3275C45F" w14:textId="77777777" w:rsidR="006975D9" w:rsidRPr="00BB547B" w:rsidRDefault="006975D9" w:rsidP="006975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C2EDC5" w14:textId="6AFB45B4" w:rsidR="006975D9" w:rsidRDefault="006975D9" w:rsidP="006975D9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88764" w14:textId="6939896F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13 284.00 zł</w:t>
            </w:r>
          </w:p>
        </w:tc>
      </w:tr>
      <w:tr w:rsidR="006975D9" w:rsidRPr="00BB547B" w14:paraId="2A6F4D21" w14:textId="77777777" w:rsidTr="004615BB">
        <w:tc>
          <w:tcPr>
            <w:tcW w:w="993" w:type="dxa"/>
            <w:shd w:val="clear" w:color="auto" w:fill="auto"/>
            <w:vAlign w:val="center"/>
          </w:tcPr>
          <w:p w14:paraId="4CBBE798" w14:textId="047D90A4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0A2AF" w14:textId="29A24A6A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520D98CD" w14:textId="77777777" w:rsidR="006975D9" w:rsidRPr="00BB547B" w:rsidRDefault="006975D9" w:rsidP="006975D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6EABD792" w14:textId="77777777" w:rsidR="006975D9" w:rsidRPr="00BB547B" w:rsidRDefault="006975D9" w:rsidP="006975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5E0611" w14:textId="5179F9D8" w:rsidR="006975D9" w:rsidRDefault="006975D9" w:rsidP="006975D9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B82A2" w14:textId="2CAB6AA8" w:rsidR="006975D9" w:rsidRPr="00BA29C0" w:rsidRDefault="006975D9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77 760.00 zł</w:t>
            </w:r>
          </w:p>
        </w:tc>
      </w:tr>
      <w:tr w:rsidR="00BA29C0" w:rsidRPr="00BB547B" w14:paraId="4E74D1AA" w14:textId="77777777" w:rsidTr="004615BB">
        <w:tc>
          <w:tcPr>
            <w:tcW w:w="993" w:type="dxa"/>
            <w:shd w:val="clear" w:color="auto" w:fill="auto"/>
            <w:vAlign w:val="center"/>
          </w:tcPr>
          <w:p w14:paraId="1D09399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F2E3B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5E68B4DD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71EF7765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A08C7A" w14:textId="0AC45A3A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39CCD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4 860.00 zł</w:t>
            </w:r>
          </w:p>
        </w:tc>
      </w:tr>
      <w:tr w:rsidR="00BA29C0" w:rsidRPr="00BB547B" w14:paraId="0644F613" w14:textId="77777777" w:rsidTr="004615BB">
        <w:tc>
          <w:tcPr>
            <w:tcW w:w="993" w:type="dxa"/>
            <w:shd w:val="clear" w:color="auto" w:fill="auto"/>
            <w:vAlign w:val="center"/>
          </w:tcPr>
          <w:p w14:paraId="729C340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414F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91</w:t>
            </w:r>
          </w:p>
        </w:tc>
        <w:tc>
          <w:tcPr>
            <w:tcW w:w="4110" w:type="dxa"/>
            <w:shd w:val="clear" w:color="auto" w:fill="auto"/>
          </w:tcPr>
          <w:p w14:paraId="2EBAD1C6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500E72EB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84F858" w14:textId="555B80FB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38208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6 480.00 zł</w:t>
            </w:r>
          </w:p>
        </w:tc>
      </w:tr>
      <w:tr w:rsidR="00BA29C0" w:rsidRPr="00BB547B" w14:paraId="4BAA6D1F" w14:textId="77777777" w:rsidTr="004615BB">
        <w:tc>
          <w:tcPr>
            <w:tcW w:w="993" w:type="dxa"/>
            <w:shd w:val="clear" w:color="auto" w:fill="auto"/>
            <w:vAlign w:val="center"/>
          </w:tcPr>
          <w:p w14:paraId="1EA0E34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B493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93</w:t>
            </w:r>
          </w:p>
        </w:tc>
        <w:tc>
          <w:tcPr>
            <w:tcW w:w="4110" w:type="dxa"/>
            <w:shd w:val="clear" w:color="auto" w:fill="auto"/>
          </w:tcPr>
          <w:p w14:paraId="0B1701DB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0CAEF345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F0C2D5" w14:textId="2EB76733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6F58B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3 564.00 zł</w:t>
            </w:r>
          </w:p>
        </w:tc>
      </w:tr>
      <w:tr w:rsidR="00BA29C0" w:rsidRPr="00BB547B" w14:paraId="0A5666FC" w14:textId="77777777" w:rsidTr="004615BB">
        <w:tc>
          <w:tcPr>
            <w:tcW w:w="993" w:type="dxa"/>
            <w:shd w:val="clear" w:color="auto" w:fill="auto"/>
            <w:vAlign w:val="center"/>
          </w:tcPr>
          <w:p w14:paraId="64290A9D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9066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6629BC69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6A2DF5EA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BC0381" w14:textId="003FEFD2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DF51E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3 402.00 zł</w:t>
            </w:r>
          </w:p>
        </w:tc>
      </w:tr>
      <w:tr w:rsidR="00BA29C0" w:rsidRPr="00BB547B" w14:paraId="46986C14" w14:textId="77777777" w:rsidTr="004615BB">
        <w:tc>
          <w:tcPr>
            <w:tcW w:w="993" w:type="dxa"/>
            <w:shd w:val="clear" w:color="auto" w:fill="auto"/>
            <w:vAlign w:val="center"/>
          </w:tcPr>
          <w:p w14:paraId="2FB9976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F1492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2D7CA796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2235EDF3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032FBE" w14:textId="09F64F8F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4B5F6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1 944.00 zł</w:t>
            </w:r>
          </w:p>
        </w:tc>
      </w:tr>
      <w:tr w:rsidR="00BA29C0" w:rsidRPr="00BB547B" w14:paraId="190819CD" w14:textId="77777777" w:rsidTr="004615BB">
        <w:tc>
          <w:tcPr>
            <w:tcW w:w="993" w:type="dxa"/>
            <w:shd w:val="clear" w:color="auto" w:fill="auto"/>
            <w:vAlign w:val="center"/>
          </w:tcPr>
          <w:p w14:paraId="60771DC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BEEF7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107</w:t>
            </w:r>
          </w:p>
        </w:tc>
        <w:tc>
          <w:tcPr>
            <w:tcW w:w="4110" w:type="dxa"/>
            <w:shd w:val="clear" w:color="auto" w:fill="auto"/>
          </w:tcPr>
          <w:p w14:paraId="229BF138" w14:textId="77777777" w:rsidR="006034C4" w:rsidRPr="00BB547B" w:rsidRDefault="006034C4" w:rsidP="006034C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BA29C0">
              <w:rPr>
                <w:rFonts w:ascii="Arial" w:hAnsi="Arial" w:cs="Arial"/>
              </w:rPr>
              <w:t xml:space="preserve">akład </w:t>
            </w:r>
            <w:r>
              <w:rPr>
                <w:rFonts w:ascii="Arial" w:hAnsi="Arial" w:cs="Arial"/>
              </w:rPr>
              <w:t>N</w:t>
            </w:r>
            <w:r w:rsidRPr="00BA29C0">
              <w:rPr>
                <w:rFonts w:ascii="Arial" w:hAnsi="Arial" w:cs="Arial"/>
              </w:rPr>
              <w:t xml:space="preserve">aprawczy </w:t>
            </w:r>
            <w:r>
              <w:rPr>
                <w:rFonts w:ascii="Arial" w:hAnsi="Arial" w:cs="Arial"/>
              </w:rPr>
              <w:t>A</w:t>
            </w:r>
            <w:r w:rsidRPr="00BA29C0">
              <w:rPr>
                <w:rFonts w:ascii="Arial" w:hAnsi="Arial" w:cs="Arial"/>
              </w:rPr>
              <w:t xml:space="preserve">paratury </w:t>
            </w:r>
            <w:r>
              <w:rPr>
                <w:rFonts w:ascii="Arial" w:hAnsi="Arial" w:cs="Arial"/>
              </w:rPr>
              <w:t>M</w:t>
            </w:r>
            <w:r w:rsidRPr="00BA29C0">
              <w:rPr>
                <w:rFonts w:ascii="Arial" w:hAnsi="Arial" w:cs="Arial"/>
              </w:rPr>
              <w:t xml:space="preserve">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Pr="00BA29C0">
              <w:rPr>
                <w:rFonts w:ascii="Arial" w:hAnsi="Arial" w:cs="Arial"/>
              </w:rPr>
              <w:t>olmed</w:t>
            </w:r>
            <w:proofErr w:type="spellEnd"/>
          </w:p>
          <w:p w14:paraId="5381C87C" w14:textId="77777777" w:rsidR="006034C4" w:rsidRPr="00BB547B" w:rsidRDefault="006034C4" w:rsidP="00603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</w:t>
            </w:r>
            <w:r w:rsidRPr="00BA29C0">
              <w:rPr>
                <w:rFonts w:ascii="Arial" w:hAnsi="Arial" w:cs="Arial"/>
              </w:rPr>
              <w:t>obielska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CBFD8C" w14:textId="34F52067" w:rsidR="00BA29C0" w:rsidRPr="00BB547B" w:rsidRDefault="006034C4" w:rsidP="006034C4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</w:t>
            </w:r>
            <w:r w:rsidRPr="00BA29C0">
              <w:rPr>
                <w:rFonts w:ascii="Arial" w:hAnsi="Arial" w:cs="Arial"/>
              </w:rP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CAA42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11 340.00 zł</w:t>
            </w:r>
          </w:p>
        </w:tc>
      </w:tr>
      <w:tr w:rsidR="00BA29C0" w:rsidRPr="00BB547B" w14:paraId="385E6AD5" w14:textId="77777777" w:rsidTr="004615BB">
        <w:tc>
          <w:tcPr>
            <w:tcW w:w="993" w:type="dxa"/>
            <w:shd w:val="clear" w:color="auto" w:fill="auto"/>
            <w:vAlign w:val="center"/>
          </w:tcPr>
          <w:p w14:paraId="66D298B3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38F2F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7BCD520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APARIVA spółka z ograniczoną odpowiedzialnością</w:t>
            </w:r>
          </w:p>
          <w:p w14:paraId="0ECFE8A0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Prądnicka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1C0A2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D832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2 106.00 zł</w:t>
            </w:r>
          </w:p>
        </w:tc>
      </w:tr>
      <w:tr w:rsidR="00BA29C0" w:rsidRPr="00BB547B" w14:paraId="36F78B22" w14:textId="77777777" w:rsidTr="004615BB">
        <w:tc>
          <w:tcPr>
            <w:tcW w:w="993" w:type="dxa"/>
            <w:shd w:val="clear" w:color="auto" w:fill="auto"/>
            <w:vAlign w:val="center"/>
          </w:tcPr>
          <w:p w14:paraId="19352F2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5F4A8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6ABB08F0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APARIVA spółka z ograniczoną odpowiedzialnością</w:t>
            </w:r>
          </w:p>
          <w:p w14:paraId="2452CE9C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Prądnicka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CCEDF9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21EE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2 106.00 zł</w:t>
            </w:r>
          </w:p>
        </w:tc>
      </w:tr>
      <w:tr w:rsidR="00BA29C0" w:rsidRPr="00BB547B" w14:paraId="3F21D559" w14:textId="77777777" w:rsidTr="004615BB">
        <w:tc>
          <w:tcPr>
            <w:tcW w:w="993" w:type="dxa"/>
            <w:shd w:val="clear" w:color="auto" w:fill="auto"/>
            <w:vAlign w:val="center"/>
          </w:tcPr>
          <w:p w14:paraId="51A178AF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9FA98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107</w:t>
            </w:r>
          </w:p>
        </w:tc>
        <w:tc>
          <w:tcPr>
            <w:tcW w:w="4110" w:type="dxa"/>
            <w:shd w:val="clear" w:color="auto" w:fill="auto"/>
          </w:tcPr>
          <w:p w14:paraId="1A37F66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APARIVA spółka z ograniczoną odpowiedzialnością</w:t>
            </w:r>
          </w:p>
          <w:p w14:paraId="6FF50DD5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Prądnicka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208F9A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30-002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31DE1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10 530.00 zł</w:t>
            </w:r>
          </w:p>
        </w:tc>
      </w:tr>
      <w:tr w:rsidR="00BA29C0" w:rsidRPr="00BB547B" w14:paraId="39E649FC" w14:textId="77777777" w:rsidTr="004615BB">
        <w:tc>
          <w:tcPr>
            <w:tcW w:w="993" w:type="dxa"/>
            <w:shd w:val="clear" w:color="auto" w:fill="auto"/>
            <w:vAlign w:val="center"/>
          </w:tcPr>
          <w:p w14:paraId="10028BA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3603A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87F6884" w14:textId="10AFB28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 xml:space="preserve">ANMEDIQ </w:t>
            </w:r>
            <w:r w:rsidR="0015519A">
              <w:rPr>
                <w:rFonts w:ascii="Arial" w:hAnsi="Arial" w:cs="Arial"/>
              </w:rPr>
              <w:t>Sp. z o.o.</w:t>
            </w:r>
          </w:p>
          <w:p w14:paraId="6AD94274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Zachodnia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D7465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05-552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153B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21 546.00 zł</w:t>
            </w:r>
          </w:p>
        </w:tc>
      </w:tr>
      <w:tr w:rsidR="00BA29C0" w:rsidRPr="00BB547B" w14:paraId="341F0DF3" w14:textId="77777777" w:rsidTr="004615BB">
        <w:tc>
          <w:tcPr>
            <w:tcW w:w="993" w:type="dxa"/>
            <w:shd w:val="clear" w:color="auto" w:fill="auto"/>
            <w:vAlign w:val="center"/>
          </w:tcPr>
          <w:p w14:paraId="52B1179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3144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188D135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SYNGO SERVICE Sp. z o.o.</w:t>
            </w:r>
          </w:p>
          <w:p w14:paraId="772C2268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BYTOMSKA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38B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30F141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41-600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4460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lastRenderedPageBreak/>
              <w:t>5 508.00 zł</w:t>
            </w:r>
          </w:p>
        </w:tc>
      </w:tr>
      <w:tr w:rsidR="00BA29C0" w:rsidRPr="00BB547B" w14:paraId="10FD63BB" w14:textId="77777777" w:rsidTr="004615BB">
        <w:tc>
          <w:tcPr>
            <w:tcW w:w="993" w:type="dxa"/>
            <w:shd w:val="clear" w:color="auto" w:fill="auto"/>
            <w:vAlign w:val="center"/>
          </w:tcPr>
          <w:p w14:paraId="2666FED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4B569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D45F2EA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5F84D1D9" w14:textId="10028209" w:rsidR="00BA29C0" w:rsidRPr="00BB547B" w:rsidRDefault="0015519A" w:rsidP="00461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05735FAE" w14:textId="287A9956" w:rsidR="00BA29C0" w:rsidRPr="00BB547B" w:rsidRDefault="0015519A" w:rsidP="004615B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</w:t>
            </w:r>
            <w:r w:rsidR="00BA29C0" w:rsidRPr="00BB547B">
              <w:rPr>
                <w:rFonts w:ascii="Arial" w:hAnsi="Arial" w:cs="Arial"/>
              </w:rPr>
              <w:t xml:space="preserve"> </w:t>
            </w:r>
            <w:r w:rsidR="00BA29C0"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A54A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14 904.00 zł</w:t>
            </w:r>
          </w:p>
        </w:tc>
      </w:tr>
      <w:tr w:rsidR="00BA29C0" w:rsidRPr="00BB547B" w14:paraId="7FFAAA97" w14:textId="77777777" w:rsidTr="004615BB">
        <w:tc>
          <w:tcPr>
            <w:tcW w:w="993" w:type="dxa"/>
            <w:shd w:val="clear" w:color="auto" w:fill="auto"/>
            <w:vAlign w:val="center"/>
          </w:tcPr>
          <w:p w14:paraId="63E7BC1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27E9A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1C02138" w14:textId="77777777" w:rsidR="0015519A" w:rsidRPr="00BB547B" w:rsidRDefault="0015519A" w:rsidP="0015519A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12C72C46" w14:textId="77777777" w:rsidR="0015519A" w:rsidRPr="00BB547B" w:rsidRDefault="0015519A" w:rsidP="001551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0C18D0FD" w14:textId="7DFA457A" w:rsidR="00BA29C0" w:rsidRPr="00BB547B" w:rsidRDefault="0015519A" w:rsidP="0015519A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16279E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997.92 zł</w:t>
            </w:r>
          </w:p>
        </w:tc>
      </w:tr>
      <w:tr w:rsidR="00BA29C0" w:rsidRPr="00BB547B" w14:paraId="31C2B941" w14:textId="77777777" w:rsidTr="004615BB">
        <w:tc>
          <w:tcPr>
            <w:tcW w:w="993" w:type="dxa"/>
            <w:shd w:val="clear" w:color="auto" w:fill="auto"/>
            <w:vAlign w:val="center"/>
          </w:tcPr>
          <w:p w14:paraId="4E6F6D0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B656EC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4D4514EA" w14:textId="77777777" w:rsidR="0015519A" w:rsidRPr="00BB547B" w:rsidRDefault="0015519A" w:rsidP="0015519A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6E404180" w14:textId="77777777" w:rsidR="0015519A" w:rsidRPr="00BB547B" w:rsidRDefault="0015519A" w:rsidP="001551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3D0F1B05" w14:textId="321DCC4E" w:rsidR="00BA29C0" w:rsidRPr="00BB547B" w:rsidRDefault="0015519A" w:rsidP="0015519A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C7074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85 536.00 zł</w:t>
            </w:r>
          </w:p>
        </w:tc>
      </w:tr>
      <w:tr w:rsidR="00BA29C0" w:rsidRPr="00BB547B" w14:paraId="45CBB10E" w14:textId="77777777" w:rsidTr="004615BB">
        <w:tc>
          <w:tcPr>
            <w:tcW w:w="993" w:type="dxa"/>
            <w:shd w:val="clear" w:color="auto" w:fill="auto"/>
            <w:vAlign w:val="center"/>
          </w:tcPr>
          <w:p w14:paraId="1649C56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71BF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201F9033" w14:textId="77777777" w:rsidR="0015519A" w:rsidRPr="00BB547B" w:rsidRDefault="0015519A" w:rsidP="0015519A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75EBC1A0" w14:textId="77777777" w:rsidR="0015519A" w:rsidRPr="00BB547B" w:rsidRDefault="0015519A" w:rsidP="001551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3D47D0B7" w14:textId="707013CE" w:rsidR="00BA29C0" w:rsidRPr="00BB547B" w:rsidRDefault="0015519A" w:rsidP="0015519A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EDB32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1 944.00 zł</w:t>
            </w:r>
          </w:p>
        </w:tc>
      </w:tr>
      <w:tr w:rsidR="00BA29C0" w:rsidRPr="00BB547B" w14:paraId="0D62D699" w14:textId="77777777" w:rsidTr="004615BB">
        <w:tc>
          <w:tcPr>
            <w:tcW w:w="993" w:type="dxa"/>
            <w:shd w:val="clear" w:color="auto" w:fill="auto"/>
            <w:vAlign w:val="center"/>
          </w:tcPr>
          <w:p w14:paraId="3254402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DD861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2AD2F4A1" w14:textId="77777777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79FF93D6" w14:textId="77777777" w:rsidR="00BA29C0" w:rsidRPr="00BB547B" w:rsidRDefault="00BA29C0" w:rsidP="004615BB">
            <w:pPr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Gen. Ignacego Prądzyńskiego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50/41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D7604B" w14:textId="77777777" w:rsidR="00BA29C0" w:rsidRPr="00BB547B" w:rsidRDefault="00BA29C0" w:rsidP="004615BB">
            <w:pPr>
              <w:spacing w:after="80"/>
              <w:jc w:val="both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50-433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5F849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152 280.00 zł</w:t>
            </w:r>
          </w:p>
        </w:tc>
      </w:tr>
      <w:tr w:rsidR="00BA29C0" w:rsidRPr="00BB547B" w14:paraId="584A1606" w14:textId="77777777" w:rsidTr="004615BB">
        <w:tc>
          <w:tcPr>
            <w:tcW w:w="993" w:type="dxa"/>
            <w:shd w:val="clear" w:color="auto" w:fill="auto"/>
            <w:vAlign w:val="center"/>
          </w:tcPr>
          <w:p w14:paraId="23CF696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B4246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2BCE710B" w14:textId="77777777" w:rsidR="0015519A" w:rsidRPr="00BB547B" w:rsidRDefault="0015519A" w:rsidP="0015519A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Aparatura Medyczna Sp. z o.o.</w:t>
            </w:r>
          </w:p>
          <w:p w14:paraId="29D37695" w14:textId="77777777" w:rsidR="0015519A" w:rsidRPr="00BB547B" w:rsidRDefault="0015519A" w:rsidP="001551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2FF40BDE" w14:textId="307905D3" w:rsidR="00BA29C0" w:rsidRPr="00BB547B" w:rsidRDefault="0015519A" w:rsidP="0015519A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2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780AFB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23 451.12 zł</w:t>
            </w:r>
          </w:p>
        </w:tc>
      </w:tr>
      <w:tr w:rsidR="00BA29C0" w:rsidRPr="00BB547B" w14:paraId="344A0FFA" w14:textId="77777777" w:rsidTr="004615BB">
        <w:tc>
          <w:tcPr>
            <w:tcW w:w="993" w:type="dxa"/>
            <w:shd w:val="clear" w:color="auto" w:fill="auto"/>
            <w:vAlign w:val="center"/>
          </w:tcPr>
          <w:p w14:paraId="2D3BD207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514F5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731E09B" w14:textId="578A640C" w:rsidR="00BA29C0" w:rsidRPr="00BB547B" w:rsidRDefault="00BA29C0" w:rsidP="004615BB">
            <w:pPr>
              <w:spacing w:before="80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EM-MED sp. z o.o.</w:t>
            </w:r>
          </w:p>
          <w:p w14:paraId="2F827FD6" w14:textId="1D7FE0EE" w:rsidR="00BA29C0" w:rsidRPr="00BB547B" w:rsidRDefault="0015519A" w:rsidP="004615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Przygraniczna 40</w:t>
            </w:r>
          </w:p>
          <w:p w14:paraId="3C6F134D" w14:textId="5B6A2E1B" w:rsidR="00BA29C0" w:rsidRPr="00BB547B" w:rsidRDefault="00FA4BB5" w:rsidP="004615BB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453A8" w14:textId="77777777" w:rsidR="00BA29C0" w:rsidRPr="00BB547B" w:rsidRDefault="00BA29C0" w:rsidP="004615B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29C0">
              <w:rPr>
                <w:rFonts w:ascii="Arial" w:hAnsi="Arial" w:cs="Arial"/>
              </w:rPr>
              <w:t>10 724.40 zł</w:t>
            </w:r>
          </w:p>
        </w:tc>
      </w:tr>
    </w:tbl>
    <w:p w14:paraId="5C922996" w14:textId="09265BA9" w:rsidR="00C236D3" w:rsidRPr="00FD58B7" w:rsidRDefault="00A80738" w:rsidP="00FD58B7">
      <w:pPr>
        <w:pStyle w:val="Tekstpodstawowy"/>
        <w:spacing w:before="24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r w:rsidR="00BA29C0" w:rsidRPr="00BA29C0">
        <w:rPr>
          <w:rFonts w:ascii="Arial" w:hAnsi="Arial" w:cs="Arial"/>
          <w:szCs w:val="24"/>
        </w:rPr>
        <w:t xml:space="preserve">  </w:t>
      </w:r>
      <w:bookmarkEnd w:id="0"/>
    </w:p>
    <w:sectPr w:rsidR="00C236D3" w:rsidRPr="00FD58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045FE" w14:textId="77777777" w:rsidR="00367115" w:rsidRDefault="00367115">
      <w:r>
        <w:separator/>
      </w:r>
    </w:p>
  </w:endnote>
  <w:endnote w:type="continuationSeparator" w:id="0">
    <w:p w14:paraId="50E30856" w14:textId="77777777" w:rsidR="00367115" w:rsidRDefault="0036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5B1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1223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82317" w14:textId="77777777" w:rsidR="009F189D" w:rsidRDefault="00044DA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32C86F">
        <v:line id="_x0000_s1025" style="position:absolute;left:0;text-align:left;z-index:251657728" from="-3.85pt,8.7pt" to="455.15pt,8.7pt"/>
      </w:pict>
    </w:r>
  </w:p>
  <w:p w14:paraId="2806EB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A9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C14324" w14:textId="77777777" w:rsidR="009F189D" w:rsidRDefault="009F189D">
    <w:pPr>
      <w:pStyle w:val="Stopka"/>
      <w:tabs>
        <w:tab w:val="clear" w:pos="4536"/>
      </w:tabs>
      <w:jc w:val="center"/>
    </w:pPr>
  </w:p>
  <w:p w14:paraId="693986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C8124" w14:textId="77777777" w:rsidR="00367115" w:rsidRDefault="00367115">
      <w:r>
        <w:separator/>
      </w:r>
    </w:p>
  </w:footnote>
  <w:footnote w:type="continuationSeparator" w:id="0">
    <w:p w14:paraId="77E526BA" w14:textId="77777777" w:rsidR="00367115" w:rsidRDefault="00367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42371" w14:textId="77777777" w:rsidR="00BA29C0" w:rsidRDefault="00BA2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C26CC" w14:textId="77777777" w:rsidR="00BA29C0" w:rsidRDefault="00BA2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20602" w14:textId="77777777" w:rsidR="00BA29C0" w:rsidRDefault="00BA29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115"/>
    <w:rsid w:val="00007727"/>
    <w:rsid w:val="00017720"/>
    <w:rsid w:val="00035488"/>
    <w:rsid w:val="00044DAF"/>
    <w:rsid w:val="000C3981"/>
    <w:rsid w:val="000D6A1D"/>
    <w:rsid w:val="000D7F25"/>
    <w:rsid w:val="000E00E5"/>
    <w:rsid w:val="0015519A"/>
    <w:rsid w:val="00173B20"/>
    <w:rsid w:val="001C69FF"/>
    <w:rsid w:val="00223A0C"/>
    <w:rsid w:val="0023318D"/>
    <w:rsid w:val="00367115"/>
    <w:rsid w:val="003D72FD"/>
    <w:rsid w:val="00423179"/>
    <w:rsid w:val="00490DC0"/>
    <w:rsid w:val="00493F8C"/>
    <w:rsid w:val="004C7E9B"/>
    <w:rsid w:val="005614F2"/>
    <w:rsid w:val="00577BC6"/>
    <w:rsid w:val="006034C4"/>
    <w:rsid w:val="0069085C"/>
    <w:rsid w:val="006975D9"/>
    <w:rsid w:val="006B27ED"/>
    <w:rsid w:val="007771D3"/>
    <w:rsid w:val="00843263"/>
    <w:rsid w:val="00861E75"/>
    <w:rsid w:val="009D19BD"/>
    <w:rsid w:val="009F189D"/>
    <w:rsid w:val="00A80738"/>
    <w:rsid w:val="00B42AB6"/>
    <w:rsid w:val="00BA29C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4BB5"/>
    <w:rsid w:val="00FC7F5E"/>
    <w:rsid w:val="00FD58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33CB5E"/>
  <w15:chartTrackingRefBased/>
  <w15:docId w15:val="{0ACC7B7A-2D64-4C40-A040-B8F89C662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73</TotalTime>
  <Pages>7</Pages>
  <Words>1335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9</cp:revision>
  <dcterms:created xsi:type="dcterms:W3CDTF">2023-05-11T09:47:00Z</dcterms:created>
  <dcterms:modified xsi:type="dcterms:W3CDTF">2023-05-11T11:59:00Z</dcterms:modified>
</cp:coreProperties>
</file>