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F3F3C">
        <w:rPr>
          <w:rFonts w:ascii="Arial" w:hAnsi="Arial" w:cs="Arial"/>
          <w:bCs/>
          <w:i w:val="0"/>
          <w:szCs w:val="24"/>
        </w:rPr>
        <w:t xml:space="preserve">3 </w:t>
      </w:r>
      <w:r w:rsidR="007666D6" w:rsidRPr="00053927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561C4" w:rsidRPr="00C561C4">
        <w:rPr>
          <w:rFonts w:ascii="Arial" w:hAnsi="Arial" w:cs="Arial"/>
          <w:sz w:val="24"/>
          <w:szCs w:val="24"/>
        </w:rPr>
        <w:t>(</w:t>
      </w:r>
      <w:proofErr w:type="spellStart"/>
      <w:r w:rsidR="00C561C4" w:rsidRPr="00C561C4">
        <w:rPr>
          <w:rFonts w:ascii="Arial" w:hAnsi="Arial" w:cs="Arial"/>
          <w:sz w:val="24"/>
          <w:szCs w:val="24"/>
        </w:rPr>
        <w:t>t.j</w:t>
      </w:r>
      <w:proofErr w:type="spellEnd"/>
      <w:r w:rsidR="00C561C4" w:rsidRPr="00C561C4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C561C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561C4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 w roku 2023 na terenie Miasta i Gminy Niepołomice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561C4" w:rsidRPr="00C561C4">
        <w:rPr>
          <w:rFonts w:ascii="Arial" w:eastAsia="Times New Roman" w:hAnsi="Arial" w:cs="Arial"/>
          <w:b/>
          <w:sz w:val="24"/>
          <w:szCs w:val="24"/>
          <w:lang w:eastAsia="pl-PL"/>
        </w:rPr>
        <w:t>ZP.271.12.2023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A0BA3" w:rsidRDefault="006A0BA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A0BA3" w:rsidRDefault="006A0BA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A0BA3" w:rsidRPr="00053927" w:rsidRDefault="006A0BA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6A0BA3" w:rsidRPr="006A0BA3" w:rsidRDefault="006A0BA3" w:rsidP="006A0BA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 w:rsidRPr="006A0BA3">
        <w:rPr>
          <w:rFonts w:ascii="Arial" w:eastAsia="Times New Roman" w:hAnsi="Arial" w:cs="Arial"/>
          <w:iCs/>
          <w:sz w:val="18"/>
          <w:szCs w:val="19"/>
          <w:lang w:eastAsia="pl-PL"/>
        </w:rPr>
        <w:t>………..…………..……………….………………………………</w:t>
      </w:r>
    </w:p>
    <w:p w:rsidR="007A2C38" w:rsidRDefault="006A0BA3" w:rsidP="006A0BA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 w:rsidRPr="006A0BA3">
        <w:rPr>
          <w:rFonts w:ascii="Arial" w:eastAsia="Times New Roman" w:hAnsi="Arial" w:cs="Arial"/>
          <w:iCs/>
          <w:sz w:val="18"/>
          <w:szCs w:val="19"/>
          <w:lang w:eastAsia="pl-PL"/>
        </w:rPr>
        <w:t>Data: kwalifikowany podpis elektroniczny lub podpis zaufany lub podpis osobisty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2E71" w:rsidRDefault="00E92E71" w:rsidP="00025386">
      <w:pPr>
        <w:spacing w:after="0" w:line="240" w:lineRule="auto"/>
      </w:pPr>
      <w:r>
        <w:separator/>
      </w:r>
    </w:p>
  </w:endnote>
  <w:endnote w:type="continuationSeparator" w:id="0">
    <w:p w:rsidR="00E92E71" w:rsidRDefault="00E92E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1C4" w:rsidRDefault="00C56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1C4" w:rsidRDefault="00C56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2E71" w:rsidRDefault="00E92E71" w:rsidP="00025386">
      <w:pPr>
        <w:spacing w:after="0" w:line="240" w:lineRule="auto"/>
      </w:pPr>
      <w:r>
        <w:separator/>
      </w:r>
    </w:p>
  </w:footnote>
  <w:footnote w:type="continuationSeparator" w:id="0">
    <w:p w:rsidR="00E92E71" w:rsidRDefault="00E92E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1C4" w:rsidRDefault="00C56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561C4">
      <w:rPr>
        <w:rFonts w:ascii="Arial" w:hAnsi="Arial" w:cs="Arial"/>
        <w:sz w:val="20"/>
        <w:szCs w:val="20"/>
      </w:rPr>
      <w:t>ZP.271.12.2023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1C4" w:rsidRDefault="00C56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06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E7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F3F3C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A0BA3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561C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2E7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26BED"/>
  <w15:chartTrackingRefBased/>
  <w15:docId w15:val="{94530497-A9BB-4FAD-948F-F587F504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2023-05-10T11:29:00Z</dcterms:created>
  <dcterms:modified xsi:type="dcterms:W3CDTF">2023-05-10T11:29:00Z</dcterms:modified>
</cp:coreProperties>
</file>