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9E11D" w14:textId="22071BE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4DF66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33B6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9AFFD61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0F984377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5F60DBCF" w14:textId="77777777" w:rsidR="006D7568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21DD7B27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8CA50AC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1485B798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68E10547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1B946470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26DDE8E4" w14:textId="77777777" w:rsidR="006D7568" w:rsidRPr="006666C9" w:rsidRDefault="006D7568" w:rsidP="006D756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D3A40F8" w14:textId="2A3C4241" w:rsidR="008D2AB8" w:rsidRDefault="006D7568" w:rsidP="006D756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0F68C8D2" w14:textId="5E0CC13C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1ECDBA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6B2AA4C" w14:textId="77777777" w:rsidR="002A4484" w:rsidRPr="002A4484" w:rsidRDefault="002A4484" w:rsidP="008D2AB8">
      <w:pPr>
        <w:ind w:right="-110"/>
        <w:rPr>
          <w:b/>
        </w:rPr>
      </w:pPr>
      <w:r w:rsidRPr="002A4484">
        <w:rPr>
          <w:b/>
        </w:rPr>
        <w:t>Akademia Górniczo - Hutnicza</w:t>
      </w:r>
    </w:p>
    <w:p w14:paraId="7F3BF448" w14:textId="77777777" w:rsidR="002A4484" w:rsidRPr="002A4484" w:rsidRDefault="002A4484" w:rsidP="008D2AB8">
      <w:pPr>
        <w:ind w:right="-110"/>
        <w:rPr>
          <w:b/>
        </w:rPr>
      </w:pPr>
      <w:r w:rsidRPr="002A4484">
        <w:rPr>
          <w:b/>
        </w:rPr>
        <w:t>im. Stanisława Staszica w Krakowie</w:t>
      </w:r>
    </w:p>
    <w:p w14:paraId="3A1763B8" w14:textId="77777777" w:rsidR="008D2AB8" w:rsidRDefault="002A4484" w:rsidP="008D2AB8">
      <w:pPr>
        <w:ind w:right="-110"/>
        <w:rPr>
          <w:b/>
        </w:rPr>
      </w:pPr>
      <w:r w:rsidRPr="002A448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E596389" w14:textId="77777777" w:rsidR="008D2AB8" w:rsidRDefault="002A4484" w:rsidP="008D2AB8">
      <w:pPr>
        <w:ind w:right="-110"/>
        <w:rPr>
          <w:b/>
        </w:rPr>
      </w:pPr>
      <w:r w:rsidRPr="002A4484">
        <w:rPr>
          <w:b/>
        </w:rPr>
        <w:t>Al. Mickiewicza</w:t>
      </w:r>
      <w:r w:rsidR="008D2AB8">
        <w:rPr>
          <w:b/>
        </w:rPr>
        <w:t xml:space="preserve"> </w:t>
      </w:r>
      <w:r w:rsidRPr="002A4484">
        <w:rPr>
          <w:b/>
        </w:rPr>
        <w:t>30</w:t>
      </w:r>
      <w:r w:rsidR="008D2AB8">
        <w:rPr>
          <w:b/>
        </w:rPr>
        <w:t xml:space="preserve"> </w:t>
      </w:r>
    </w:p>
    <w:p w14:paraId="364C4281" w14:textId="77777777" w:rsidR="008D2AB8" w:rsidRDefault="002A4484" w:rsidP="008D2AB8">
      <w:pPr>
        <w:rPr>
          <w:b/>
        </w:rPr>
      </w:pPr>
      <w:r w:rsidRPr="002A4484">
        <w:rPr>
          <w:b/>
        </w:rPr>
        <w:t>30-059</w:t>
      </w:r>
      <w:r w:rsidR="008D2AB8">
        <w:rPr>
          <w:b/>
        </w:rPr>
        <w:t xml:space="preserve"> </w:t>
      </w:r>
      <w:r w:rsidRPr="002A4484">
        <w:rPr>
          <w:b/>
        </w:rPr>
        <w:t>Kraków</w:t>
      </w:r>
      <w:r w:rsidR="008D2AB8">
        <w:rPr>
          <w:b/>
        </w:rPr>
        <w:t xml:space="preserve">,  </w:t>
      </w:r>
    </w:p>
    <w:p w14:paraId="26A0307F" w14:textId="77777777" w:rsidR="008D2AB8" w:rsidRDefault="008D2AB8" w:rsidP="008D2AB8">
      <w:pPr>
        <w:ind w:firstLine="3969"/>
        <w:rPr>
          <w:b/>
        </w:rPr>
      </w:pPr>
    </w:p>
    <w:p w14:paraId="6A71459C" w14:textId="5E00D44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A4484" w:rsidRPr="002A4484">
        <w:rPr>
          <w:b/>
        </w:rPr>
        <w:t xml:space="preserve">dostawa reaktora do badań spektroskopowych wraz z modułem plazmowej aktywacji próbek dla </w:t>
      </w:r>
      <w:proofErr w:type="spellStart"/>
      <w:r w:rsidR="002A4484" w:rsidRPr="002A4484">
        <w:rPr>
          <w:b/>
        </w:rPr>
        <w:t>WEiP</w:t>
      </w:r>
      <w:proofErr w:type="spellEnd"/>
      <w:r w:rsidR="002A4484" w:rsidRPr="002A4484">
        <w:rPr>
          <w:b/>
        </w:rPr>
        <w:t xml:space="preserve"> - KC-zp.272-246/23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16886AD5" w14:textId="77777777" w:rsidR="008D2AB8" w:rsidRDefault="008D2AB8" w:rsidP="008D2AB8">
      <w:pPr>
        <w:tabs>
          <w:tab w:val="right" w:pos="9000"/>
        </w:tabs>
      </w:pPr>
    </w:p>
    <w:p w14:paraId="0A773C35" w14:textId="60DC1E80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8D1357">
        <w:rPr>
          <w:b/>
        </w:rPr>
        <w:t xml:space="preserve"> </w:t>
      </w:r>
      <w:r>
        <w:rPr>
          <w:b/>
        </w:rPr>
        <w:t>PLN</w:t>
      </w:r>
    </w:p>
    <w:p w14:paraId="1B4D740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56901EB" w14:textId="778B009E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8D1357">
        <w:rPr>
          <w:b/>
        </w:rPr>
        <w:t xml:space="preserve"> </w:t>
      </w:r>
      <w:r>
        <w:rPr>
          <w:b/>
        </w:rPr>
        <w:t>PLN</w:t>
      </w:r>
    </w:p>
    <w:p w14:paraId="287B51E4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E01502D" w14:textId="64E5D7A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8D1357">
        <w:t xml:space="preserve"> </w:t>
      </w:r>
      <w:r w:rsidRPr="00FB1B4F">
        <w:t>.......................................................................................................................</w:t>
      </w:r>
    </w:p>
    <w:p w14:paraId="336D989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E842603" w14:textId="608F0C84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7EB3014D" w14:textId="2072A66B" w:rsidR="00FE545C" w:rsidRDefault="008D1357" w:rsidP="008D2AB8">
      <w:pPr>
        <w:pStyle w:val="Tekstpodstawowy"/>
      </w:pPr>
      <w:r>
        <w:t>P</w:t>
      </w:r>
      <w:r w:rsidR="00FE545C">
        <w:t xml:space="preserve">roducent/model zaoferowanego </w:t>
      </w:r>
      <w:r w:rsidRPr="008D1357">
        <w:rPr>
          <w:bCs/>
        </w:rPr>
        <w:t>reaktora do badań spektroskopowych wraz z modułem plazmowej aktywacji próbek</w:t>
      </w:r>
      <w:r>
        <w:rPr>
          <w:b w:val="0"/>
        </w:rPr>
        <w:t xml:space="preserve">: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</w:t>
      </w:r>
      <w:r>
        <w:rPr>
          <w:b w:val="0"/>
        </w:rPr>
        <w:t>……………………..</w:t>
      </w:r>
    </w:p>
    <w:p w14:paraId="3445DA5D" w14:textId="03AB355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8D1357">
        <w:rPr>
          <w:b/>
          <w:bCs/>
        </w:rPr>
        <w:t>……</w:t>
      </w:r>
      <w:r w:rsidR="008D1357" w:rsidRPr="008D1357">
        <w:rPr>
          <w:b/>
          <w:bCs/>
        </w:rPr>
        <w:t xml:space="preserve"> dni od daty podpisania umowy</w:t>
      </w:r>
      <w:r w:rsidR="008D1357">
        <w:t xml:space="preserve"> </w:t>
      </w:r>
      <w:r w:rsidRPr="0022732C">
        <w:rPr>
          <w:i/>
          <w:highlight w:val="yellow"/>
        </w:rPr>
        <w:t>(kryterium oceny ofert)</w:t>
      </w:r>
    </w:p>
    <w:p w14:paraId="76D6F122" w14:textId="731A895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8D1357">
        <w:rPr>
          <w:b/>
          <w:bCs/>
        </w:rPr>
        <w:t>……………</w:t>
      </w:r>
      <w:r w:rsidR="008D1357" w:rsidRPr="008D1357">
        <w:rPr>
          <w:b/>
          <w:bCs/>
        </w:rPr>
        <w:t xml:space="preserve"> miesięcy</w:t>
      </w:r>
    </w:p>
    <w:p w14:paraId="2EED8CE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CC24695" w14:textId="77777777" w:rsidR="00D5362B" w:rsidRPr="00664B34" w:rsidRDefault="008D2AB8" w:rsidP="00D5362B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="00D5362B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D5362B" w:rsidRPr="00664B34">
        <w:rPr>
          <w:b w:val="0"/>
          <w:bCs/>
          <w:sz w:val="22"/>
          <w:szCs w:val="22"/>
        </w:rPr>
        <w:br/>
        <w:t>o podatku od towarów i usług.</w:t>
      </w:r>
    </w:p>
    <w:p w14:paraId="041A983A" w14:textId="77777777" w:rsidR="00D5362B" w:rsidRPr="00FE545C" w:rsidRDefault="00D5362B" w:rsidP="00D5362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6A4354F4" w14:textId="0B4E913C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41F0915" w14:textId="77777777" w:rsidR="008D2AB8" w:rsidRDefault="008D2AB8" w:rsidP="008D2AB8">
      <w:pPr>
        <w:jc w:val="both"/>
        <w:rPr>
          <w:sz w:val="18"/>
          <w:szCs w:val="18"/>
        </w:rPr>
      </w:pPr>
    </w:p>
    <w:p w14:paraId="7C4F78D4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6FF5A1B" w14:textId="77777777" w:rsidR="000015D1" w:rsidRPr="006666C9" w:rsidRDefault="000015D1" w:rsidP="000015D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D305F88" w14:textId="77777777" w:rsidR="000015D1" w:rsidRPr="006666C9" w:rsidRDefault="000015D1" w:rsidP="000015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3CD8DD8" w14:textId="77777777" w:rsidR="000015D1" w:rsidRPr="006666C9" w:rsidRDefault="000015D1" w:rsidP="000015D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C75C1A" w14:textId="77777777" w:rsidR="000015D1" w:rsidRPr="006666C9" w:rsidRDefault="000015D1" w:rsidP="000015D1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2539F9" w14:textId="77777777" w:rsidR="000015D1" w:rsidRPr="006666C9" w:rsidRDefault="000015D1" w:rsidP="000015D1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2DC7D7" w14:textId="77777777" w:rsidR="000015D1" w:rsidRPr="006666C9" w:rsidRDefault="000015D1" w:rsidP="000015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15D1" w:rsidRPr="006666C9" w14:paraId="456FB0A6" w14:textId="77777777" w:rsidTr="001B3EC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880C3" w14:textId="77777777" w:rsidR="000015D1" w:rsidRPr="006666C9" w:rsidRDefault="000015D1" w:rsidP="001B3E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083C4" w14:textId="77777777" w:rsidR="000015D1" w:rsidRPr="006666C9" w:rsidRDefault="000015D1" w:rsidP="001B3E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9DBE89F" w14:textId="77777777" w:rsidR="000015D1" w:rsidRPr="006666C9" w:rsidRDefault="000015D1" w:rsidP="001B3E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7DD40" w14:textId="77777777" w:rsidR="000015D1" w:rsidRPr="006666C9" w:rsidRDefault="000015D1" w:rsidP="001B3E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0015D1" w:rsidRPr="006666C9" w14:paraId="77A07BFB" w14:textId="77777777" w:rsidTr="001B3E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8A652" w14:textId="77777777" w:rsidR="000015D1" w:rsidRPr="006666C9" w:rsidRDefault="000015D1" w:rsidP="001B3E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185B5" w14:textId="77777777" w:rsidR="000015D1" w:rsidRPr="006666C9" w:rsidRDefault="000015D1" w:rsidP="001B3E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35C80" w14:textId="77777777" w:rsidR="000015D1" w:rsidRPr="006666C9" w:rsidRDefault="000015D1" w:rsidP="001B3E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015D1" w:rsidRPr="006666C9" w14:paraId="5B981A5D" w14:textId="77777777" w:rsidTr="001B3E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13216" w14:textId="77777777" w:rsidR="000015D1" w:rsidRPr="006666C9" w:rsidRDefault="000015D1" w:rsidP="001B3E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B5108" w14:textId="77777777" w:rsidR="000015D1" w:rsidRPr="006666C9" w:rsidRDefault="000015D1" w:rsidP="001B3E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06DFB" w14:textId="77777777" w:rsidR="000015D1" w:rsidRPr="006666C9" w:rsidRDefault="000015D1" w:rsidP="001B3E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5383600" w14:textId="77777777" w:rsidR="000015D1" w:rsidRPr="006666C9" w:rsidRDefault="000015D1" w:rsidP="000015D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87CA480" w14:textId="77777777" w:rsidR="000015D1" w:rsidRPr="006666C9" w:rsidRDefault="000015D1" w:rsidP="000015D1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0BF77C6" w14:textId="77777777" w:rsidR="000015D1" w:rsidRPr="006666C9" w:rsidRDefault="000015D1" w:rsidP="000015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C62C664" w14:textId="77777777" w:rsidR="000015D1" w:rsidRPr="006666C9" w:rsidRDefault="000015D1" w:rsidP="000015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461AD8A" w14:textId="77777777" w:rsidR="000015D1" w:rsidRPr="006666C9" w:rsidRDefault="000015D1" w:rsidP="000015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224B5E5A" w14:textId="77777777" w:rsidR="000015D1" w:rsidRPr="006666C9" w:rsidRDefault="000015D1" w:rsidP="000015D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406F66A8" w14:textId="77777777" w:rsidR="000015D1" w:rsidRPr="006666C9" w:rsidRDefault="000015D1" w:rsidP="000015D1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C20B35" w14:textId="77777777" w:rsidR="000015D1" w:rsidRPr="006666C9" w:rsidRDefault="000015D1" w:rsidP="000015D1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0B34B15F" w14:textId="77777777" w:rsidR="000015D1" w:rsidRPr="006666C9" w:rsidRDefault="000015D1" w:rsidP="000015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F853711" w14:textId="77777777" w:rsidR="000015D1" w:rsidRPr="006666C9" w:rsidRDefault="000015D1" w:rsidP="000015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349E71CD" w14:textId="77777777" w:rsidR="000015D1" w:rsidRPr="006666C9" w:rsidRDefault="000015D1" w:rsidP="000015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D808B3B" w14:textId="77777777" w:rsidR="000015D1" w:rsidRPr="006666C9" w:rsidRDefault="000015D1" w:rsidP="000015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076A3466" w14:textId="77777777" w:rsidR="000015D1" w:rsidRPr="006666C9" w:rsidRDefault="000015D1" w:rsidP="000015D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1068D7FE" w14:textId="77777777" w:rsidR="000015D1" w:rsidRPr="006666C9" w:rsidRDefault="000015D1" w:rsidP="000015D1">
      <w:pPr>
        <w:spacing w:line="360" w:lineRule="auto"/>
        <w:ind w:left="1440"/>
        <w:jc w:val="both"/>
        <w:rPr>
          <w:sz w:val="22"/>
          <w:szCs w:val="22"/>
        </w:rPr>
      </w:pPr>
    </w:p>
    <w:p w14:paraId="2132E1D3" w14:textId="77777777" w:rsidR="000015D1" w:rsidRPr="006666C9" w:rsidRDefault="000015D1" w:rsidP="000015D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80E181F" w14:textId="77777777" w:rsidR="000015D1" w:rsidRPr="006666C9" w:rsidRDefault="000015D1" w:rsidP="000015D1">
      <w:pPr>
        <w:jc w:val="center"/>
        <w:rPr>
          <w:sz w:val="20"/>
          <w:szCs w:val="20"/>
        </w:rPr>
      </w:pPr>
    </w:p>
    <w:p w14:paraId="06B91FA3" w14:textId="77777777" w:rsidR="000015D1" w:rsidRDefault="000015D1" w:rsidP="00FE545C">
      <w:pPr>
        <w:rPr>
          <w:b/>
          <w:sz w:val="22"/>
          <w:szCs w:val="22"/>
          <w:u w:val="single"/>
        </w:rPr>
      </w:pPr>
    </w:p>
    <w:p w14:paraId="6917C86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BB0F1" w14:textId="77777777" w:rsidR="00AA6E00" w:rsidRDefault="00AA6E00">
      <w:r>
        <w:separator/>
      </w:r>
    </w:p>
  </w:endnote>
  <w:endnote w:type="continuationSeparator" w:id="0">
    <w:p w14:paraId="5253BE6A" w14:textId="77777777" w:rsidR="00AA6E00" w:rsidRDefault="00AA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F0BAB" w14:textId="77777777" w:rsidR="002A4484" w:rsidRDefault="002A44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4FF5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317A5" w14:textId="77777777" w:rsidR="002A4484" w:rsidRDefault="002A4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A58F7" w14:textId="77777777" w:rsidR="00AA6E00" w:rsidRDefault="00AA6E00">
      <w:r>
        <w:separator/>
      </w:r>
    </w:p>
  </w:footnote>
  <w:footnote w:type="continuationSeparator" w:id="0">
    <w:p w14:paraId="3B42869C" w14:textId="77777777" w:rsidR="00AA6E00" w:rsidRDefault="00AA6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788F" w14:textId="77777777" w:rsidR="002A4484" w:rsidRDefault="002A4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34E1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2CDEB" w14:textId="77777777" w:rsidR="002A4484" w:rsidRDefault="002A4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8354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401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1936749">
    <w:abstractNumId w:val="0"/>
  </w:num>
  <w:num w:numId="4" w16cid:durableId="1787460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E00"/>
    <w:rsid w:val="000015D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448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D7568"/>
    <w:rsid w:val="007748F0"/>
    <w:rsid w:val="007A4321"/>
    <w:rsid w:val="00833933"/>
    <w:rsid w:val="00853083"/>
    <w:rsid w:val="008B2F0C"/>
    <w:rsid w:val="008B4928"/>
    <w:rsid w:val="008D1357"/>
    <w:rsid w:val="008D2AB8"/>
    <w:rsid w:val="008F1C66"/>
    <w:rsid w:val="00970FE4"/>
    <w:rsid w:val="00A0022B"/>
    <w:rsid w:val="00A346FE"/>
    <w:rsid w:val="00A47B4D"/>
    <w:rsid w:val="00A83018"/>
    <w:rsid w:val="00AA6E00"/>
    <w:rsid w:val="00B774DC"/>
    <w:rsid w:val="00C969A6"/>
    <w:rsid w:val="00CA7D36"/>
    <w:rsid w:val="00D24208"/>
    <w:rsid w:val="00D5362B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986A4A"/>
  <w15:chartTrackingRefBased/>
  <w15:docId w15:val="{152055C9-F9FB-4FFD-9039-0463321F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4536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2023-05-09T06:08:00Z</dcterms:created>
  <dcterms:modified xsi:type="dcterms:W3CDTF">2023-05-09T06:08:00Z</dcterms:modified>
</cp:coreProperties>
</file>