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DF058" w14:textId="77777777" w:rsidR="00890B92" w:rsidRPr="00C902DE" w:rsidRDefault="006F402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F4028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6F4028">
        <w:rPr>
          <w:rFonts w:ascii="Arial" w:hAnsi="Arial" w:cs="Arial"/>
          <w:sz w:val="24"/>
          <w:szCs w:val="24"/>
        </w:rPr>
        <w:t>2023-05-11</w:t>
      </w:r>
    </w:p>
    <w:p w14:paraId="2F8A29ED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2772749" w14:textId="77777777" w:rsidR="00890B92" w:rsidRPr="00C902DE" w:rsidRDefault="006F4028" w:rsidP="00890B92">
      <w:pPr>
        <w:rPr>
          <w:rFonts w:ascii="Arial" w:hAnsi="Arial" w:cs="Arial"/>
          <w:b/>
          <w:bCs/>
          <w:sz w:val="24"/>
          <w:szCs w:val="24"/>
        </w:rPr>
      </w:pPr>
      <w:r w:rsidRPr="006F4028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02B1295" w14:textId="77777777" w:rsidR="00890B92" w:rsidRPr="00C902DE" w:rsidRDefault="006F4028" w:rsidP="00890B92">
      <w:pPr>
        <w:rPr>
          <w:rFonts w:ascii="Arial" w:hAnsi="Arial" w:cs="Arial"/>
          <w:sz w:val="24"/>
          <w:szCs w:val="24"/>
        </w:rPr>
      </w:pPr>
      <w:r w:rsidRPr="006F4028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6F4028">
        <w:rPr>
          <w:rFonts w:ascii="Arial" w:hAnsi="Arial" w:cs="Arial"/>
          <w:sz w:val="24"/>
          <w:szCs w:val="24"/>
        </w:rPr>
        <w:t>66</w:t>
      </w:r>
    </w:p>
    <w:p w14:paraId="5F74A9A8" w14:textId="77777777" w:rsidR="00890B92" w:rsidRPr="00C902DE" w:rsidRDefault="006F4028" w:rsidP="00890B92">
      <w:pPr>
        <w:rPr>
          <w:rFonts w:ascii="Arial" w:hAnsi="Arial" w:cs="Arial"/>
          <w:sz w:val="24"/>
          <w:szCs w:val="24"/>
        </w:rPr>
      </w:pPr>
      <w:r w:rsidRPr="006F4028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6F4028">
        <w:rPr>
          <w:rFonts w:ascii="Arial" w:hAnsi="Arial" w:cs="Arial"/>
          <w:sz w:val="24"/>
          <w:szCs w:val="24"/>
        </w:rPr>
        <w:t>Kraków</w:t>
      </w:r>
    </w:p>
    <w:p w14:paraId="199D6F78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7CA157A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2EA6BCB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DA298B0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1C87A77" w14:textId="54000332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6F4028" w:rsidRPr="006F4028">
        <w:rPr>
          <w:rFonts w:ascii="Arial" w:hAnsi="Arial" w:cs="Arial"/>
          <w:b/>
          <w:sz w:val="24"/>
          <w:szCs w:val="24"/>
        </w:rPr>
        <w:t>SZP-271-9</w:t>
      </w:r>
      <w:r w:rsidR="000C5691">
        <w:rPr>
          <w:rFonts w:ascii="Arial" w:hAnsi="Arial" w:cs="Arial"/>
          <w:b/>
          <w:sz w:val="24"/>
          <w:szCs w:val="24"/>
        </w:rPr>
        <w:t>/</w:t>
      </w:r>
      <w:r w:rsidR="006F4028" w:rsidRPr="006F4028">
        <w:rPr>
          <w:rFonts w:ascii="Arial" w:hAnsi="Arial" w:cs="Arial"/>
          <w:b/>
          <w:sz w:val="24"/>
          <w:szCs w:val="24"/>
        </w:rPr>
        <w:t>23</w:t>
      </w:r>
      <w:r w:rsidR="000C5691">
        <w:rPr>
          <w:rFonts w:ascii="Arial" w:hAnsi="Arial" w:cs="Arial"/>
          <w:b/>
          <w:sz w:val="24"/>
          <w:szCs w:val="24"/>
        </w:rPr>
        <w:t xml:space="preserve"> – 245.MM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330F21F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696C89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19A03C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C8EADBF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8AC5FCA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7E39556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6F4028" w:rsidRPr="006F4028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0E4CC9F" w14:textId="77777777" w:rsidR="00A80738" w:rsidRPr="00C902DE" w:rsidRDefault="006F402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6F4028">
        <w:rPr>
          <w:rFonts w:ascii="Arial" w:hAnsi="Arial" w:cs="Arial"/>
          <w:b/>
          <w:sz w:val="22"/>
          <w:szCs w:val="22"/>
        </w:rPr>
        <w:t>Wykonanie przeglądów okresowych sprzętu medycznego na potrzeby Oddziałów Szpitalnych (112 grup)</w:t>
      </w:r>
    </w:p>
    <w:p w14:paraId="448ADB6F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F4028" w:rsidRPr="006F4028">
        <w:rPr>
          <w:rFonts w:ascii="Arial" w:hAnsi="Arial" w:cs="Arial"/>
          <w:sz w:val="24"/>
          <w:szCs w:val="24"/>
        </w:rPr>
        <w:t>(</w:t>
      </w:r>
      <w:proofErr w:type="spellStart"/>
      <w:r w:rsidR="006F4028" w:rsidRPr="006F4028">
        <w:rPr>
          <w:rFonts w:ascii="Arial" w:hAnsi="Arial" w:cs="Arial"/>
          <w:sz w:val="24"/>
          <w:szCs w:val="24"/>
        </w:rPr>
        <w:t>t.j</w:t>
      </w:r>
      <w:proofErr w:type="spellEnd"/>
      <w:r w:rsidR="006F4028" w:rsidRPr="006F4028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F4028" w:rsidRPr="00C902DE" w14:paraId="0EFFFAC5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110BD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 zamówienia w wysokości 41 400.00 zł brutto;</w:t>
            </w:r>
          </w:p>
        </w:tc>
      </w:tr>
      <w:tr w:rsidR="006F4028" w:rsidRPr="00C902DE" w14:paraId="06881540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440BDF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2 zamówienia w wysokości 66 000.00 zł brutto;</w:t>
            </w:r>
          </w:p>
        </w:tc>
      </w:tr>
      <w:tr w:rsidR="006F4028" w:rsidRPr="00C902DE" w14:paraId="037A7D0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A3E44F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3 zamówienia w wysokości 6 300.00 zł brutto;</w:t>
            </w:r>
          </w:p>
        </w:tc>
      </w:tr>
      <w:tr w:rsidR="006F4028" w:rsidRPr="00C902DE" w14:paraId="0655222A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1C00BE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4 zamówienia w wysokości 3 900.00 zł brutto;</w:t>
            </w:r>
          </w:p>
        </w:tc>
      </w:tr>
      <w:tr w:rsidR="006F4028" w:rsidRPr="00C902DE" w14:paraId="7219E876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0C4E06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5 zamówienia w wysokości 3 000.00 zł brutto;</w:t>
            </w:r>
          </w:p>
        </w:tc>
      </w:tr>
      <w:tr w:rsidR="006F4028" w:rsidRPr="00C902DE" w14:paraId="4E110A6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F7DE1E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6 zamówienia w wysokości 3 000.00 zł brutto;</w:t>
            </w:r>
          </w:p>
        </w:tc>
      </w:tr>
      <w:tr w:rsidR="006F4028" w:rsidRPr="00C902DE" w14:paraId="20299F37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C9D62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7 zamówienia w wysokości 12 000.00 zł brutto;</w:t>
            </w:r>
          </w:p>
        </w:tc>
      </w:tr>
      <w:tr w:rsidR="006F4028" w:rsidRPr="00C902DE" w14:paraId="2AD86F6F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CDBCFF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8 zamówienia w wysokości 4 500.00 zł brutto;</w:t>
            </w:r>
          </w:p>
        </w:tc>
      </w:tr>
      <w:tr w:rsidR="006F4028" w:rsidRPr="00C902DE" w14:paraId="1297E101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37C546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9 zamówienia w wysokości 4 500.00 zł brutto;</w:t>
            </w:r>
          </w:p>
        </w:tc>
      </w:tr>
      <w:tr w:rsidR="006F4028" w:rsidRPr="00C902DE" w14:paraId="7161BCA7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9F9D48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10 zamówienia w wysokości 9 000.00 zł brutto;</w:t>
            </w:r>
          </w:p>
        </w:tc>
      </w:tr>
      <w:tr w:rsidR="006F4028" w:rsidRPr="00C902DE" w14:paraId="0CFB1751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8F494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11 zamówienia w wysokości 19 500.00 zł brutto;</w:t>
            </w:r>
          </w:p>
        </w:tc>
      </w:tr>
      <w:tr w:rsidR="006F4028" w:rsidRPr="00C902DE" w14:paraId="5CA361E4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BA2ED5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12 zamówienia w wysokości 24 900.00 zł brutto;</w:t>
            </w:r>
          </w:p>
        </w:tc>
      </w:tr>
      <w:tr w:rsidR="006F4028" w:rsidRPr="00C902DE" w14:paraId="31F8D4C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EF50BB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13 zamówienia w wysokości 27 000.00 zł brutto;</w:t>
            </w:r>
          </w:p>
        </w:tc>
      </w:tr>
      <w:tr w:rsidR="006F4028" w:rsidRPr="00C902DE" w14:paraId="0B032BB4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087F2A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14 zamówienia w wysokości 15 600.00 zł brutto;</w:t>
            </w:r>
          </w:p>
        </w:tc>
      </w:tr>
      <w:tr w:rsidR="006F4028" w:rsidRPr="00C902DE" w14:paraId="6D0AD8F0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B049C5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15 zamówienia w wysokości 1 500.00 zł brutto;</w:t>
            </w:r>
          </w:p>
        </w:tc>
      </w:tr>
      <w:tr w:rsidR="006F4028" w:rsidRPr="00C902DE" w14:paraId="07856156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316F3D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lastRenderedPageBreak/>
              <w:t>części 16 zamówienia w wysokości 1 050.00 zł brutto;</w:t>
            </w:r>
          </w:p>
        </w:tc>
      </w:tr>
      <w:tr w:rsidR="006F4028" w:rsidRPr="00C902DE" w14:paraId="0144520B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F3E27B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17 zamówienia w wysokości 6 600.00 zł brutto;</w:t>
            </w:r>
          </w:p>
        </w:tc>
      </w:tr>
      <w:tr w:rsidR="006F4028" w:rsidRPr="00C902DE" w14:paraId="2CB9D624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0C1CCE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18 zamówienia w wysokości 1 200.00 zł brutto;</w:t>
            </w:r>
          </w:p>
        </w:tc>
      </w:tr>
      <w:tr w:rsidR="006F4028" w:rsidRPr="00C902DE" w14:paraId="200CCF11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58F71C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19 zamówienia w wysokości 16 500.00 zł brutto;</w:t>
            </w:r>
          </w:p>
        </w:tc>
      </w:tr>
      <w:tr w:rsidR="006F4028" w:rsidRPr="00C902DE" w14:paraId="479CCC4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7091F9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20 zamówienia w wysokości 3 000.00 zł brutto;</w:t>
            </w:r>
          </w:p>
        </w:tc>
      </w:tr>
      <w:tr w:rsidR="006F4028" w:rsidRPr="00C902DE" w14:paraId="2631E59F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55C34A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21 zamówienia w wysokości 6 600.00 zł brutto;</w:t>
            </w:r>
          </w:p>
        </w:tc>
      </w:tr>
      <w:tr w:rsidR="006F4028" w:rsidRPr="00C902DE" w14:paraId="1323FC81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42C24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22 zamówienia w wysokości 12 000.00 zł brutto;</w:t>
            </w:r>
          </w:p>
        </w:tc>
      </w:tr>
      <w:tr w:rsidR="006F4028" w:rsidRPr="00C902DE" w14:paraId="56A377F6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9AAB1D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23 zamówienia w wysokości 9 000.00 zł brutto;</w:t>
            </w:r>
          </w:p>
        </w:tc>
      </w:tr>
      <w:tr w:rsidR="006F4028" w:rsidRPr="00C902DE" w14:paraId="5D6A56F0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3DFEF1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24 zamówienia w wysokości 4 500.00 zł brutto;</w:t>
            </w:r>
          </w:p>
        </w:tc>
      </w:tr>
      <w:tr w:rsidR="006F4028" w:rsidRPr="00C902DE" w14:paraId="42F8A11B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962AE6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25 zamówienia w wysokości 9 000.00 zł brutto;</w:t>
            </w:r>
          </w:p>
        </w:tc>
      </w:tr>
      <w:tr w:rsidR="006F4028" w:rsidRPr="00C902DE" w14:paraId="35828A2B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4963B2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26 zamówienia w wysokości 2 700.00 zł brutto;</w:t>
            </w:r>
          </w:p>
        </w:tc>
      </w:tr>
      <w:tr w:rsidR="006F4028" w:rsidRPr="00C902DE" w14:paraId="24AC3BAF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FB59AD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27 zamówienia w wysokości 2 700.00 zł brutto;</w:t>
            </w:r>
          </w:p>
        </w:tc>
      </w:tr>
      <w:tr w:rsidR="006F4028" w:rsidRPr="00C902DE" w14:paraId="392F991E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7A6989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28 zamówienia w wysokości 3 000.00 zł brutto;</w:t>
            </w:r>
          </w:p>
        </w:tc>
      </w:tr>
      <w:tr w:rsidR="006F4028" w:rsidRPr="00C902DE" w14:paraId="32E0541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11E08C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29 zamówienia w wysokości 22 500.00 zł brutto;</w:t>
            </w:r>
          </w:p>
        </w:tc>
      </w:tr>
      <w:tr w:rsidR="006F4028" w:rsidRPr="00C902DE" w14:paraId="1C982459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06F2A9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30 zamówienia w wysokości 9 000.00 zł brutto;</w:t>
            </w:r>
          </w:p>
        </w:tc>
      </w:tr>
      <w:tr w:rsidR="006F4028" w:rsidRPr="00C902DE" w14:paraId="764C79D9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B733D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31 zamówienia w wysokości 2 100.00 zł brutto;</w:t>
            </w:r>
          </w:p>
        </w:tc>
      </w:tr>
      <w:tr w:rsidR="006F4028" w:rsidRPr="00C902DE" w14:paraId="574BA455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EB6341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32 zamówienia w wysokości 1 800.00 zł brutto;</w:t>
            </w:r>
          </w:p>
        </w:tc>
      </w:tr>
      <w:tr w:rsidR="006F4028" w:rsidRPr="00C902DE" w14:paraId="7D32B1E5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EC2421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33 zamówienia w wysokości 3 600.00 zł brutto;</w:t>
            </w:r>
          </w:p>
        </w:tc>
      </w:tr>
      <w:tr w:rsidR="006F4028" w:rsidRPr="00C902DE" w14:paraId="46963F6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DF88F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34 zamówienia w wysokości 4 500.00 zł brutto;</w:t>
            </w:r>
          </w:p>
        </w:tc>
      </w:tr>
      <w:tr w:rsidR="006F4028" w:rsidRPr="00C902DE" w14:paraId="228E0B79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0C0E52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35 zamówienia w wysokości 3 000.00 zł brutto;</w:t>
            </w:r>
          </w:p>
        </w:tc>
      </w:tr>
      <w:tr w:rsidR="006F4028" w:rsidRPr="00C902DE" w14:paraId="42BBDCA3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5AF6D3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36 zamówienia w wysokości 15 000.00 zł brutto;</w:t>
            </w:r>
          </w:p>
        </w:tc>
      </w:tr>
      <w:tr w:rsidR="006F4028" w:rsidRPr="00C902DE" w14:paraId="393AE6D7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0C26D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37 zamówienia w wysokości 60 000.00 zł brutto;</w:t>
            </w:r>
          </w:p>
        </w:tc>
      </w:tr>
      <w:tr w:rsidR="006F4028" w:rsidRPr="00C902DE" w14:paraId="2D4019D3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B68CB1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38 zamówienia w wysokości 6 000.00 zł brutto;</w:t>
            </w:r>
          </w:p>
        </w:tc>
      </w:tr>
      <w:tr w:rsidR="006F4028" w:rsidRPr="00C902DE" w14:paraId="128CE73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2B7DFC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39 zamówienia w wysokości 9 000.00 zł brutto;</w:t>
            </w:r>
          </w:p>
        </w:tc>
      </w:tr>
      <w:tr w:rsidR="006F4028" w:rsidRPr="00C902DE" w14:paraId="04B6951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8F0B70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40 zamówienia w wysokości 12 000.00 zł brutto;</w:t>
            </w:r>
          </w:p>
        </w:tc>
      </w:tr>
      <w:tr w:rsidR="006F4028" w:rsidRPr="00C902DE" w14:paraId="038A6106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825F2E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41 zamówienia w wysokości 15 000.00 zł brutto;</w:t>
            </w:r>
          </w:p>
        </w:tc>
      </w:tr>
      <w:tr w:rsidR="006F4028" w:rsidRPr="00C902DE" w14:paraId="4482B78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B8D9A6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42 zamówienia w wysokości 1 800.00 zł brutto;</w:t>
            </w:r>
          </w:p>
        </w:tc>
      </w:tr>
      <w:tr w:rsidR="006F4028" w:rsidRPr="00C902DE" w14:paraId="37E6F4BC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C7AA8E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43 zamówienia w wysokości 22 500.00 zł brutto;</w:t>
            </w:r>
          </w:p>
        </w:tc>
      </w:tr>
      <w:tr w:rsidR="006F4028" w:rsidRPr="00C902DE" w14:paraId="00E12334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47A065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44 zamówienia w wysokości 1 500.00 zł brutto;</w:t>
            </w:r>
          </w:p>
        </w:tc>
      </w:tr>
      <w:tr w:rsidR="006F4028" w:rsidRPr="00C902DE" w14:paraId="00972BEE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103391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45 zamówienia w wysokości 19 500.00 zł brutto;</w:t>
            </w:r>
          </w:p>
        </w:tc>
      </w:tr>
      <w:tr w:rsidR="006F4028" w:rsidRPr="00C902DE" w14:paraId="4F39FDC9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7CF7C4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46 zamówienia w wysokości 3 000.00 zł brutto;</w:t>
            </w:r>
          </w:p>
        </w:tc>
      </w:tr>
      <w:tr w:rsidR="006F4028" w:rsidRPr="00C902DE" w14:paraId="202FDA83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C9D651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47 zamówienia w wysokości 1 050.00 zł brutto;</w:t>
            </w:r>
          </w:p>
        </w:tc>
      </w:tr>
      <w:tr w:rsidR="006F4028" w:rsidRPr="00C902DE" w14:paraId="04FE45A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DE9B72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48 zamówienia w wysokości 30 450.00 zł brutto;</w:t>
            </w:r>
          </w:p>
        </w:tc>
      </w:tr>
      <w:tr w:rsidR="006F4028" w:rsidRPr="00C902DE" w14:paraId="52235E15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C3A87C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49 zamówienia w wysokości 3 300.00 zł brutto;</w:t>
            </w:r>
          </w:p>
        </w:tc>
      </w:tr>
      <w:tr w:rsidR="006F4028" w:rsidRPr="00C902DE" w14:paraId="0FC4924C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DD3EF2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50 zamówienia w wysokości 7 200.00 zł brutto;</w:t>
            </w:r>
          </w:p>
        </w:tc>
      </w:tr>
      <w:tr w:rsidR="006F4028" w:rsidRPr="00C902DE" w14:paraId="78073BE2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2D32EC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51 zamówienia w wysokości 1 500.00 zł brutto;</w:t>
            </w:r>
          </w:p>
        </w:tc>
      </w:tr>
      <w:tr w:rsidR="006F4028" w:rsidRPr="00C902DE" w14:paraId="05FCB84C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913721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52 zamówienia w wysokości 16 500.00 zł brutto;</w:t>
            </w:r>
          </w:p>
        </w:tc>
      </w:tr>
      <w:tr w:rsidR="006F4028" w:rsidRPr="00C902DE" w14:paraId="12E6EE8B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36DDC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53 zamówienia w wysokości 300.00 zł brutto;</w:t>
            </w:r>
          </w:p>
        </w:tc>
      </w:tr>
      <w:tr w:rsidR="006F4028" w:rsidRPr="00C902DE" w14:paraId="564EB831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59F668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54 zamówienia w wysokości 2 700.00 zł brutto;</w:t>
            </w:r>
          </w:p>
        </w:tc>
      </w:tr>
      <w:tr w:rsidR="006F4028" w:rsidRPr="00C902DE" w14:paraId="197914F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FD036C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lastRenderedPageBreak/>
              <w:t>części 55 zamówienia w wysokości 3 000.00 zł brutto;</w:t>
            </w:r>
          </w:p>
        </w:tc>
      </w:tr>
      <w:tr w:rsidR="006F4028" w:rsidRPr="00C902DE" w14:paraId="4F148AF9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26DDB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56 zamówienia w wysokości 9 000.00 zł brutto;</w:t>
            </w:r>
          </w:p>
        </w:tc>
      </w:tr>
      <w:tr w:rsidR="006F4028" w:rsidRPr="00C902DE" w14:paraId="2702A09A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2455F6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57 zamówienia w wysokości 16 500.00 zł brutto;</w:t>
            </w:r>
          </w:p>
        </w:tc>
      </w:tr>
      <w:tr w:rsidR="006F4028" w:rsidRPr="00C902DE" w14:paraId="3896833E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D7EC71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58 zamówienia w wysokości 12 000.00 zł brutto;</w:t>
            </w:r>
          </w:p>
        </w:tc>
      </w:tr>
      <w:tr w:rsidR="006F4028" w:rsidRPr="00C902DE" w14:paraId="042E1E4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35B359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59 zamówienia w wysokości 9 000.00 zł brutto;</w:t>
            </w:r>
          </w:p>
        </w:tc>
      </w:tr>
      <w:tr w:rsidR="006F4028" w:rsidRPr="00C902DE" w14:paraId="3F5C123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4D0F9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60 zamówienia w wysokości 27 000.00 zł brutto;</w:t>
            </w:r>
          </w:p>
        </w:tc>
      </w:tr>
      <w:tr w:rsidR="006F4028" w:rsidRPr="00C902DE" w14:paraId="3D829C8B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33BA65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61 zamówienia w wysokości 6 000.00 zł brutto;</w:t>
            </w:r>
          </w:p>
        </w:tc>
      </w:tr>
      <w:tr w:rsidR="006F4028" w:rsidRPr="00C902DE" w14:paraId="11783736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BC50E5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62 zamówienia w wysokości 6 000.00 zł brutto;</w:t>
            </w:r>
          </w:p>
        </w:tc>
      </w:tr>
      <w:tr w:rsidR="006F4028" w:rsidRPr="00C902DE" w14:paraId="0BC0B5BC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EADA2C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63 zamówienia w wysokości 2 400.00 zł brutto;</w:t>
            </w:r>
          </w:p>
        </w:tc>
      </w:tr>
      <w:tr w:rsidR="006F4028" w:rsidRPr="00C902DE" w14:paraId="1631D06A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08A869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64 zamówienia w wysokości 3 000.00 zł brutto;</w:t>
            </w:r>
          </w:p>
        </w:tc>
      </w:tr>
      <w:tr w:rsidR="006F4028" w:rsidRPr="00C902DE" w14:paraId="168D0427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152730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65 zamówienia w wysokości 3 900.00 zł brutto;</w:t>
            </w:r>
          </w:p>
        </w:tc>
      </w:tr>
      <w:tr w:rsidR="006F4028" w:rsidRPr="00C902DE" w14:paraId="7FBCDCC3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E509FC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66 zamówienia w wysokości 4 800.00 zł brutto;</w:t>
            </w:r>
          </w:p>
        </w:tc>
      </w:tr>
      <w:tr w:rsidR="006F4028" w:rsidRPr="00C902DE" w14:paraId="1C815DE2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6E2B5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67 zamówienia w wysokości 3 000.00 zł brutto;</w:t>
            </w:r>
          </w:p>
        </w:tc>
      </w:tr>
      <w:tr w:rsidR="006F4028" w:rsidRPr="00C902DE" w14:paraId="2BA647B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FB6033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68 zamówienia w wysokości 9 450.00 zł brutto;</w:t>
            </w:r>
          </w:p>
        </w:tc>
      </w:tr>
      <w:tr w:rsidR="006F4028" w:rsidRPr="00C902DE" w14:paraId="16311FB3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1AF4E1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69 zamówienia w wysokości 9 000.00 zł brutto;</w:t>
            </w:r>
          </w:p>
        </w:tc>
      </w:tr>
      <w:tr w:rsidR="006F4028" w:rsidRPr="00C902DE" w14:paraId="2C211A01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99E633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70 zamówienia w wysokości 6 000.00 zł brutto;</w:t>
            </w:r>
          </w:p>
        </w:tc>
      </w:tr>
      <w:tr w:rsidR="006F4028" w:rsidRPr="00C902DE" w14:paraId="581CD0A6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EF6C5D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71 zamówienia w wysokości 2 700.00 zł brutto;</w:t>
            </w:r>
          </w:p>
        </w:tc>
      </w:tr>
      <w:tr w:rsidR="006F4028" w:rsidRPr="00C902DE" w14:paraId="37AEA6C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7D583A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72 zamówienia w wysokości 10 500.00 zł brutto;</w:t>
            </w:r>
          </w:p>
        </w:tc>
      </w:tr>
      <w:tr w:rsidR="006F4028" w:rsidRPr="00C902DE" w14:paraId="73167C71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41D85F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73 zamówienia w wysokości 4 500.00 zł brutto;</w:t>
            </w:r>
          </w:p>
        </w:tc>
      </w:tr>
      <w:tr w:rsidR="006F4028" w:rsidRPr="00C902DE" w14:paraId="5D0BE7BE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B0E34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74 zamówienia w wysokości 3 000.00 zł brutto;</w:t>
            </w:r>
          </w:p>
        </w:tc>
      </w:tr>
      <w:tr w:rsidR="006F4028" w:rsidRPr="00C902DE" w14:paraId="4F6214E0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C652C5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75 zamówienia w wysokości 12 000.00 zł brutto;</w:t>
            </w:r>
          </w:p>
        </w:tc>
      </w:tr>
      <w:tr w:rsidR="006F4028" w:rsidRPr="00C902DE" w14:paraId="07B3817E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C7AFE4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76 zamówienia w wysokości 1 800.00 zł brutto;</w:t>
            </w:r>
          </w:p>
        </w:tc>
      </w:tr>
      <w:tr w:rsidR="006F4028" w:rsidRPr="00C902DE" w14:paraId="76FA7CFF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7B7314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77 zamówienia w wysokości 50 100.00 zł brutto;</w:t>
            </w:r>
          </w:p>
        </w:tc>
      </w:tr>
      <w:tr w:rsidR="006F4028" w:rsidRPr="00C902DE" w14:paraId="74186755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9A4A13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78 zamówienia w wysokości 1 800.00 zł brutto;</w:t>
            </w:r>
          </w:p>
        </w:tc>
      </w:tr>
      <w:tr w:rsidR="006F4028" w:rsidRPr="00C902DE" w14:paraId="48050964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411D11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79 zamówienia w wysokości 114 000.00 zł brutto;</w:t>
            </w:r>
          </w:p>
        </w:tc>
      </w:tr>
      <w:tr w:rsidR="006F4028" w:rsidRPr="00C902DE" w14:paraId="0EF7C48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46109B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80 zamówienia w wysokości 15 990.00 zł brutto;</w:t>
            </w:r>
          </w:p>
        </w:tc>
      </w:tr>
      <w:tr w:rsidR="006F4028" w:rsidRPr="00C902DE" w14:paraId="482E2EDA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3B4E0D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81 zamówienia w wysokości 4 800.00 zł brutto;</w:t>
            </w:r>
          </w:p>
        </w:tc>
      </w:tr>
      <w:tr w:rsidR="006F4028" w:rsidRPr="00C902DE" w14:paraId="501DD601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C82AC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82 zamówienia w wysokości 2 520.00 zł brutto;</w:t>
            </w:r>
          </w:p>
        </w:tc>
      </w:tr>
      <w:tr w:rsidR="006F4028" w:rsidRPr="00C902DE" w14:paraId="76F06EC6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A7C9AB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83 zamówienia w wysokości 21 000.00 zł brutto;</w:t>
            </w:r>
          </w:p>
        </w:tc>
      </w:tr>
      <w:tr w:rsidR="006F4028" w:rsidRPr="00C902DE" w14:paraId="428481CA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D690FA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84 zamówienia w wysokości 3 900.00 zł brutto;</w:t>
            </w:r>
          </w:p>
        </w:tc>
      </w:tr>
      <w:tr w:rsidR="006F4028" w:rsidRPr="00C902DE" w14:paraId="2C581714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73FA59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85 zamówienia w wysokości 42 300.00 zł brutto;</w:t>
            </w:r>
          </w:p>
        </w:tc>
      </w:tr>
      <w:tr w:rsidR="006F4028" w:rsidRPr="00C902DE" w14:paraId="4A1FE4A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7A1FB9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86 zamówienia w wysokości 4 200.00 zł brutto;</w:t>
            </w:r>
          </w:p>
        </w:tc>
      </w:tr>
      <w:tr w:rsidR="006F4028" w:rsidRPr="00C902DE" w14:paraId="787120F9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93E2D0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87 zamówienia w wysokości 9 750.00 zł brutto;</w:t>
            </w:r>
          </w:p>
        </w:tc>
      </w:tr>
      <w:tr w:rsidR="006F4028" w:rsidRPr="00C902DE" w14:paraId="6774EF86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0AE160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88 zamówienia w wysokości 2 040.00 zł brutto;</w:t>
            </w:r>
          </w:p>
        </w:tc>
      </w:tr>
      <w:tr w:rsidR="006F4028" w:rsidRPr="00C902DE" w14:paraId="3A29776E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15C4BE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89 zamówienia w wysokości 3 900.00 zł brutto;</w:t>
            </w:r>
          </w:p>
        </w:tc>
      </w:tr>
      <w:tr w:rsidR="006F4028" w:rsidRPr="00C902DE" w14:paraId="5C3A63EA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D77899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90 zamówienia w wysokości 11 340.00 zł brutto;</w:t>
            </w:r>
          </w:p>
        </w:tc>
      </w:tr>
      <w:tr w:rsidR="006F4028" w:rsidRPr="00C902DE" w14:paraId="7E31061B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17FC26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91 zamówienia w wysokości 6 000.00 zł brutto;</w:t>
            </w:r>
          </w:p>
        </w:tc>
      </w:tr>
      <w:tr w:rsidR="006F4028" w:rsidRPr="00C902DE" w14:paraId="39932403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C444E0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92 zamówienia w wysokości 4 800.00 zł brutto;</w:t>
            </w:r>
          </w:p>
        </w:tc>
      </w:tr>
      <w:tr w:rsidR="006F4028" w:rsidRPr="00C902DE" w14:paraId="17072310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D94A60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93 zamówienia w wysokości 8 250.00 zł brutto;</w:t>
            </w:r>
          </w:p>
        </w:tc>
      </w:tr>
      <w:tr w:rsidR="006F4028" w:rsidRPr="00C902DE" w14:paraId="2595C33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D8DCA8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lastRenderedPageBreak/>
              <w:t>części 94 zamówienia w wysokości 2 160.00 zł brutto;</w:t>
            </w:r>
          </w:p>
        </w:tc>
      </w:tr>
      <w:tr w:rsidR="006F4028" w:rsidRPr="00C902DE" w14:paraId="2550CE81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6EF8EE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95 zamówienia w wysokości 7 200.00 zł brutto;</w:t>
            </w:r>
          </w:p>
        </w:tc>
      </w:tr>
      <w:tr w:rsidR="006F4028" w:rsidRPr="00C902DE" w14:paraId="604320F2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0EF113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96 zamówienia w wysokości 13 200.00 zł brutto;</w:t>
            </w:r>
          </w:p>
        </w:tc>
      </w:tr>
      <w:tr w:rsidR="006F4028" w:rsidRPr="00C902DE" w14:paraId="4A66DDFE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53C2DA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97 zamówienia w wysokości 4 200.00 zł brutto;</w:t>
            </w:r>
          </w:p>
        </w:tc>
      </w:tr>
      <w:tr w:rsidR="006F4028" w:rsidRPr="00C902DE" w14:paraId="4867062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5F26F9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98 zamówienia w wysokości 3 600.00 zł brutto;</w:t>
            </w:r>
          </w:p>
        </w:tc>
      </w:tr>
      <w:tr w:rsidR="006F4028" w:rsidRPr="00C902DE" w14:paraId="21942252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64155B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99 zamówienia w wysokości 3 600.00 zł brutto;</w:t>
            </w:r>
          </w:p>
        </w:tc>
      </w:tr>
      <w:tr w:rsidR="006F4028" w:rsidRPr="00C902DE" w14:paraId="44073C02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F56A99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100 zamówienia w wysokości 2 100.00 zł brutto;</w:t>
            </w:r>
          </w:p>
        </w:tc>
      </w:tr>
      <w:tr w:rsidR="006F4028" w:rsidRPr="00C902DE" w14:paraId="6919E43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95FD0E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101 zamówienia w wysokości 4 500.00 zł brutto;</w:t>
            </w:r>
          </w:p>
        </w:tc>
      </w:tr>
      <w:tr w:rsidR="006F4028" w:rsidRPr="00C902DE" w14:paraId="79DB1CD1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55F66B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102 zamówienia w wysokości 1 530.00 zł brutto;</w:t>
            </w:r>
          </w:p>
        </w:tc>
      </w:tr>
      <w:tr w:rsidR="006F4028" w:rsidRPr="00C902DE" w14:paraId="61CA983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ED75BC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103 zamówienia w wysokości 9 600.00 zł brutto;</w:t>
            </w:r>
          </w:p>
        </w:tc>
      </w:tr>
      <w:tr w:rsidR="006F4028" w:rsidRPr="00C902DE" w14:paraId="5C70CD6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3E7DE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104 zamówienia w wysokości 1 200.00 zł brutto;</w:t>
            </w:r>
          </w:p>
        </w:tc>
      </w:tr>
      <w:tr w:rsidR="006F4028" w:rsidRPr="00C902DE" w14:paraId="182B8768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85A583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105 zamówienia w wysokości 1 050.00 zł brutto;</w:t>
            </w:r>
          </w:p>
        </w:tc>
      </w:tr>
      <w:tr w:rsidR="006F4028" w:rsidRPr="00C902DE" w14:paraId="7E13ADBF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F65B26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106 zamówienia w wysokości 900.00 zł brutto;</w:t>
            </w:r>
          </w:p>
        </w:tc>
      </w:tr>
      <w:tr w:rsidR="006F4028" w:rsidRPr="00C902DE" w14:paraId="3EA3439E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FD7CA2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107 zamówienia w wysokości 36 000.00 zł brutto;</w:t>
            </w:r>
          </w:p>
        </w:tc>
      </w:tr>
      <w:tr w:rsidR="006F4028" w:rsidRPr="00C902DE" w14:paraId="192AE364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65EC67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108 zamówienia w wysokości 7 350.00 zł brutto;</w:t>
            </w:r>
          </w:p>
        </w:tc>
      </w:tr>
      <w:tr w:rsidR="006F4028" w:rsidRPr="00C902DE" w14:paraId="5D68711D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62411B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109 zamówienia w wysokości 49 500.00 zł brutto;</w:t>
            </w:r>
          </w:p>
        </w:tc>
      </w:tr>
      <w:tr w:rsidR="006F4028" w:rsidRPr="00C902DE" w14:paraId="40D4E4CB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C84A3E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110 zamówienia w wysokości 12 000.00 zł brutto;</w:t>
            </w:r>
          </w:p>
        </w:tc>
      </w:tr>
      <w:tr w:rsidR="006F4028" w:rsidRPr="00C902DE" w14:paraId="17F2E5E1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5A2965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111 zamówienia w wysokości 6 000.00 zł brutto;</w:t>
            </w:r>
          </w:p>
        </w:tc>
      </w:tr>
      <w:tr w:rsidR="006F4028" w:rsidRPr="00C902DE" w14:paraId="5C750650" w14:textId="77777777" w:rsidTr="00CB75A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69A893" w14:textId="77777777" w:rsidR="006F4028" w:rsidRPr="00C902DE" w:rsidRDefault="006F4028" w:rsidP="00CB75A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6F4028">
              <w:rPr>
                <w:rFonts w:ascii="Arial" w:hAnsi="Arial" w:cs="Arial"/>
                <w:sz w:val="24"/>
                <w:szCs w:val="24"/>
              </w:rPr>
              <w:t>części 112 zamówienia w wysokości 4 500.00 zł brutto;</w:t>
            </w:r>
          </w:p>
        </w:tc>
      </w:tr>
    </w:tbl>
    <w:p w14:paraId="10800F0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BCCF22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071C87D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825177C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5202D31A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51696B3B" w14:textId="27922D93" w:rsidR="00C236D3" w:rsidRPr="00C902DE" w:rsidRDefault="006F4028" w:rsidP="00173B20">
      <w:pPr>
        <w:jc w:val="right"/>
        <w:rPr>
          <w:rFonts w:ascii="Arial" w:hAnsi="Arial" w:cs="Arial"/>
          <w:sz w:val="22"/>
          <w:szCs w:val="22"/>
        </w:rPr>
      </w:pPr>
      <w:r w:rsidRPr="006F4028">
        <w:rPr>
          <w:rFonts w:ascii="Arial" w:hAnsi="Arial" w:cs="Arial"/>
          <w:sz w:val="24"/>
          <w:szCs w:val="24"/>
        </w:rPr>
        <w:t xml:space="preserve">  </w:t>
      </w: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5EEFE" w14:textId="77777777" w:rsidR="00E354AF" w:rsidRDefault="00E354AF">
      <w:r>
        <w:separator/>
      </w:r>
    </w:p>
  </w:endnote>
  <w:endnote w:type="continuationSeparator" w:id="0">
    <w:p w14:paraId="528A7C2F" w14:textId="77777777" w:rsidR="00E354AF" w:rsidRDefault="00E35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6FE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E852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EA11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FBC3E7">
        <v:line id="_x0000_s1025" style="position:absolute;left:0;text-align:left;z-index:251657728" from="-3.85pt,8.7pt" to="455.15pt,8.7pt"/>
      </w:pict>
    </w:r>
  </w:p>
  <w:p w14:paraId="3D47D43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6E7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1761E4" w14:textId="77777777" w:rsidR="009F189D" w:rsidRDefault="009F189D">
    <w:pPr>
      <w:pStyle w:val="Stopka"/>
      <w:tabs>
        <w:tab w:val="clear" w:pos="4536"/>
      </w:tabs>
      <w:jc w:val="center"/>
    </w:pPr>
  </w:p>
  <w:p w14:paraId="7513271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FB5A5" w14:textId="77777777" w:rsidR="00E354AF" w:rsidRDefault="00E354AF">
      <w:r>
        <w:separator/>
      </w:r>
    </w:p>
  </w:footnote>
  <w:footnote w:type="continuationSeparator" w:id="0">
    <w:p w14:paraId="4D7FDF91" w14:textId="77777777" w:rsidR="00E354AF" w:rsidRDefault="00E35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337FB" w14:textId="77777777" w:rsidR="006F4028" w:rsidRDefault="006F40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FE7DC" w14:textId="77777777" w:rsidR="006F4028" w:rsidRDefault="006F40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3DD92" w14:textId="77777777" w:rsidR="006F4028" w:rsidRDefault="006F40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54AF"/>
    <w:rsid w:val="00007727"/>
    <w:rsid w:val="00017720"/>
    <w:rsid w:val="00035488"/>
    <w:rsid w:val="000C5691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F402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354A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7469E"/>
  <w15:chartTrackingRefBased/>
  <w15:docId w15:val="{8FE4DAAE-97E1-48E8-9A5B-DD1E22E5E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1101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2023-05-11T05:39:00Z</dcterms:created>
  <dcterms:modified xsi:type="dcterms:W3CDTF">2023-05-11T05:41:00Z</dcterms:modified>
</cp:coreProperties>
</file>