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C5E5B" w14:textId="77777777" w:rsidR="00D665F5" w:rsidRDefault="003C0137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3C013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C0137">
        <w:rPr>
          <w:sz w:val="22"/>
          <w:szCs w:val="22"/>
        </w:rPr>
        <w:t>2023-05-10</w:t>
      </w:r>
    </w:p>
    <w:p w14:paraId="06FCC43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A0149AE" w14:textId="77777777" w:rsidR="003C0137" w:rsidRPr="003C0137" w:rsidRDefault="003C0137" w:rsidP="00577BC6">
      <w:pPr>
        <w:spacing w:after="40"/>
        <w:rPr>
          <w:b/>
          <w:bCs/>
          <w:sz w:val="22"/>
          <w:szCs w:val="22"/>
        </w:rPr>
      </w:pPr>
      <w:r w:rsidRPr="003C0137">
        <w:rPr>
          <w:b/>
          <w:bCs/>
          <w:sz w:val="22"/>
          <w:szCs w:val="22"/>
        </w:rPr>
        <w:t>Akademia Górniczo - Hutnicza</w:t>
      </w:r>
    </w:p>
    <w:p w14:paraId="0E7452CF" w14:textId="77777777" w:rsidR="003C0137" w:rsidRPr="003C0137" w:rsidRDefault="003C0137" w:rsidP="00577BC6">
      <w:pPr>
        <w:spacing w:after="40"/>
        <w:rPr>
          <w:b/>
          <w:bCs/>
          <w:sz w:val="22"/>
          <w:szCs w:val="22"/>
        </w:rPr>
      </w:pPr>
      <w:r w:rsidRPr="003C0137">
        <w:rPr>
          <w:b/>
          <w:bCs/>
          <w:sz w:val="22"/>
          <w:szCs w:val="22"/>
        </w:rPr>
        <w:t>im. Stanisława Staszica w Krakowie</w:t>
      </w:r>
    </w:p>
    <w:p w14:paraId="1F998453" w14:textId="77777777" w:rsidR="00D665F5" w:rsidRPr="00D91931" w:rsidRDefault="003C0137" w:rsidP="00577BC6">
      <w:pPr>
        <w:spacing w:after="40"/>
        <w:rPr>
          <w:b/>
          <w:bCs/>
          <w:sz w:val="22"/>
          <w:szCs w:val="22"/>
        </w:rPr>
      </w:pPr>
      <w:r w:rsidRPr="003C0137">
        <w:rPr>
          <w:b/>
          <w:bCs/>
          <w:sz w:val="22"/>
          <w:szCs w:val="22"/>
        </w:rPr>
        <w:t>Dział Zamówień Publicznych</w:t>
      </w:r>
    </w:p>
    <w:p w14:paraId="5F7635AC" w14:textId="77777777" w:rsidR="00D665F5" w:rsidRPr="00BD5546" w:rsidRDefault="003C0137" w:rsidP="00D665F5">
      <w:pPr>
        <w:rPr>
          <w:sz w:val="22"/>
          <w:szCs w:val="22"/>
        </w:rPr>
      </w:pPr>
      <w:r w:rsidRPr="003C013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C0137">
        <w:rPr>
          <w:sz w:val="22"/>
          <w:szCs w:val="22"/>
        </w:rPr>
        <w:t>30</w:t>
      </w:r>
    </w:p>
    <w:p w14:paraId="54F5F94D" w14:textId="77777777" w:rsidR="00D665F5" w:rsidRPr="00BD5546" w:rsidRDefault="003C0137" w:rsidP="00D665F5">
      <w:pPr>
        <w:rPr>
          <w:sz w:val="22"/>
          <w:szCs w:val="22"/>
        </w:rPr>
      </w:pPr>
      <w:r w:rsidRPr="003C013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C0137">
        <w:rPr>
          <w:sz w:val="22"/>
          <w:szCs w:val="22"/>
        </w:rPr>
        <w:t>Kraków</w:t>
      </w:r>
    </w:p>
    <w:p w14:paraId="7B69D570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2E1B0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1D0BB2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C0137" w:rsidRPr="003C0137">
        <w:rPr>
          <w:b/>
          <w:sz w:val="22"/>
          <w:szCs w:val="22"/>
        </w:rPr>
        <w:t>KC-zp.272-248/23</w:t>
      </w:r>
      <w:r w:rsidR="00A80738">
        <w:rPr>
          <w:sz w:val="24"/>
        </w:rPr>
        <w:tab/>
        <w:t xml:space="preserve"> </w:t>
      </w:r>
    </w:p>
    <w:p w14:paraId="4FA9BE6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FA8EC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44FA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5D44F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22C03D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D9BFA7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C0137" w:rsidRPr="003C013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03E57963" w14:textId="77777777" w:rsidR="00A80738" w:rsidRPr="00577BC6" w:rsidRDefault="003C013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C0137">
        <w:rPr>
          <w:b/>
          <w:sz w:val="22"/>
          <w:szCs w:val="22"/>
        </w:rPr>
        <w:t>Usługa zorganizowania i przeprowadzenia szkoleń dla studentów - KC-zp.272-248/23</w:t>
      </w:r>
    </w:p>
    <w:p w14:paraId="156E74A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97CF7AA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C0137" w:rsidRPr="003C0137">
        <w:rPr>
          <w:sz w:val="22"/>
          <w:szCs w:val="22"/>
        </w:rPr>
        <w:t>08/05/2023</w:t>
      </w:r>
      <w:r w:rsidR="00FF4AB1" w:rsidRPr="00577BC6">
        <w:rPr>
          <w:sz w:val="22"/>
          <w:szCs w:val="22"/>
        </w:rPr>
        <w:t xml:space="preserve"> o godz. </w:t>
      </w:r>
      <w:r w:rsidR="003C0137" w:rsidRPr="003C0137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5245"/>
        <w:gridCol w:w="1842"/>
      </w:tblGrid>
      <w:tr w:rsidR="006B27ED" w:rsidRPr="00BC7A6B" w14:paraId="4B6FDD0C" w14:textId="77777777" w:rsidTr="00BC7A6B">
        <w:tc>
          <w:tcPr>
            <w:tcW w:w="993" w:type="dxa"/>
            <w:shd w:val="clear" w:color="auto" w:fill="auto"/>
            <w:vAlign w:val="center"/>
          </w:tcPr>
          <w:p w14:paraId="5A3610EB" w14:textId="77777777" w:rsidR="006B27ED" w:rsidRPr="00BC7A6B" w:rsidRDefault="006B27ED" w:rsidP="00BC7A6B">
            <w:pPr>
              <w:jc w:val="center"/>
            </w:pPr>
            <w:r w:rsidRPr="00BC7A6B"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33F13E" w14:textId="77777777" w:rsidR="006B27ED" w:rsidRPr="00BC7A6B" w:rsidRDefault="006B27ED" w:rsidP="00BC7A6B">
            <w:pPr>
              <w:jc w:val="center"/>
            </w:pPr>
            <w:r w:rsidRPr="00BC7A6B">
              <w:t>Nr</w:t>
            </w:r>
            <w:r w:rsidR="00C82837" w:rsidRPr="00BC7A6B">
              <w:t xml:space="preserve"> </w:t>
            </w:r>
            <w:r w:rsidRPr="00BC7A6B">
              <w:t>zadania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4EBACA9D" w14:textId="77777777" w:rsidR="006B27ED" w:rsidRPr="00BC7A6B" w:rsidRDefault="006B27ED" w:rsidP="00BC7A6B">
            <w:pPr>
              <w:jc w:val="center"/>
            </w:pPr>
            <w:r w:rsidRPr="00BC7A6B">
              <w:t>Nazwa i adres wykonawcy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EFBC2DF" w14:textId="77777777" w:rsidR="006B27ED" w:rsidRPr="00BC7A6B" w:rsidRDefault="006B27ED" w:rsidP="00BC7A6B">
            <w:pPr>
              <w:jc w:val="center"/>
            </w:pPr>
            <w:r w:rsidRPr="00BC7A6B">
              <w:t>Cena oferty</w:t>
            </w:r>
          </w:p>
        </w:tc>
      </w:tr>
      <w:bookmarkEnd w:id="0"/>
      <w:tr w:rsidR="003C0137" w:rsidRPr="00BC7A6B" w14:paraId="7CD6D39B" w14:textId="77777777" w:rsidTr="00BC7A6B">
        <w:tc>
          <w:tcPr>
            <w:tcW w:w="993" w:type="dxa"/>
            <w:shd w:val="clear" w:color="auto" w:fill="auto"/>
            <w:vAlign w:val="center"/>
          </w:tcPr>
          <w:p w14:paraId="1D7FEEE7" w14:textId="77777777" w:rsidR="003C0137" w:rsidRPr="00BC7A6B" w:rsidRDefault="003C0137" w:rsidP="00BC7A6B">
            <w:pPr>
              <w:jc w:val="center"/>
            </w:pPr>
            <w:r w:rsidRPr="00BC7A6B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FCC9B7" w14:textId="77777777" w:rsidR="003C0137" w:rsidRPr="00BC7A6B" w:rsidRDefault="003C0137" w:rsidP="00BC7A6B">
            <w:pPr>
              <w:jc w:val="center"/>
            </w:pPr>
            <w:r w:rsidRPr="00BC7A6B">
              <w:t>1</w:t>
            </w:r>
          </w:p>
        </w:tc>
        <w:tc>
          <w:tcPr>
            <w:tcW w:w="5245" w:type="dxa"/>
            <w:shd w:val="clear" w:color="auto" w:fill="auto"/>
          </w:tcPr>
          <w:p w14:paraId="2FD35B5B" w14:textId="77777777" w:rsidR="003C0137" w:rsidRPr="00BC7A6B" w:rsidRDefault="003C0137" w:rsidP="00BC7A6B">
            <w:r w:rsidRPr="00BC7A6B">
              <w:t>4DGroup Czesław Misiak</w:t>
            </w:r>
          </w:p>
          <w:p w14:paraId="5A647EC9" w14:textId="77777777" w:rsidR="003C0137" w:rsidRPr="00BC7A6B" w:rsidRDefault="003C0137" w:rsidP="00BC7A6B">
            <w:r w:rsidRPr="00BC7A6B">
              <w:t>ul. Biecka 8</w:t>
            </w:r>
            <w:r w:rsidRPr="00BC7A6B">
              <w:t xml:space="preserve"> </w:t>
            </w:r>
            <w:r w:rsidRPr="00BC7A6B">
              <w:t>54</w:t>
            </w:r>
            <w:r w:rsidRPr="00BC7A6B">
              <w:t xml:space="preserve"> </w:t>
            </w:r>
          </w:p>
          <w:p w14:paraId="5C60BEDB" w14:textId="77777777" w:rsidR="003C0137" w:rsidRPr="00BC7A6B" w:rsidRDefault="003C0137" w:rsidP="00BC7A6B">
            <w:pPr>
              <w:jc w:val="both"/>
            </w:pPr>
            <w:r w:rsidRPr="00BC7A6B">
              <w:t>38-300</w:t>
            </w:r>
            <w:r w:rsidRPr="00BC7A6B">
              <w:t xml:space="preserve"> </w:t>
            </w:r>
            <w:r w:rsidRPr="00BC7A6B">
              <w:t>Gorlice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686CF99" w14:textId="77777777" w:rsidR="003C0137" w:rsidRPr="00BC7A6B" w:rsidRDefault="003C0137" w:rsidP="00BC7A6B">
            <w:pPr>
              <w:jc w:val="center"/>
            </w:pPr>
            <w:r w:rsidRPr="00BC7A6B">
              <w:t>178 800.00 zł</w:t>
            </w:r>
          </w:p>
        </w:tc>
      </w:tr>
      <w:tr w:rsidR="003C0137" w:rsidRPr="00BC7A6B" w14:paraId="0F22262D" w14:textId="77777777" w:rsidTr="00BC7A6B">
        <w:tc>
          <w:tcPr>
            <w:tcW w:w="993" w:type="dxa"/>
            <w:shd w:val="clear" w:color="auto" w:fill="auto"/>
            <w:vAlign w:val="center"/>
          </w:tcPr>
          <w:p w14:paraId="5880D5E5" w14:textId="77777777" w:rsidR="003C0137" w:rsidRPr="00BC7A6B" w:rsidRDefault="003C0137" w:rsidP="00BC7A6B">
            <w:pPr>
              <w:jc w:val="center"/>
            </w:pPr>
            <w:r w:rsidRPr="00BC7A6B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9AA44E" w14:textId="77777777" w:rsidR="003C0137" w:rsidRPr="00BC7A6B" w:rsidRDefault="003C0137" w:rsidP="00BC7A6B">
            <w:pPr>
              <w:jc w:val="center"/>
            </w:pPr>
            <w:r w:rsidRPr="00BC7A6B">
              <w:t>6</w:t>
            </w:r>
          </w:p>
        </w:tc>
        <w:tc>
          <w:tcPr>
            <w:tcW w:w="5245" w:type="dxa"/>
            <w:shd w:val="clear" w:color="auto" w:fill="auto"/>
          </w:tcPr>
          <w:p w14:paraId="049E36AE" w14:textId="77777777" w:rsidR="003C0137" w:rsidRPr="00BC7A6B" w:rsidRDefault="003C0137" w:rsidP="00BC7A6B">
            <w:r w:rsidRPr="00BC7A6B">
              <w:t>4DGroup Czesław Misiak</w:t>
            </w:r>
          </w:p>
          <w:p w14:paraId="44A46BBB" w14:textId="77777777" w:rsidR="003C0137" w:rsidRPr="00BC7A6B" w:rsidRDefault="003C0137" w:rsidP="00BC7A6B">
            <w:r w:rsidRPr="00BC7A6B">
              <w:t>ul. Biecka 8</w:t>
            </w:r>
            <w:r w:rsidRPr="00BC7A6B">
              <w:t xml:space="preserve"> </w:t>
            </w:r>
            <w:r w:rsidRPr="00BC7A6B">
              <w:t>54</w:t>
            </w:r>
            <w:r w:rsidRPr="00BC7A6B">
              <w:t xml:space="preserve"> </w:t>
            </w:r>
          </w:p>
          <w:p w14:paraId="72C5B973" w14:textId="77777777" w:rsidR="003C0137" w:rsidRPr="00BC7A6B" w:rsidRDefault="003C0137" w:rsidP="00BC7A6B">
            <w:pPr>
              <w:jc w:val="both"/>
            </w:pPr>
            <w:r w:rsidRPr="00BC7A6B">
              <w:t>38-300</w:t>
            </w:r>
            <w:r w:rsidRPr="00BC7A6B">
              <w:t xml:space="preserve"> </w:t>
            </w:r>
            <w:r w:rsidRPr="00BC7A6B">
              <w:t>Gorlice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6686CC9" w14:textId="77777777" w:rsidR="003C0137" w:rsidRPr="00BC7A6B" w:rsidRDefault="003C0137" w:rsidP="00BC7A6B">
            <w:pPr>
              <w:jc w:val="center"/>
            </w:pPr>
            <w:r w:rsidRPr="00BC7A6B">
              <w:t>114 000.00 zł</w:t>
            </w:r>
          </w:p>
        </w:tc>
      </w:tr>
      <w:tr w:rsidR="003C0137" w:rsidRPr="00BC7A6B" w14:paraId="580E0286" w14:textId="77777777" w:rsidTr="00BC7A6B">
        <w:tc>
          <w:tcPr>
            <w:tcW w:w="993" w:type="dxa"/>
            <w:shd w:val="clear" w:color="auto" w:fill="auto"/>
            <w:vAlign w:val="center"/>
          </w:tcPr>
          <w:p w14:paraId="2C1F46F1" w14:textId="77777777" w:rsidR="003C0137" w:rsidRPr="00BC7A6B" w:rsidRDefault="003C0137" w:rsidP="00BC7A6B">
            <w:pPr>
              <w:jc w:val="center"/>
            </w:pPr>
            <w:r w:rsidRPr="00BC7A6B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F1670A" w14:textId="77777777" w:rsidR="003C0137" w:rsidRPr="00BC7A6B" w:rsidRDefault="003C0137" w:rsidP="00BC7A6B">
            <w:pPr>
              <w:jc w:val="center"/>
            </w:pPr>
            <w:r w:rsidRPr="00BC7A6B">
              <w:t>7</w:t>
            </w:r>
          </w:p>
        </w:tc>
        <w:tc>
          <w:tcPr>
            <w:tcW w:w="5245" w:type="dxa"/>
            <w:shd w:val="clear" w:color="auto" w:fill="auto"/>
          </w:tcPr>
          <w:p w14:paraId="360ABC28" w14:textId="77777777" w:rsidR="003C0137" w:rsidRPr="00BC7A6B" w:rsidRDefault="003C0137" w:rsidP="00BC7A6B">
            <w:r w:rsidRPr="00BC7A6B">
              <w:t>4DGroup Czesław Misiak</w:t>
            </w:r>
          </w:p>
          <w:p w14:paraId="54E115FC" w14:textId="77777777" w:rsidR="003C0137" w:rsidRPr="00BC7A6B" w:rsidRDefault="003C0137" w:rsidP="00BC7A6B">
            <w:r w:rsidRPr="00BC7A6B">
              <w:t>ul. Biecka 8</w:t>
            </w:r>
            <w:r w:rsidRPr="00BC7A6B">
              <w:t xml:space="preserve"> </w:t>
            </w:r>
            <w:r w:rsidRPr="00BC7A6B">
              <w:t>54</w:t>
            </w:r>
            <w:r w:rsidRPr="00BC7A6B">
              <w:t xml:space="preserve"> </w:t>
            </w:r>
          </w:p>
          <w:p w14:paraId="5A153B03" w14:textId="77777777" w:rsidR="003C0137" w:rsidRPr="00BC7A6B" w:rsidRDefault="003C0137" w:rsidP="00BC7A6B">
            <w:pPr>
              <w:jc w:val="both"/>
            </w:pPr>
            <w:r w:rsidRPr="00BC7A6B">
              <w:t>38-300</w:t>
            </w:r>
            <w:r w:rsidRPr="00BC7A6B">
              <w:t xml:space="preserve"> </w:t>
            </w:r>
            <w:r w:rsidRPr="00BC7A6B">
              <w:t>Gorlice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B85D374" w14:textId="77777777" w:rsidR="003C0137" w:rsidRPr="00BC7A6B" w:rsidRDefault="003C0137" w:rsidP="00BC7A6B">
            <w:pPr>
              <w:jc w:val="center"/>
            </w:pPr>
            <w:r w:rsidRPr="00BC7A6B">
              <w:t>115 200.00 zł</w:t>
            </w:r>
          </w:p>
        </w:tc>
      </w:tr>
      <w:tr w:rsidR="003C0137" w:rsidRPr="00BC7A6B" w14:paraId="7D66A19E" w14:textId="77777777" w:rsidTr="00BC7A6B">
        <w:tc>
          <w:tcPr>
            <w:tcW w:w="993" w:type="dxa"/>
            <w:shd w:val="clear" w:color="auto" w:fill="auto"/>
            <w:vAlign w:val="center"/>
          </w:tcPr>
          <w:p w14:paraId="2C83B269" w14:textId="77777777" w:rsidR="003C0137" w:rsidRPr="00BC7A6B" w:rsidRDefault="003C0137" w:rsidP="00BC7A6B">
            <w:pPr>
              <w:jc w:val="center"/>
            </w:pPr>
            <w:r w:rsidRPr="00BC7A6B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6036EB" w14:textId="77777777" w:rsidR="003C0137" w:rsidRPr="00BC7A6B" w:rsidRDefault="003C0137" w:rsidP="00BC7A6B">
            <w:pPr>
              <w:jc w:val="center"/>
            </w:pPr>
            <w:r w:rsidRPr="00BC7A6B">
              <w:t>7</w:t>
            </w:r>
          </w:p>
        </w:tc>
        <w:tc>
          <w:tcPr>
            <w:tcW w:w="5245" w:type="dxa"/>
            <w:shd w:val="clear" w:color="auto" w:fill="auto"/>
          </w:tcPr>
          <w:p w14:paraId="2D27A7DE" w14:textId="77777777" w:rsidR="003C0137" w:rsidRPr="00BC7A6B" w:rsidRDefault="003C0137" w:rsidP="00BC7A6B">
            <w:proofErr w:type="spellStart"/>
            <w:r w:rsidRPr="00BC7A6B">
              <w:t>Kompugraf</w:t>
            </w:r>
            <w:proofErr w:type="spellEnd"/>
            <w:r w:rsidRPr="00BC7A6B">
              <w:t xml:space="preserve"> Salon Grafiki Komputerowej </w:t>
            </w:r>
            <w:proofErr w:type="spellStart"/>
            <w:r w:rsidRPr="00BC7A6B">
              <w:t>s.c</w:t>
            </w:r>
            <w:proofErr w:type="spellEnd"/>
          </w:p>
          <w:p w14:paraId="655FC8F6" w14:textId="77777777" w:rsidR="003C0137" w:rsidRPr="00BC7A6B" w:rsidRDefault="003C0137" w:rsidP="00BC7A6B">
            <w:r w:rsidRPr="00BC7A6B">
              <w:t>Kraszewskiego</w:t>
            </w:r>
            <w:r w:rsidRPr="00BC7A6B">
              <w:t xml:space="preserve"> </w:t>
            </w:r>
            <w:r w:rsidRPr="00BC7A6B">
              <w:t>36/119</w:t>
            </w:r>
            <w:r w:rsidRPr="00BC7A6B">
              <w:t xml:space="preserve"> </w:t>
            </w:r>
          </w:p>
          <w:p w14:paraId="26AD72FD" w14:textId="77777777" w:rsidR="003C0137" w:rsidRPr="00BC7A6B" w:rsidRDefault="003C0137" w:rsidP="00BC7A6B">
            <w:pPr>
              <w:jc w:val="both"/>
            </w:pPr>
            <w:r w:rsidRPr="00BC7A6B">
              <w:t>30-110</w:t>
            </w:r>
            <w:r w:rsidRPr="00BC7A6B">
              <w:t xml:space="preserve"> </w:t>
            </w:r>
            <w:r w:rsidRPr="00BC7A6B"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72123C8" w14:textId="77777777" w:rsidR="003C0137" w:rsidRPr="00BC7A6B" w:rsidRDefault="003C0137" w:rsidP="00BC7A6B">
            <w:pPr>
              <w:jc w:val="center"/>
            </w:pPr>
            <w:r w:rsidRPr="00BC7A6B">
              <w:t>132 000.00 zł</w:t>
            </w:r>
          </w:p>
        </w:tc>
      </w:tr>
      <w:tr w:rsidR="003C0137" w:rsidRPr="00BC7A6B" w14:paraId="47FF2710" w14:textId="77777777" w:rsidTr="00BC7A6B">
        <w:tc>
          <w:tcPr>
            <w:tcW w:w="993" w:type="dxa"/>
            <w:shd w:val="clear" w:color="auto" w:fill="auto"/>
            <w:vAlign w:val="center"/>
          </w:tcPr>
          <w:p w14:paraId="6553352A" w14:textId="77777777" w:rsidR="003C0137" w:rsidRPr="00BC7A6B" w:rsidRDefault="003C0137" w:rsidP="00BC7A6B">
            <w:pPr>
              <w:jc w:val="center"/>
            </w:pPr>
            <w:r w:rsidRPr="00BC7A6B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2B7562" w14:textId="77777777" w:rsidR="003C0137" w:rsidRPr="00BC7A6B" w:rsidRDefault="003C0137" w:rsidP="00BC7A6B">
            <w:pPr>
              <w:jc w:val="center"/>
            </w:pPr>
            <w:r w:rsidRPr="00BC7A6B">
              <w:t>1</w:t>
            </w:r>
          </w:p>
        </w:tc>
        <w:tc>
          <w:tcPr>
            <w:tcW w:w="5245" w:type="dxa"/>
            <w:shd w:val="clear" w:color="auto" w:fill="auto"/>
          </w:tcPr>
          <w:p w14:paraId="5243045F" w14:textId="44E5EC22" w:rsidR="003C0137" w:rsidRPr="00BC7A6B" w:rsidRDefault="003C0137" w:rsidP="00BC7A6B">
            <w:r w:rsidRPr="00BC7A6B">
              <w:t xml:space="preserve">ZESPÓŁ EKSPERTÓW MANAGER Pelczar </w:t>
            </w:r>
            <w:proofErr w:type="spellStart"/>
            <w:r w:rsidR="00BC7A6B" w:rsidRPr="00BC7A6B">
              <w:t>sp.j</w:t>
            </w:r>
            <w:proofErr w:type="spellEnd"/>
            <w:r w:rsidR="00BC7A6B" w:rsidRPr="00BC7A6B">
              <w:t>.</w:t>
            </w:r>
          </w:p>
          <w:p w14:paraId="700B8D32" w14:textId="77777777" w:rsidR="003C0137" w:rsidRPr="00BC7A6B" w:rsidRDefault="003C0137" w:rsidP="00BC7A6B">
            <w:r w:rsidRPr="00BC7A6B">
              <w:t>Czyżówka</w:t>
            </w:r>
            <w:r w:rsidRPr="00BC7A6B">
              <w:t xml:space="preserve"> </w:t>
            </w:r>
            <w:r w:rsidRPr="00BC7A6B">
              <w:t>14/09</w:t>
            </w:r>
            <w:r w:rsidRPr="00BC7A6B">
              <w:t xml:space="preserve"> </w:t>
            </w:r>
          </w:p>
          <w:p w14:paraId="0634AB75" w14:textId="77777777" w:rsidR="003C0137" w:rsidRPr="00BC7A6B" w:rsidRDefault="003C0137" w:rsidP="00BC7A6B">
            <w:pPr>
              <w:jc w:val="both"/>
            </w:pPr>
            <w:r w:rsidRPr="00BC7A6B">
              <w:t>30-526</w:t>
            </w:r>
            <w:r w:rsidRPr="00BC7A6B">
              <w:t xml:space="preserve"> </w:t>
            </w:r>
            <w:r w:rsidRPr="00BC7A6B"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DA25762" w14:textId="77777777" w:rsidR="003C0137" w:rsidRPr="00BC7A6B" w:rsidRDefault="003C0137" w:rsidP="00BC7A6B">
            <w:pPr>
              <w:jc w:val="center"/>
            </w:pPr>
            <w:r w:rsidRPr="00BC7A6B">
              <w:t>166 800.00 zł</w:t>
            </w:r>
          </w:p>
        </w:tc>
      </w:tr>
      <w:tr w:rsidR="003C0137" w:rsidRPr="00BC7A6B" w14:paraId="12C1ADFD" w14:textId="77777777" w:rsidTr="00BC7A6B">
        <w:tc>
          <w:tcPr>
            <w:tcW w:w="993" w:type="dxa"/>
            <w:shd w:val="clear" w:color="auto" w:fill="auto"/>
            <w:vAlign w:val="center"/>
          </w:tcPr>
          <w:p w14:paraId="228A7033" w14:textId="77777777" w:rsidR="003C0137" w:rsidRPr="00BC7A6B" w:rsidRDefault="003C0137" w:rsidP="00BC7A6B">
            <w:pPr>
              <w:jc w:val="center"/>
            </w:pPr>
            <w:r w:rsidRPr="00BC7A6B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FF10C5" w14:textId="77777777" w:rsidR="003C0137" w:rsidRPr="00BC7A6B" w:rsidRDefault="003C0137" w:rsidP="00BC7A6B">
            <w:pPr>
              <w:jc w:val="center"/>
            </w:pPr>
            <w:r w:rsidRPr="00BC7A6B">
              <w:t>2</w:t>
            </w:r>
          </w:p>
        </w:tc>
        <w:tc>
          <w:tcPr>
            <w:tcW w:w="5245" w:type="dxa"/>
            <w:shd w:val="clear" w:color="auto" w:fill="auto"/>
          </w:tcPr>
          <w:p w14:paraId="5B3330E7" w14:textId="58591309" w:rsidR="003C0137" w:rsidRPr="00BC7A6B" w:rsidRDefault="003C0137" w:rsidP="00BC7A6B">
            <w:r w:rsidRPr="00BC7A6B">
              <w:t xml:space="preserve">ZESPÓŁ EKSPERTÓW MANAGER Pelczar </w:t>
            </w:r>
            <w:proofErr w:type="spellStart"/>
            <w:r w:rsidR="00BC7A6B" w:rsidRPr="00BC7A6B">
              <w:t>sp.j</w:t>
            </w:r>
            <w:proofErr w:type="spellEnd"/>
            <w:r w:rsidR="00BC7A6B" w:rsidRPr="00BC7A6B">
              <w:t>.</w:t>
            </w:r>
          </w:p>
          <w:p w14:paraId="55E7F7DE" w14:textId="77777777" w:rsidR="003C0137" w:rsidRPr="00BC7A6B" w:rsidRDefault="003C0137" w:rsidP="00BC7A6B">
            <w:r w:rsidRPr="00BC7A6B">
              <w:t>Czyżówka</w:t>
            </w:r>
            <w:r w:rsidRPr="00BC7A6B">
              <w:t xml:space="preserve"> </w:t>
            </w:r>
            <w:r w:rsidRPr="00BC7A6B">
              <w:t>14/09</w:t>
            </w:r>
            <w:r w:rsidRPr="00BC7A6B">
              <w:t xml:space="preserve"> </w:t>
            </w:r>
          </w:p>
          <w:p w14:paraId="3F1CD358" w14:textId="77777777" w:rsidR="003C0137" w:rsidRPr="00BC7A6B" w:rsidRDefault="003C0137" w:rsidP="00BC7A6B">
            <w:pPr>
              <w:jc w:val="both"/>
            </w:pPr>
            <w:r w:rsidRPr="00BC7A6B">
              <w:t>30-526</w:t>
            </w:r>
            <w:r w:rsidRPr="00BC7A6B">
              <w:t xml:space="preserve"> </w:t>
            </w:r>
            <w:r w:rsidRPr="00BC7A6B"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FE4ACB0" w14:textId="77777777" w:rsidR="003C0137" w:rsidRPr="00BC7A6B" w:rsidRDefault="003C0137" w:rsidP="00BC7A6B">
            <w:pPr>
              <w:jc w:val="center"/>
            </w:pPr>
            <w:r w:rsidRPr="00BC7A6B">
              <w:t>273 600.00 zł</w:t>
            </w:r>
          </w:p>
        </w:tc>
      </w:tr>
      <w:tr w:rsidR="003C0137" w:rsidRPr="00BC7A6B" w14:paraId="6F13FF77" w14:textId="77777777" w:rsidTr="00BC7A6B">
        <w:tc>
          <w:tcPr>
            <w:tcW w:w="993" w:type="dxa"/>
            <w:shd w:val="clear" w:color="auto" w:fill="auto"/>
            <w:vAlign w:val="center"/>
          </w:tcPr>
          <w:p w14:paraId="2B3C726B" w14:textId="77777777" w:rsidR="003C0137" w:rsidRPr="00BC7A6B" w:rsidRDefault="003C0137" w:rsidP="00BC7A6B">
            <w:pPr>
              <w:jc w:val="center"/>
            </w:pPr>
            <w:r w:rsidRPr="00BC7A6B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FE2C7E" w14:textId="77777777" w:rsidR="003C0137" w:rsidRPr="00BC7A6B" w:rsidRDefault="003C0137" w:rsidP="00BC7A6B">
            <w:pPr>
              <w:jc w:val="center"/>
            </w:pPr>
            <w:r w:rsidRPr="00BC7A6B">
              <w:t>3</w:t>
            </w:r>
          </w:p>
        </w:tc>
        <w:tc>
          <w:tcPr>
            <w:tcW w:w="5245" w:type="dxa"/>
            <w:shd w:val="clear" w:color="auto" w:fill="auto"/>
          </w:tcPr>
          <w:p w14:paraId="59FDAB66" w14:textId="77777777" w:rsidR="003C0137" w:rsidRPr="00BC7A6B" w:rsidRDefault="003C0137" w:rsidP="00BC7A6B">
            <w:r w:rsidRPr="00BC7A6B">
              <w:t>ZESPÓŁ EKSPERTÓW MANAGER Pelczar spółka jawna</w:t>
            </w:r>
          </w:p>
          <w:p w14:paraId="73A548C9" w14:textId="77777777" w:rsidR="003C0137" w:rsidRPr="00BC7A6B" w:rsidRDefault="003C0137" w:rsidP="00BC7A6B">
            <w:r w:rsidRPr="00BC7A6B">
              <w:t>Czyżówka</w:t>
            </w:r>
            <w:r w:rsidRPr="00BC7A6B">
              <w:t xml:space="preserve"> </w:t>
            </w:r>
            <w:r w:rsidRPr="00BC7A6B">
              <w:t>14/09</w:t>
            </w:r>
            <w:r w:rsidRPr="00BC7A6B">
              <w:t xml:space="preserve"> </w:t>
            </w:r>
          </w:p>
          <w:p w14:paraId="26E633F8" w14:textId="77777777" w:rsidR="003C0137" w:rsidRPr="00BC7A6B" w:rsidRDefault="003C0137" w:rsidP="00BC7A6B">
            <w:pPr>
              <w:jc w:val="both"/>
            </w:pPr>
            <w:r w:rsidRPr="00BC7A6B">
              <w:t>30-526</w:t>
            </w:r>
            <w:r w:rsidRPr="00BC7A6B">
              <w:t xml:space="preserve"> </w:t>
            </w:r>
            <w:r w:rsidRPr="00BC7A6B"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86468C3" w14:textId="77777777" w:rsidR="003C0137" w:rsidRPr="00BC7A6B" w:rsidRDefault="003C0137" w:rsidP="00BC7A6B">
            <w:pPr>
              <w:jc w:val="center"/>
            </w:pPr>
            <w:r w:rsidRPr="00BC7A6B">
              <w:t>148 800.00 zł</w:t>
            </w:r>
          </w:p>
        </w:tc>
      </w:tr>
      <w:tr w:rsidR="003C0137" w:rsidRPr="00BC7A6B" w14:paraId="12277312" w14:textId="77777777" w:rsidTr="00BC7A6B">
        <w:tc>
          <w:tcPr>
            <w:tcW w:w="993" w:type="dxa"/>
            <w:shd w:val="clear" w:color="auto" w:fill="auto"/>
            <w:vAlign w:val="center"/>
          </w:tcPr>
          <w:p w14:paraId="6D3C7762" w14:textId="77777777" w:rsidR="003C0137" w:rsidRPr="00BC7A6B" w:rsidRDefault="003C0137" w:rsidP="00BC7A6B">
            <w:pPr>
              <w:jc w:val="center"/>
            </w:pPr>
            <w:r w:rsidRPr="00BC7A6B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BCCDE2" w14:textId="77777777" w:rsidR="003C0137" w:rsidRPr="00BC7A6B" w:rsidRDefault="003C0137" w:rsidP="00BC7A6B">
            <w:pPr>
              <w:jc w:val="center"/>
            </w:pPr>
            <w:r w:rsidRPr="00BC7A6B">
              <w:t>5</w:t>
            </w:r>
          </w:p>
        </w:tc>
        <w:tc>
          <w:tcPr>
            <w:tcW w:w="5245" w:type="dxa"/>
            <w:shd w:val="clear" w:color="auto" w:fill="auto"/>
          </w:tcPr>
          <w:p w14:paraId="3D332481" w14:textId="77777777" w:rsidR="003C0137" w:rsidRPr="00BC7A6B" w:rsidRDefault="003C0137" w:rsidP="00BC7A6B">
            <w:r w:rsidRPr="00BC7A6B">
              <w:t>ZESPÓŁ EKSPERTÓW MANAGER Pelczar spółka jawna</w:t>
            </w:r>
          </w:p>
          <w:p w14:paraId="6E0C34B0" w14:textId="77777777" w:rsidR="003C0137" w:rsidRPr="00BC7A6B" w:rsidRDefault="003C0137" w:rsidP="00BC7A6B">
            <w:r w:rsidRPr="00BC7A6B">
              <w:t>Czyżówka</w:t>
            </w:r>
            <w:r w:rsidRPr="00BC7A6B">
              <w:t xml:space="preserve"> </w:t>
            </w:r>
            <w:r w:rsidRPr="00BC7A6B">
              <w:t>14/09</w:t>
            </w:r>
            <w:r w:rsidRPr="00BC7A6B">
              <w:t xml:space="preserve"> </w:t>
            </w:r>
          </w:p>
          <w:p w14:paraId="654E3D3F" w14:textId="77777777" w:rsidR="003C0137" w:rsidRPr="00BC7A6B" w:rsidRDefault="003C0137" w:rsidP="00BC7A6B">
            <w:pPr>
              <w:jc w:val="both"/>
            </w:pPr>
            <w:r w:rsidRPr="00BC7A6B">
              <w:t>30-526</w:t>
            </w:r>
            <w:r w:rsidRPr="00BC7A6B">
              <w:t xml:space="preserve"> </w:t>
            </w:r>
            <w:r w:rsidRPr="00BC7A6B"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59076BA" w14:textId="77777777" w:rsidR="003C0137" w:rsidRPr="00BC7A6B" w:rsidRDefault="003C0137" w:rsidP="00BC7A6B">
            <w:pPr>
              <w:jc w:val="center"/>
            </w:pPr>
            <w:r w:rsidRPr="00BC7A6B">
              <w:t>79 500.00 zł</w:t>
            </w:r>
          </w:p>
        </w:tc>
      </w:tr>
      <w:tr w:rsidR="003C0137" w:rsidRPr="00BC7A6B" w14:paraId="5FB66450" w14:textId="77777777" w:rsidTr="00BC7A6B">
        <w:tc>
          <w:tcPr>
            <w:tcW w:w="993" w:type="dxa"/>
            <w:shd w:val="clear" w:color="auto" w:fill="auto"/>
            <w:vAlign w:val="center"/>
          </w:tcPr>
          <w:p w14:paraId="0E76478B" w14:textId="77777777" w:rsidR="003C0137" w:rsidRPr="00BC7A6B" w:rsidRDefault="003C0137" w:rsidP="00BC7A6B">
            <w:pPr>
              <w:jc w:val="center"/>
            </w:pPr>
            <w:r w:rsidRPr="00BC7A6B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A35657" w14:textId="77777777" w:rsidR="003C0137" w:rsidRPr="00BC7A6B" w:rsidRDefault="003C0137" w:rsidP="00BC7A6B">
            <w:pPr>
              <w:jc w:val="center"/>
            </w:pPr>
            <w:r w:rsidRPr="00BC7A6B">
              <w:t>6</w:t>
            </w:r>
          </w:p>
        </w:tc>
        <w:tc>
          <w:tcPr>
            <w:tcW w:w="5245" w:type="dxa"/>
            <w:shd w:val="clear" w:color="auto" w:fill="auto"/>
          </w:tcPr>
          <w:p w14:paraId="17344650" w14:textId="77777777" w:rsidR="003C0137" w:rsidRPr="00BC7A6B" w:rsidRDefault="003C0137" w:rsidP="00BC7A6B">
            <w:r w:rsidRPr="00BC7A6B">
              <w:t>ZESPÓŁ EKSPERTÓW MANAGER Pelczar spółka jawna</w:t>
            </w:r>
          </w:p>
          <w:p w14:paraId="4B7A2475" w14:textId="77777777" w:rsidR="003C0137" w:rsidRPr="00BC7A6B" w:rsidRDefault="003C0137" w:rsidP="00BC7A6B">
            <w:r w:rsidRPr="00BC7A6B">
              <w:lastRenderedPageBreak/>
              <w:t>Czyżówka</w:t>
            </w:r>
            <w:r w:rsidRPr="00BC7A6B">
              <w:t xml:space="preserve"> </w:t>
            </w:r>
            <w:r w:rsidRPr="00BC7A6B">
              <w:t>14/09</w:t>
            </w:r>
            <w:r w:rsidRPr="00BC7A6B">
              <w:t xml:space="preserve"> </w:t>
            </w:r>
          </w:p>
          <w:p w14:paraId="27D57B97" w14:textId="77777777" w:rsidR="003C0137" w:rsidRPr="00BC7A6B" w:rsidRDefault="003C0137" w:rsidP="00BC7A6B">
            <w:pPr>
              <w:jc w:val="both"/>
            </w:pPr>
            <w:r w:rsidRPr="00BC7A6B">
              <w:t>30-526</w:t>
            </w:r>
            <w:r w:rsidRPr="00BC7A6B">
              <w:t xml:space="preserve"> </w:t>
            </w:r>
            <w:r w:rsidRPr="00BC7A6B"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3F31696" w14:textId="77777777" w:rsidR="003C0137" w:rsidRPr="00BC7A6B" w:rsidRDefault="003C0137" w:rsidP="00BC7A6B">
            <w:pPr>
              <w:jc w:val="center"/>
            </w:pPr>
            <w:r w:rsidRPr="00BC7A6B">
              <w:lastRenderedPageBreak/>
              <w:t>126 480.00 zł</w:t>
            </w:r>
          </w:p>
        </w:tc>
      </w:tr>
      <w:tr w:rsidR="003C0137" w:rsidRPr="00BC7A6B" w14:paraId="24201E4B" w14:textId="77777777" w:rsidTr="00BC7A6B">
        <w:tc>
          <w:tcPr>
            <w:tcW w:w="993" w:type="dxa"/>
            <w:shd w:val="clear" w:color="auto" w:fill="auto"/>
            <w:vAlign w:val="center"/>
          </w:tcPr>
          <w:p w14:paraId="73333982" w14:textId="77777777" w:rsidR="003C0137" w:rsidRPr="00BC7A6B" w:rsidRDefault="003C0137" w:rsidP="00BC7A6B">
            <w:pPr>
              <w:jc w:val="center"/>
            </w:pPr>
            <w:r w:rsidRPr="00BC7A6B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323860" w14:textId="77777777" w:rsidR="003C0137" w:rsidRPr="00BC7A6B" w:rsidRDefault="003C0137" w:rsidP="00BC7A6B">
            <w:pPr>
              <w:jc w:val="center"/>
            </w:pPr>
            <w:r w:rsidRPr="00BC7A6B">
              <w:t>7</w:t>
            </w:r>
          </w:p>
        </w:tc>
        <w:tc>
          <w:tcPr>
            <w:tcW w:w="5245" w:type="dxa"/>
            <w:shd w:val="clear" w:color="auto" w:fill="auto"/>
          </w:tcPr>
          <w:p w14:paraId="14A97001" w14:textId="77777777" w:rsidR="003C0137" w:rsidRPr="00BC7A6B" w:rsidRDefault="003C0137" w:rsidP="00BC7A6B">
            <w:r w:rsidRPr="00BC7A6B">
              <w:t>ZESPÓŁ EKSPERTÓW MANAGER Pelczar spółka jawna</w:t>
            </w:r>
          </w:p>
          <w:p w14:paraId="433A8186" w14:textId="77777777" w:rsidR="003C0137" w:rsidRPr="00BC7A6B" w:rsidRDefault="003C0137" w:rsidP="00BC7A6B">
            <w:r w:rsidRPr="00BC7A6B">
              <w:t>Czyżówka</w:t>
            </w:r>
            <w:r w:rsidRPr="00BC7A6B">
              <w:t xml:space="preserve"> </w:t>
            </w:r>
            <w:r w:rsidRPr="00BC7A6B">
              <w:t>14/09</w:t>
            </w:r>
            <w:r w:rsidRPr="00BC7A6B">
              <w:t xml:space="preserve"> </w:t>
            </w:r>
          </w:p>
          <w:p w14:paraId="3687BD22" w14:textId="77777777" w:rsidR="003C0137" w:rsidRPr="00BC7A6B" w:rsidRDefault="003C0137" w:rsidP="00BC7A6B">
            <w:pPr>
              <w:jc w:val="both"/>
            </w:pPr>
            <w:r w:rsidRPr="00BC7A6B">
              <w:t>30-526</w:t>
            </w:r>
            <w:r w:rsidRPr="00BC7A6B">
              <w:t xml:space="preserve"> </w:t>
            </w:r>
            <w:r w:rsidRPr="00BC7A6B">
              <w:t>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06F97D2" w14:textId="77777777" w:rsidR="003C0137" w:rsidRPr="00BC7A6B" w:rsidRDefault="003C0137" w:rsidP="00BC7A6B">
            <w:pPr>
              <w:jc w:val="center"/>
            </w:pPr>
            <w:r w:rsidRPr="00BC7A6B">
              <w:t>131 520.00 zł</w:t>
            </w:r>
          </w:p>
        </w:tc>
      </w:tr>
      <w:tr w:rsidR="003C0137" w:rsidRPr="00BC7A6B" w14:paraId="13CE78FD" w14:textId="77777777" w:rsidTr="00BC7A6B">
        <w:tc>
          <w:tcPr>
            <w:tcW w:w="993" w:type="dxa"/>
            <w:shd w:val="clear" w:color="auto" w:fill="auto"/>
            <w:vAlign w:val="center"/>
          </w:tcPr>
          <w:p w14:paraId="7F36F643" w14:textId="77777777" w:rsidR="003C0137" w:rsidRPr="00BC7A6B" w:rsidRDefault="003C0137" w:rsidP="00BC7A6B">
            <w:pPr>
              <w:jc w:val="center"/>
            </w:pPr>
            <w:r w:rsidRPr="00BC7A6B"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92726E" w14:textId="77777777" w:rsidR="003C0137" w:rsidRPr="00BC7A6B" w:rsidRDefault="003C0137" w:rsidP="00BC7A6B">
            <w:pPr>
              <w:jc w:val="center"/>
            </w:pPr>
            <w:r w:rsidRPr="00BC7A6B">
              <w:t>6</w:t>
            </w:r>
          </w:p>
        </w:tc>
        <w:tc>
          <w:tcPr>
            <w:tcW w:w="5245" w:type="dxa"/>
            <w:shd w:val="clear" w:color="auto" w:fill="auto"/>
          </w:tcPr>
          <w:p w14:paraId="5F3CDD2C" w14:textId="77777777" w:rsidR="003C0137" w:rsidRPr="00BC7A6B" w:rsidRDefault="003C0137" w:rsidP="00BC7A6B">
            <w:r w:rsidRPr="00BC7A6B">
              <w:t>CAD-Project Adam Tomasik</w:t>
            </w:r>
          </w:p>
          <w:p w14:paraId="3CFDBA86" w14:textId="77777777" w:rsidR="003C0137" w:rsidRPr="00BC7A6B" w:rsidRDefault="003C0137" w:rsidP="00BC7A6B">
            <w:r w:rsidRPr="00BC7A6B">
              <w:t>Kazimierza Wielkiego</w:t>
            </w:r>
            <w:r w:rsidRPr="00BC7A6B">
              <w:t xml:space="preserve"> </w:t>
            </w:r>
            <w:r w:rsidRPr="00BC7A6B">
              <w:t>29a</w:t>
            </w:r>
            <w:r w:rsidRPr="00BC7A6B">
              <w:t xml:space="preserve"> </w:t>
            </w:r>
          </w:p>
          <w:p w14:paraId="6CE982D7" w14:textId="77777777" w:rsidR="003C0137" w:rsidRPr="00BC7A6B" w:rsidRDefault="003C0137" w:rsidP="00BC7A6B">
            <w:pPr>
              <w:jc w:val="both"/>
            </w:pPr>
            <w:r w:rsidRPr="00BC7A6B">
              <w:t>50-077</w:t>
            </w:r>
            <w:r w:rsidRPr="00BC7A6B">
              <w:t xml:space="preserve"> </w:t>
            </w:r>
            <w:r w:rsidRPr="00BC7A6B">
              <w:t>Wrocław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54D5BFA" w14:textId="77777777" w:rsidR="003C0137" w:rsidRPr="00BC7A6B" w:rsidRDefault="003C0137" w:rsidP="00BC7A6B">
            <w:pPr>
              <w:jc w:val="center"/>
            </w:pPr>
            <w:r w:rsidRPr="00BC7A6B">
              <w:t>36 000.00 zł</w:t>
            </w:r>
          </w:p>
        </w:tc>
      </w:tr>
      <w:tr w:rsidR="003C0137" w:rsidRPr="00BC7A6B" w14:paraId="303654A6" w14:textId="77777777" w:rsidTr="00BC7A6B">
        <w:tc>
          <w:tcPr>
            <w:tcW w:w="993" w:type="dxa"/>
            <w:shd w:val="clear" w:color="auto" w:fill="auto"/>
            <w:vAlign w:val="center"/>
          </w:tcPr>
          <w:p w14:paraId="73043C5A" w14:textId="77777777" w:rsidR="003C0137" w:rsidRPr="00BC7A6B" w:rsidRDefault="003C0137" w:rsidP="00BC7A6B">
            <w:pPr>
              <w:jc w:val="center"/>
            </w:pPr>
            <w:r w:rsidRPr="00BC7A6B"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8C3C9D" w14:textId="77777777" w:rsidR="003C0137" w:rsidRPr="00BC7A6B" w:rsidRDefault="003C0137" w:rsidP="00BC7A6B">
            <w:pPr>
              <w:jc w:val="center"/>
            </w:pPr>
            <w:r w:rsidRPr="00BC7A6B">
              <w:t>7</w:t>
            </w:r>
          </w:p>
        </w:tc>
        <w:tc>
          <w:tcPr>
            <w:tcW w:w="5245" w:type="dxa"/>
            <w:shd w:val="clear" w:color="auto" w:fill="auto"/>
          </w:tcPr>
          <w:p w14:paraId="12FE0684" w14:textId="77777777" w:rsidR="003C0137" w:rsidRPr="00BC7A6B" w:rsidRDefault="003C0137" w:rsidP="00BC7A6B">
            <w:r w:rsidRPr="00BC7A6B">
              <w:t>CAD-Project Adam Tomasik</w:t>
            </w:r>
          </w:p>
          <w:p w14:paraId="364CA143" w14:textId="77777777" w:rsidR="003C0137" w:rsidRPr="00BC7A6B" w:rsidRDefault="003C0137" w:rsidP="00BC7A6B">
            <w:r w:rsidRPr="00BC7A6B">
              <w:t>Kazimierza Wielkiego</w:t>
            </w:r>
            <w:r w:rsidRPr="00BC7A6B">
              <w:t xml:space="preserve"> </w:t>
            </w:r>
            <w:r w:rsidRPr="00BC7A6B">
              <w:t>29a</w:t>
            </w:r>
            <w:r w:rsidRPr="00BC7A6B">
              <w:t xml:space="preserve"> </w:t>
            </w:r>
          </w:p>
          <w:p w14:paraId="34D360BB" w14:textId="77777777" w:rsidR="003C0137" w:rsidRPr="00BC7A6B" w:rsidRDefault="003C0137" w:rsidP="00BC7A6B">
            <w:pPr>
              <w:jc w:val="both"/>
            </w:pPr>
            <w:r w:rsidRPr="00BC7A6B">
              <w:t>50-077</w:t>
            </w:r>
            <w:r w:rsidRPr="00BC7A6B">
              <w:t xml:space="preserve"> </w:t>
            </w:r>
            <w:r w:rsidRPr="00BC7A6B">
              <w:t>Wrocław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C32B429" w14:textId="77777777" w:rsidR="003C0137" w:rsidRPr="00BC7A6B" w:rsidRDefault="003C0137" w:rsidP="00BC7A6B">
            <w:pPr>
              <w:jc w:val="center"/>
            </w:pPr>
            <w:r w:rsidRPr="00BC7A6B">
              <w:t>38 400.00 zł</w:t>
            </w:r>
          </w:p>
        </w:tc>
      </w:tr>
      <w:tr w:rsidR="003C0137" w:rsidRPr="00BC7A6B" w14:paraId="715B4D48" w14:textId="77777777" w:rsidTr="00BC7A6B">
        <w:tc>
          <w:tcPr>
            <w:tcW w:w="993" w:type="dxa"/>
            <w:shd w:val="clear" w:color="auto" w:fill="auto"/>
            <w:vAlign w:val="center"/>
          </w:tcPr>
          <w:p w14:paraId="2F5A3049" w14:textId="77777777" w:rsidR="003C0137" w:rsidRPr="00BC7A6B" w:rsidRDefault="003C0137" w:rsidP="00BC7A6B">
            <w:pPr>
              <w:jc w:val="center"/>
            </w:pPr>
            <w:r w:rsidRPr="00BC7A6B"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FB1B0A" w14:textId="77777777" w:rsidR="003C0137" w:rsidRPr="00BC7A6B" w:rsidRDefault="003C0137" w:rsidP="00BC7A6B">
            <w:pPr>
              <w:jc w:val="center"/>
            </w:pPr>
            <w:r w:rsidRPr="00BC7A6B">
              <w:t>5</w:t>
            </w:r>
          </w:p>
        </w:tc>
        <w:tc>
          <w:tcPr>
            <w:tcW w:w="5245" w:type="dxa"/>
            <w:shd w:val="clear" w:color="auto" w:fill="auto"/>
          </w:tcPr>
          <w:p w14:paraId="09492328" w14:textId="77777777" w:rsidR="003C0137" w:rsidRPr="00BC7A6B" w:rsidRDefault="003C0137" w:rsidP="00BC7A6B">
            <w:proofErr w:type="spellStart"/>
            <w:r w:rsidRPr="00BC7A6B">
              <w:t>INTest</w:t>
            </w:r>
            <w:proofErr w:type="spellEnd"/>
            <w:r w:rsidRPr="00BC7A6B">
              <w:t xml:space="preserve"> Paweł </w:t>
            </w:r>
            <w:proofErr w:type="spellStart"/>
            <w:r w:rsidRPr="00BC7A6B">
              <w:t>Kwasik</w:t>
            </w:r>
            <w:proofErr w:type="spellEnd"/>
          </w:p>
          <w:p w14:paraId="55D664CF" w14:textId="77777777" w:rsidR="003C0137" w:rsidRPr="00BC7A6B" w:rsidRDefault="003C0137" w:rsidP="00BC7A6B">
            <w:r w:rsidRPr="00BC7A6B">
              <w:t>Jasna</w:t>
            </w:r>
            <w:r w:rsidRPr="00BC7A6B">
              <w:t xml:space="preserve"> </w:t>
            </w:r>
            <w:r w:rsidRPr="00BC7A6B">
              <w:t>61/2</w:t>
            </w:r>
            <w:r w:rsidRPr="00BC7A6B">
              <w:t xml:space="preserve"> </w:t>
            </w:r>
          </w:p>
          <w:p w14:paraId="1CE64AA5" w14:textId="77777777" w:rsidR="003C0137" w:rsidRPr="00BC7A6B" w:rsidRDefault="003C0137" w:rsidP="00BC7A6B">
            <w:pPr>
              <w:jc w:val="both"/>
            </w:pPr>
            <w:r w:rsidRPr="00BC7A6B">
              <w:t>70-777</w:t>
            </w:r>
            <w:r w:rsidRPr="00BC7A6B">
              <w:t xml:space="preserve"> </w:t>
            </w:r>
            <w:r w:rsidRPr="00BC7A6B">
              <w:t>Szczecin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9CA4F91" w14:textId="77777777" w:rsidR="003C0137" w:rsidRPr="00BC7A6B" w:rsidRDefault="003C0137" w:rsidP="00BC7A6B">
            <w:pPr>
              <w:jc w:val="center"/>
            </w:pPr>
            <w:r w:rsidRPr="00BC7A6B">
              <w:t>55 500.00 zł</w:t>
            </w:r>
          </w:p>
        </w:tc>
      </w:tr>
      <w:tr w:rsidR="003C0137" w:rsidRPr="00BC7A6B" w14:paraId="01E2771D" w14:textId="77777777" w:rsidTr="00BC7A6B">
        <w:tc>
          <w:tcPr>
            <w:tcW w:w="993" w:type="dxa"/>
            <w:shd w:val="clear" w:color="auto" w:fill="auto"/>
            <w:vAlign w:val="center"/>
          </w:tcPr>
          <w:p w14:paraId="56B0BAAA" w14:textId="77777777" w:rsidR="003C0137" w:rsidRPr="00BC7A6B" w:rsidRDefault="003C0137" w:rsidP="00BC7A6B">
            <w:pPr>
              <w:jc w:val="center"/>
            </w:pPr>
            <w:r w:rsidRPr="00BC7A6B"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F6012B" w14:textId="77777777" w:rsidR="003C0137" w:rsidRPr="00BC7A6B" w:rsidRDefault="003C0137" w:rsidP="00BC7A6B">
            <w:pPr>
              <w:jc w:val="center"/>
            </w:pPr>
            <w:r w:rsidRPr="00BC7A6B">
              <w:t>5</w:t>
            </w:r>
          </w:p>
        </w:tc>
        <w:tc>
          <w:tcPr>
            <w:tcW w:w="5245" w:type="dxa"/>
            <w:shd w:val="clear" w:color="auto" w:fill="auto"/>
          </w:tcPr>
          <w:p w14:paraId="7C97C0A9" w14:textId="723CEAE0" w:rsidR="003C0137" w:rsidRPr="00BC7A6B" w:rsidRDefault="003C0137" w:rsidP="00BC7A6B">
            <w:r w:rsidRPr="00BC7A6B">
              <w:t xml:space="preserve">INPROGRESS </w:t>
            </w:r>
            <w:r w:rsidR="00BC7A6B" w:rsidRPr="00BC7A6B">
              <w:t>sp. z o.o.</w:t>
            </w:r>
          </w:p>
          <w:p w14:paraId="63E30B06" w14:textId="77777777" w:rsidR="003C0137" w:rsidRPr="00BC7A6B" w:rsidRDefault="00BC7A6B" w:rsidP="00BC7A6B">
            <w:pPr>
              <w:jc w:val="both"/>
            </w:pPr>
            <w:r w:rsidRPr="00BC7A6B">
              <w:t>Ul. Katowicka 39</w:t>
            </w:r>
          </w:p>
          <w:p w14:paraId="41288A48" w14:textId="79FFB4DA" w:rsidR="00BC7A6B" w:rsidRPr="00BC7A6B" w:rsidRDefault="00BC7A6B" w:rsidP="00BC7A6B">
            <w:pPr>
              <w:jc w:val="both"/>
            </w:pPr>
            <w:r w:rsidRPr="00BC7A6B">
              <w:t>31-351 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B4DC745" w14:textId="77777777" w:rsidR="003C0137" w:rsidRPr="00BC7A6B" w:rsidRDefault="003C0137" w:rsidP="00BC7A6B">
            <w:pPr>
              <w:jc w:val="center"/>
            </w:pPr>
            <w:r w:rsidRPr="00BC7A6B">
              <w:t>46 470.00 zł</w:t>
            </w:r>
          </w:p>
        </w:tc>
      </w:tr>
      <w:tr w:rsidR="003C0137" w:rsidRPr="00BC7A6B" w14:paraId="224AB4BC" w14:textId="77777777" w:rsidTr="00BC7A6B">
        <w:tc>
          <w:tcPr>
            <w:tcW w:w="993" w:type="dxa"/>
            <w:shd w:val="clear" w:color="auto" w:fill="auto"/>
            <w:vAlign w:val="center"/>
          </w:tcPr>
          <w:p w14:paraId="68004D3A" w14:textId="77777777" w:rsidR="003C0137" w:rsidRPr="00BC7A6B" w:rsidRDefault="003C0137" w:rsidP="00BC7A6B">
            <w:pPr>
              <w:jc w:val="center"/>
            </w:pPr>
            <w:r w:rsidRPr="00BC7A6B"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9FA507" w14:textId="77777777" w:rsidR="003C0137" w:rsidRPr="00BC7A6B" w:rsidRDefault="003C0137" w:rsidP="00BC7A6B">
            <w:pPr>
              <w:jc w:val="center"/>
            </w:pPr>
            <w:r w:rsidRPr="00BC7A6B">
              <w:t>2</w:t>
            </w:r>
          </w:p>
        </w:tc>
        <w:tc>
          <w:tcPr>
            <w:tcW w:w="5245" w:type="dxa"/>
            <w:shd w:val="clear" w:color="auto" w:fill="auto"/>
          </w:tcPr>
          <w:p w14:paraId="7D8AF127" w14:textId="77777777" w:rsidR="003C0137" w:rsidRPr="00BC7A6B" w:rsidRDefault="003C0137" w:rsidP="00BC7A6B">
            <w:r w:rsidRPr="00BC7A6B">
              <w:t>USU CONCEPT SP. Z O.O.</w:t>
            </w:r>
          </w:p>
          <w:p w14:paraId="56526FDC" w14:textId="77777777" w:rsidR="003C0137" w:rsidRPr="00BC7A6B" w:rsidRDefault="003C0137" w:rsidP="00BC7A6B">
            <w:r w:rsidRPr="00BC7A6B">
              <w:t>KOŚCIUSZKI</w:t>
            </w:r>
            <w:r w:rsidRPr="00BC7A6B">
              <w:t xml:space="preserve"> </w:t>
            </w:r>
            <w:r w:rsidRPr="00BC7A6B">
              <w:t>10/1</w:t>
            </w:r>
            <w:r w:rsidRPr="00BC7A6B">
              <w:t xml:space="preserve"> </w:t>
            </w:r>
          </w:p>
          <w:p w14:paraId="339A2D27" w14:textId="77777777" w:rsidR="003C0137" w:rsidRPr="00BC7A6B" w:rsidRDefault="003C0137" w:rsidP="00BC7A6B">
            <w:pPr>
              <w:jc w:val="both"/>
            </w:pPr>
            <w:r w:rsidRPr="00BC7A6B">
              <w:t>05-500</w:t>
            </w:r>
            <w:r w:rsidRPr="00BC7A6B">
              <w:t xml:space="preserve"> </w:t>
            </w:r>
            <w:r w:rsidRPr="00BC7A6B">
              <w:t>PIASECZNO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CC31007" w14:textId="77777777" w:rsidR="003C0137" w:rsidRPr="00BC7A6B" w:rsidRDefault="003C0137" w:rsidP="00BC7A6B">
            <w:pPr>
              <w:jc w:val="center"/>
            </w:pPr>
            <w:r w:rsidRPr="00BC7A6B">
              <w:t>132 000.00 zł</w:t>
            </w:r>
          </w:p>
        </w:tc>
      </w:tr>
      <w:tr w:rsidR="003C0137" w:rsidRPr="00BC7A6B" w14:paraId="320B9DD7" w14:textId="77777777" w:rsidTr="00BC7A6B">
        <w:tc>
          <w:tcPr>
            <w:tcW w:w="993" w:type="dxa"/>
            <w:shd w:val="clear" w:color="auto" w:fill="auto"/>
            <w:vAlign w:val="center"/>
          </w:tcPr>
          <w:p w14:paraId="2704621F" w14:textId="77777777" w:rsidR="003C0137" w:rsidRPr="00BC7A6B" w:rsidRDefault="003C0137" w:rsidP="00BC7A6B">
            <w:pPr>
              <w:jc w:val="center"/>
            </w:pPr>
            <w:r w:rsidRPr="00BC7A6B"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350039" w14:textId="77777777" w:rsidR="003C0137" w:rsidRPr="00BC7A6B" w:rsidRDefault="003C0137" w:rsidP="00BC7A6B">
            <w:pPr>
              <w:jc w:val="center"/>
            </w:pPr>
            <w:r w:rsidRPr="00BC7A6B">
              <w:t>3</w:t>
            </w:r>
          </w:p>
        </w:tc>
        <w:tc>
          <w:tcPr>
            <w:tcW w:w="5245" w:type="dxa"/>
            <w:shd w:val="clear" w:color="auto" w:fill="auto"/>
          </w:tcPr>
          <w:p w14:paraId="0256770F" w14:textId="77777777" w:rsidR="003C0137" w:rsidRPr="00BC7A6B" w:rsidRDefault="003C0137" w:rsidP="00BC7A6B">
            <w:r w:rsidRPr="00BC7A6B">
              <w:t>USU CONCEPT SP. Z O.O.</w:t>
            </w:r>
          </w:p>
          <w:p w14:paraId="4A2220BD" w14:textId="77777777" w:rsidR="003C0137" w:rsidRPr="00BC7A6B" w:rsidRDefault="003C0137" w:rsidP="00BC7A6B">
            <w:r w:rsidRPr="00BC7A6B">
              <w:t>KOŚCIUSZKI</w:t>
            </w:r>
            <w:r w:rsidRPr="00BC7A6B">
              <w:t xml:space="preserve"> </w:t>
            </w:r>
            <w:r w:rsidRPr="00BC7A6B">
              <w:t>10/1</w:t>
            </w:r>
            <w:r w:rsidRPr="00BC7A6B">
              <w:t xml:space="preserve"> </w:t>
            </w:r>
          </w:p>
          <w:p w14:paraId="1A4EC589" w14:textId="77777777" w:rsidR="003C0137" w:rsidRPr="00BC7A6B" w:rsidRDefault="003C0137" w:rsidP="00BC7A6B">
            <w:pPr>
              <w:jc w:val="both"/>
            </w:pPr>
            <w:r w:rsidRPr="00BC7A6B">
              <w:t>05-500</w:t>
            </w:r>
            <w:r w:rsidRPr="00BC7A6B">
              <w:t xml:space="preserve"> </w:t>
            </w:r>
            <w:r w:rsidRPr="00BC7A6B">
              <w:t>PIASECZNO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AFCDF33" w14:textId="77777777" w:rsidR="003C0137" w:rsidRPr="00BC7A6B" w:rsidRDefault="003C0137" w:rsidP="00BC7A6B">
            <w:pPr>
              <w:jc w:val="center"/>
            </w:pPr>
            <w:r w:rsidRPr="00BC7A6B">
              <w:t>70 200.00 zł</w:t>
            </w:r>
          </w:p>
        </w:tc>
      </w:tr>
      <w:tr w:rsidR="003C0137" w:rsidRPr="00BC7A6B" w14:paraId="1E96A926" w14:textId="77777777" w:rsidTr="00BC7A6B">
        <w:tc>
          <w:tcPr>
            <w:tcW w:w="993" w:type="dxa"/>
            <w:shd w:val="clear" w:color="auto" w:fill="auto"/>
            <w:vAlign w:val="center"/>
          </w:tcPr>
          <w:p w14:paraId="02B313AE" w14:textId="77777777" w:rsidR="003C0137" w:rsidRPr="00BC7A6B" w:rsidRDefault="003C0137" w:rsidP="00BC7A6B">
            <w:pPr>
              <w:jc w:val="center"/>
            </w:pPr>
            <w:r w:rsidRPr="00BC7A6B"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B06B422" w14:textId="77777777" w:rsidR="003C0137" w:rsidRPr="00BC7A6B" w:rsidRDefault="003C0137" w:rsidP="00BC7A6B">
            <w:pPr>
              <w:jc w:val="center"/>
            </w:pPr>
            <w:r w:rsidRPr="00BC7A6B">
              <w:t>6</w:t>
            </w:r>
          </w:p>
        </w:tc>
        <w:tc>
          <w:tcPr>
            <w:tcW w:w="5245" w:type="dxa"/>
            <w:shd w:val="clear" w:color="auto" w:fill="auto"/>
          </w:tcPr>
          <w:p w14:paraId="3B393F7E" w14:textId="77777777" w:rsidR="003C0137" w:rsidRPr="00BC7A6B" w:rsidRDefault="003C0137" w:rsidP="00BC7A6B">
            <w:r w:rsidRPr="00BC7A6B">
              <w:t>USU CONCEPT SP. Z O.O.</w:t>
            </w:r>
          </w:p>
          <w:p w14:paraId="1E4585AA" w14:textId="77777777" w:rsidR="003C0137" w:rsidRPr="00BC7A6B" w:rsidRDefault="003C0137" w:rsidP="00BC7A6B">
            <w:r w:rsidRPr="00BC7A6B">
              <w:t>KOŚCIUSZKI</w:t>
            </w:r>
            <w:r w:rsidRPr="00BC7A6B">
              <w:t xml:space="preserve"> </w:t>
            </w:r>
            <w:r w:rsidRPr="00BC7A6B">
              <w:t>10/1</w:t>
            </w:r>
            <w:r w:rsidRPr="00BC7A6B">
              <w:t xml:space="preserve"> </w:t>
            </w:r>
          </w:p>
          <w:p w14:paraId="6C2589C5" w14:textId="77777777" w:rsidR="003C0137" w:rsidRPr="00BC7A6B" w:rsidRDefault="003C0137" w:rsidP="00BC7A6B">
            <w:pPr>
              <w:jc w:val="both"/>
            </w:pPr>
            <w:r w:rsidRPr="00BC7A6B">
              <w:t>05-500</w:t>
            </w:r>
            <w:r w:rsidRPr="00BC7A6B">
              <w:t xml:space="preserve"> </w:t>
            </w:r>
            <w:r w:rsidRPr="00BC7A6B">
              <w:t>PIASECZNO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723418D" w14:textId="77777777" w:rsidR="003C0137" w:rsidRPr="00BC7A6B" w:rsidRDefault="003C0137" w:rsidP="00BC7A6B">
            <w:pPr>
              <w:jc w:val="center"/>
            </w:pPr>
            <w:r w:rsidRPr="00BC7A6B">
              <w:t>114 000.00 zł</w:t>
            </w:r>
          </w:p>
        </w:tc>
      </w:tr>
      <w:tr w:rsidR="003C0137" w:rsidRPr="00BC7A6B" w14:paraId="72EAE485" w14:textId="77777777" w:rsidTr="00BC7A6B">
        <w:tc>
          <w:tcPr>
            <w:tcW w:w="993" w:type="dxa"/>
            <w:shd w:val="clear" w:color="auto" w:fill="auto"/>
            <w:vAlign w:val="center"/>
          </w:tcPr>
          <w:p w14:paraId="14E3D213" w14:textId="77777777" w:rsidR="003C0137" w:rsidRPr="00BC7A6B" w:rsidRDefault="003C0137" w:rsidP="00BC7A6B">
            <w:pPr>
              <w:jc w:val="center"/>
            </w:pPr>
            <w:r w:rsidRPr="00BC7A6B"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FEF062" w14:textId="77777777" w:rsidR="003C0137" w:rsidRPr="00BC7A6B" w:rsidRDefault="003C0137" w:rsidP="00BC7A6B">
            <w:pPr>
              <w:jc w:val="center"/>
            </w:pPr>
            <w:r w:rsidRPr="00BC7A6B">
              <w:t>7</w:t>
            </w:r>
          </w:p>
        </w:tc>
        <w:tc>
          <w:tcPr>
            <w:tcW w:w="5245" w:type="dxa"/>
            <w:shd w:val="clear" w:color="auto" w:fill="auto"/>
          </w:tcPr>
          <w:p w14:paraId="09588C0A" w14:textId="77777777" w:rsidR="003C0137" w:rsidRPr="00BC7A6B" w:rsidRDefault="003C0137" w:rsidP="00BC7A6B">
            <w:r w:rsidRPr="00BC7A6B">
              <w:t>USU CONCEPT SP. Z O.O.</w:t>
            </w:r>
          </w:p>
          <w:p w14:paraId="25010419" w14:textId="77777777" w:rsidR="003C0137" w:rsidRPr="00BC7A6B" w:rsidRDefault="003C0137" w:rsidP="00BC7A6B">
            <w:r w:rsidRPr="00BC7A6B">
              <w:t>KOŚCIUSZKI</w:t>
            </w:r>
            <w:r w:rsidRPr="00BC7A6B">
              <w:t xml:space="preserve"> </w:t>
            </w:r>
            <w:r w:rsidRPr="00BC7A6B">
              <w:t>10/1</w:t>
            </w:r>
            <w:r w:rsidRPr="00BC7A6B">
              <w:t xml:space="preserve"> </w:t>
            </w:r>
          </w:p>
          <w:p w14:paraId="330700D9" w14:textId="77777777" w:rsidR="003C0137" w:rsidRPr="00BC7A6B" w:rsidRDefault="003C0137" w:rsidP="00BC7A6B">
            <w:pPr>
              <w:jc w:val="both"/>
            </w:pPr>
            <w:r w:rsidRPr="00BC7A6B">
              <w:t>05-500</w:t>
            </w:r>
            <w:r w:rsidRPr="00BC7A6B">
              <w:t xml:space="preserve"> </w:t>
            </w:r>
            <w:r w:rsidRPr="00BC7A6B">
              <w:t>PIASECZNO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EB86441" w14:textId="77777777" w:rsidR="003C0137" w:rsidRPr="00BC7A6B" w:rsidRDefault="003C0137" w:rsidP="00BC7A6B">
            <w:pPr>
              <w:jc w:val="center"/>
            </w:pPr>
            <w:r w:rsidRPr="00BC7A6B">
              <w:t>114 000.00 zł</w:t>
            </w:r>
          </w:p>
        </w:tc>
      </w:tr>
      <w:tr w:rsidR="003C0137" w:rsidRPr="00BC7A6B" w14:paraId="58E76FFD" w14:textId="77777777" w:rsidTr="00BC7A6B">
        <w:tc>
          <w:tcPr>
            <w:tcW w:w="993" w:type="dxa"/>
            <w:shd w:val="clear" w:color="auto" w:fill="auto"/>
            <w:vAlign w:val="center"/>
          </w:tcPr>
          <w:p w14:paraId="384DAEC7" w14:textId="77777777" w:rsidR="003C0137" w:rsidRPr="00BC7A6B" w:rsidRDefault="003C0137" w:rsidP="00BC7A6B">
            <w:pPr>
              <w:jc w:val="center"/>
            </w:pPr>
            <w:r w:rsidRPr="00BC7A6B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36CC1B" w14:textId="77777777" w:rsidR="003C0137" w:rsidRPr="00BC7A6B" w:rsidRDefault="003C0137" w:rsidP="00BC7A6B">
            <w:pPr>
              <w:jc w:val="center"/>
            </w:pPr>
            <w:r w:rsidRPr="00BC7A6B">
              <w:t>1</w:t>
            </w:r>
          </w:p>
        </w:tc>
        <w:tc>
          <w:tcPr>
            <w:tcW w:w="5245" w:type="dxa"/>
            <w:shd w:val="clear" w:color="auto" w:fill="auto"/>
          </w:tcPr>
          <w:p w14:paraId="2C40EA0C" w14:textId="377F58B4" w:rsidR="003C0137" w:rsidRPr="00BC7A6B" w:rsidRDefault="003C0137" w:rsidP="00BC7A6B">
            <w:r w:rsidRPr="00BC7A6B">
              <w:t xml:space="preserve">TECHELF </w:t>
            </w:r>
            <w:r w:rsidR="00BC7A6B" w:rsidRPr="00BC7A6B">
              <w:t>sp. z o.o.</w:t>
            </w:r>
          </w:p>
          <w:p w14:paraId="515F97B7" w14:textId="77777777" w:rsidR="003C0137" w:rsidRPr="00BC7A6B" w:rsidRDefault="003C0137" w:rsidP="00BC7A6B">
            <w:r w:rsidRPr="00BC7A6B">
              <w:t>ul. Mazowiecka</w:t>
            </w:r>
            <w:r w:rsidRPr="00BC7A6B">
              <w:t xml:space="preserve"> </w:t>
            </w:r>
            <w:r w:rsidRPr="00BC7A6B">
              <w:t>11/49</w:t>
            </w:r>
            <w:r w:rsidRPr="00BC7A6B">
              <w:t xml:space="preserve"> </w:t>
            </w:r>
          </w:p>
          <w:p w14:paraId="5B4C1AA6" w14:textId="77777777" w:rsidR="003C0137" w:rsidRPr="00BC7A6B" w:rsidRDefault="003C0137" w:rsidP="00BC7A6B">
            <w:pPr>
              <w:jc w:val="both"/>
            </w:pPr>
            <w:r w:rsidRPr="00BC7A6B">
              <w:t>00-052</w:t>
            </w:r>
            <w:r w:rsidRPr="00BC7A6B">
              <w:t xml:space="preserve"> </w:t>
            </w:r>
            <w:r w:rsidRPr="00BC7A6B"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1A743F9" w14:textId="77777777" w:rsidR="003C0137" w:rsidRPr="00BC7A6B" w:rsidRDefault="003C0137" w:rsidP="00BC7A6B">
            <w:pPr>
              <w:jc w:val="center"/>
            </w:pPr>
            <w:r w:rsidRPr="00BC7A6B">
              <w:t>86 220.00 zł</w:t>
            </w:r>
          </w:p>
        </w:tc>
      </w:tr>
      <w:tr w:rsidR="003C0137" w:rsidRPr="00BC7A6B" w14:paraId="45EDBBE8" w14:textId="77777777" w:rsidTr="00BC7A6B">
        <w:tc>
          <w:tcPr>
            <w:tcW w:w="993" w:type="dxa"/>
            <w:shd w:val="clear" w:color="auto" w:fill="auto"/>
            <w:vAlign w:val="center"/>
          </w:tcPr>
          <w:p w14:paraId="41C01028" w14:textId="77777777" w:rsidR="003C0137" w:rsidRPr="00BC7A6B" w:rsidRDefault="003C0137" w:rsidP="00BC7A6B">
            <w:pPr>
              <w:jc w:val="center"/>
            </w:pPr>
            <w:r w:rsidRPr="00BC7A6B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38A0CF" w14:textId="77777777" w:rsidR="003C0137" w:rsidRPr="00BC7A6B" w:rsidRDefault="003C0137" w:rsidP="00BC7A6B">
            <w:pPr>
              <w:jc w:val="center"/>
            </w:pPr>
            <w:r w:rsidRPr="00BC7A6B">
              <w:t>2</w:t>
            </w:r>
          </w:p>
        </w:tc>
        <w:tc>
          <w:tcPr>
            <w:tcW w:w="5245" w:type="dxa"/>
            <w:shd w:val="clear" w:color="auto" w:fill="auto"/>
          </w:tcPr>
          <w:p w14:paraId="177DC340" w14:textId="30723FDA" w:rsidR="003C0137" w:rsidRPr="00BC7A6B" w:rsidRDefault="003C0137" w:rsidP="00BC7A6B">
            <w:r w:rsidRPr="00BC7A6B">
              <w:t xml:space="preserve">TECHELF </w:t>
            </w:r>
            <w:r w:rsidR="00BC7A6B" w:rsidRPr="00BC7A6B">
              <w:t xml:space="preserve">sp. z </w:t>
            </w:r>
            <w:proofErr w:type="spellStart"/>
            <w:r w:rsidR="00BC7A6B" w:rsidRPr="00BC7A6B">
              <w:t>o.o</w:t>
            </w:r>
            <w:proofErr w:type="spellEnd"/>
          </w:p>
          <w:p w14:paraId="4EB81B82" w14:textId="77777777" w:rsidR="003C0137" w:rsidRPr="00BC7A6B" w:rsidRDefault="003C0137" w:rsidP="00BC7A6B">
            <w:r w:rsidRPr="00BC7A6B">
              <w:t>ul. Mazowiecka</w:t>
            </w:r>
            <w:r w:rsidRPr="00BC7A6B">
              <w:t xml:space="preserve"> </w:t>
            </w:r>
            <w:r w:rsidRPr="00BC7A6B">
              <w:t>11/49</w:t>
            </w:r>
            <w:r w:rsidRPr="00BC7A6B">
              <w:t xml:space="preserve"> </w:t>
            </w:r>
          </w:p>
          <w:p w14:paraId="08042759" w14:textId="77777777" w:rsidR="003C0137" w:rsidRPr="00BC7A6B" w:rsidRDefault="003C0137" w:rsidP="00BC7A6B">
            <w:pPr>
              <w:jc w:val="both"/>
            </w:pPr>
            <w:r w:rsidRPr="00BC7A6B">
              <w:t>00-052</w:t>
            </w:r>
            <w:r w:rsidRPr="00BC7A6B">
              <w:t xml:space="preserve"> </w:t>
            </w:r>
            <w:r w:rsidRPr="00BC7A6B"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2663436" w14:textId="77777777" w:rsidR="003C0137" w:rsidRPr="00BC7A6B" w:rsidRDefault="003C0137" w:rsidP="00BC7A6B">
            <w:pPr>
              <w:jc w:val="center"/>
            </w:pPr>
            <w:r w:rsidRPr="00BC7A6B">
              <w:t>91 200.00 zł</w:t>
            </w:r>
          </w:p>
        </w:tc>
      </w:tr>
      <w:tr w:rsidR="003C0137" w:rsidRPr="00BC7A6B" w14:paraId="7A42842B" w14:textId="77777777" w:rsidTr="00BC7A6B">
        <w:tc>
          <w:tcPr>
            <w:tcW w:w="993" w:type="dxa"/>
            <w:shd w:val="clear" w:color="auto" w:fill="auto"/>
            <w:vAlign w:val="center"/>
          </w:tcPr>
          <w:p w14:paraId="4C4E8747" w14:textId="77777777" w:rsidR="003C0137" w:rsidRPr="00BC7A6B" w:rsidRDefault="003C0137" w:rsidP="00BC7A6B">
            <w:pPr>
              <w:jc w:val="center"/>
            </w:pPr>
            <w:r w:rsidRPr="00BC7A6B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A87A05" w14:textId="77777777" w:rsidR="003C0137" w:rsidRPr="00BC7A6B" w:rsidRDefault="003C0137" w:rsidP="00BC7A6B">
            <w:pPr>
              <w:jc w:val="center"/>
            </w:pPr>
            <w:r w:rsidRPr="00BC7A6B">
              <w:t>4</w:t>
            </w:r>
          </w:p>
        </w:tc>
        <w:tc>
          <w:tcPr>
            <w:tcW w:w="5245" w:type="dxa"/>
            <w:shd w:val="clear" w:color="auto" w:fill="auto"/>
          </w:tcPr>
          <w:p w14:paraId="095DF9BF" w14:textId="1C083B6C" w:rsidR="003C0137" w:rsidRPr="00BC7A6B" w:rsidRDefault="003C0137" w:rsidP="00BC7A6B">
            <w:r w:rsidRPr="00BC7A6B">
              <w:t xml:space="preserve">TECHELF </w:t>
            </w:r>
            <w:r w:rsidR="00BC7A6B" w:rsidRPr="00BC7A6B">
              <w:t xml:space="preserve">sp. z </w:t>
            </w:r>
            <w:proofErr w:type="spellStart"/>
            <w:r w:rsidR="00BC7A6B" w:rsidRPr="00BC7A6B">
              <w:t>o.o</w:t>
            </w:r>
            <w:proofErr w:type="spellEnd"/>
          </w:p>
          <w:p w14:paraId="7542C576" w14:textId="77777777" w:rsidR="003C0137" w:rsidRPr="00BC7A6B" w:rsidRDefault="003C0137" w:rsidP="00BC7A6B">
            <w:r w:rsidRPr="00BC7A6B">
              <w:t>ul. Mazowiecka</w:t>
            </w:r>
            <w:r w:rsidRPr="00BC7A6B">
              <w:t xml:space="preserve"> </w:t>
            </w:r>
            <w:r w:rsidRPr="00BC7A6B">
              <w:t>11/49</w:t>
            </w:r>
            <w:r w:rsidRPr="00BC7A6B">
              <w:t xml:space="preserve"> </w:t>
            </w:r>
          </w:p>
          <w:p w14:paraId="1D9E3F19" w14:textId="77777777" w:rsidR="003C0137" w:rsidRPr="00BC7A6B" w:rsidRDefault="003C0137" w:rsidP="00BC7A6B">
            <w:pPr>
              <w:jc w:val="both"/>
            </w:pPr>
            <w:r w:rsidRPr="00BC7A6B">
              <w:t>00-052</w:t>
            </w:r>
            <w:r w:rsidRPr="00BC7A6B">
              <w:t xml:space="preserve"> </w:t>
            </w:r>
            <w:r w:rsidRPr="00BC7A6B"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AE7660A" w14:textId="77777777" w:rsidR="003C0137" w:rsidRPr="00BC7A6B" w:rsidRDefault="003C0137" w:rsidP="00BC7A6B">
            <w:pPr>
              <w:jc w:val="center"/>
            </w:pPr>
            <w:r w:rsidRPr="00BC7A6B">
              <w:t>105 780.00 zł</w:t>
            </w:r>
          </w:p>
        </w:tc>
      </w:tr>
      <w:tr w:rsidR="003C0137" w:rsidRPr="00BC7A6B" w14:paraId="7FF163AC" w14:textId="77777777" w:rsidTr="00BC7A6B">
        <w:tc>
          <w:tcPr>
            <w:tcW w:w="993" w:type="dxa"/>
            <w:shd w:val="clear" w:color="auto" w:fill="auto"/>
            <w:vAlign w:val="center"/>
          </w:tcPr>
          <w:p w14:paraId="64D54D18" w14:textId="77777777" w:rsidR="003C0137" w:rsidRPr="00BC7A6B" w:rsidRDefault="003C0137" w:rsidP="00BC7A6B">
            <w:pPr>
              <w:jc w:val="center"/>
            </w:pPr>
            <w:r w:rsidRPr="00BC7A6B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FB8C13" w14:textId="77777777" w:rsidR="003C0137" w:rsidRPr="00BC7A6B" w:rsidRDefault="003C0137" w:rsidP="00BC7A6B">
            <w:pPr>
              <w:jc w:val="center"/>
            </w:pPr>
            <w:r w:rsidRPr="00BC7A6B">
              <w:t>5</w:t>
            </w:r>
          </w:p>
        </w:tc>
        <w:tc>
          <w:tcPr>
            <w:tcW w:w="5245" w:type="dxa"/>
            <w:shd w:val="clear" w:color="auto" w:fill="auto"/>
          </w:tcPr>
          <w:p w14:paraId="7E39A67D" w14:textId="5CBB3C4F" w:rsidR="003C0137" w:rsidRPr="00BC7A6B" w:rsidRDefault="003C0137" w:rsidP="00BC7A6B">
            <w:r w:rsidRPr="00BC7A6B">
              <w:t xml:space="preserve">TECHELF </w:t>
            </w:r>
            <w:r w:rsidR="00BC7A6B" w:rsidRPr="00BC7A6B">
              <w:t xml:space="preserve">sp. z </w:t>
            </w:r>
            <w:proofErr w:type="spellStart"/>
            <w:r w:rsidR="00BC7A6B" w:rsidRPr="00BC7A6B">
              <w:t>o.o</w:t>
            </w:r>
            <w:proofErr w:type="spellEnd"/>
          </w:p>
          <w:p w14:paraId="04B517B4" w14:textId="77777777" w:rsidR="003C0137" w:rsidRPr="00BC7A6B" w:rsidRDefault="003C0137" w:rsidP="00BC7A6B">
            <w:r w:rsidRPr="00BC7A6B">
              <w:t>ul. Mazowiecka</w:t>
            </w:r>
            <w:r w:rsidRPr="00BC7A6B">
              <w:t xml:space="preserve"> </w:t>
            </w:r>
            <w:r w:rsidRPr="00BC7A6B">
              <w:t>11/49</w:t>
            </w:r>
            <w:r w:rsidRPr="00BC7A6B">
              <w:t xml:space="preserve"> </w:t>
            </w:r>
          </w:p>
          <w:p w14:paraId="325B0578" w14:textId="77777777" w:rsidR="003C0137" w:rsidRPr="00BC7A6B" w:rsidRDefault="003C0137" w:rsidP="00BC7A6B">
            <w:pPr>
              <w:jc w:val="both"/>
            </w:pPr>
            <w:r w:rsidRPr="00BC7A6B">
              <w:t>00-052</w:t>
            </w:r>
            <w:r w:rsidRPr="00BC7A6B">
              <w:t xml:space="preserve"> </w:t>
            </w:r>
            <w:r w:rsidRPr="00BC7A6B">
              <w:t>Warszawa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8EDA575" w14:textId="77777777" w:rsidR="003C0137" w:rsidRPr="00BC7A6B" w:rsidRDefault="003C0137" w:rsidP="00BC7A6B">
            <w:pPr>
              <w:jc w:val="center"/>
            </w:pPr>
            <w:r w:rsidRPr="00BC7A6B">
              <w:t>53 400.00 zł</w:t>
            </w:r>
          </w:p>
        </w:tc>
      </w:tr>
      <w:tr w:rsidR="003C0137" w:rsidRPr="00BC7A6B" w14:paraId="6F13D6C0" w14:textId="77777777" w:rsidTr="00BC7A6B">
        <w:tc>
          <w:tcPr>
            <w:tcW w:w="993" w:type="dxa"/>
            <w:shd w:val="clear" w:color="auto" w:fill="auto"/>
            <w:vAlign w:val="center"/>
          </w:tcPr>
          <w:p w14:paraId="6A89CC72" w14:textId="77777777" w:rsidR="003C0137" w:rsidRPr="00BC7A6B" w:rsidRDefault="003C0137" w:rsidP="00BC7A6B">
            <w:pPr>
              <w:jc w:val="center"/>
            </w:pPr>
            <w:r w:rsidRPr="00BC7A6B"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752122" w14:textId="77777777" w:rsidR="003C0137" w:rsidRPr="00BC7A6B" w:rsidRDefault="003C0137" w:rsidP="00BC7A6B">
            <w:pPr>
              <w:jc w:val="center"/>
            </w:pPr>
            <w:r w:rsidRPr="00BC7A6B">
              <w:t>6</w:t>
            </w:r>
          </w:p>
        </w:tc>
        <w:tc>
          <w:tcPr>
            <w:tcW w:w="5245" w:type="dxa"/>
            <w:shd w:val="clear" w:color="auto" w:fill="auto"/>
          </w:tcPr>
          <w:p w14:paraId="7F84E885" w14:textId="16058A8E" w:rsidR="003C0137" w:rsidRPr="00BC7A6B" w:rsidRDefault="003C0137" w:rsidP="00BC7A6B">
            <w:r w:rsidRPr="00BC7A6B">
              <w:t xml:space="preserve">Grupa4BIM </w:t>
            </w:r>
          </w:p>
          <w:p w14:paraId="5B0DF3FE" w14:textId="77777777" w:rsidR="003C0137" w:rsidRPr="00BC7A6B" w:rsidRDefault="00BC7A6B" w:rsidP="00BC7A6B">
            <w:pPr>
              <w:jc w:val="both"/>
            </w:pPr>
            <w:r w:rsidRPr="00BC7A6B">
              <w:t>Królewska 57</w:t>
            </w:r>
          </w:p>
          <w:p w14:paraId="2DDFB727" w14:textId="22D7D069" w:rsidR="00BC7A6B" w:rsidRPr="00BC7A6B" w:rsidRDefault="00BC7A6B" w:rsidP="00BC7A6B">
            <w:pPr>
              <w:jc w:val="both"/>
            </w:pPr>
            <w:r w:rsidRPr="00BC7A6B">
              <w:t>30-081 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A822D61" w14:textId="77777777" w:rsidR="003C0137" w:rsidRPr="00BC7A6B" w:rsidRDefault="003C0137" w:rsidP="00BC7A6B">
            <w:pPr>
              <w:jc w:val="center"/>
            </w:pPr>
            <w:r w:rsidRPr="00BC7A6B">
              <w:t>38 400.00 zł</w:t>
            </w:r>
          </w:p>
        </w:tc>
      </w:tr>
      <w:tr w:rsidR="003C0137" w:rsidRPr="00BC7A6B" w14:paraId="70E042BB" w14:textId="77777777" w:rsidTr="00BC7A6B">
        <w:tc>
          <w:tcPr>
            <w:tcW w:w="993" w:type="dxa"/>
            <w:shd w:val="clear" w:color="auto" w:fill="auto"/>
            <w:vAlign w:val="center"/>
          </w:tcPr>
          <w:p w14:paraId="67226EF8" w14:textId="77777777" w:rsidR="003C0137" w:rsidRPr="00BC7A6B" w:rsidRDefault="003C0137" w:rsidP="00BC7A6B">
            <w:pPr>
              <w:jc w:val="center"/>
            </w:pPr>
            <w:r w:rsidRPr="00BC7A6B"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081D9A" w14:textId="77777777" w:rsidR="003C0137" w:rsidRPr="00BC7A6B" w:rsidRDefault="003C0137" w:rsidP="00BC7A6B">
            <w:pPr>
              <w:jc w:val="center"/>
            </w:pPr>
            <w:r w:rsidRPr="00BC7A6B">
              <w:t>7</w:t>
            </w:r>
          </w:p>
        </w:tc>
        <w:tc>
          <w:tcPr>
            <w:tcW w:w="5245" w:type="dxa"/>
            <w:shd w:val="clear" w:color="auto" w:fill="auto"/>
          </w:tcPr>
          <w:p w14:paraId="656459EF" w14:textId="6DA12A9F" w:rsidR="003C0137" w:rsidRPr="00BC7A6B" w:rsidRDefault="003C0137" w:rsidP="00BC7A6B">
            <w:r w:rsidRPr="00BC7A6B">
              <w:t xml:space="preserve">Grupa4BIM </w:t>
            </w:r>
          </w:p>
          <w:p w14:paraId="267766ED" w14:textId="77777777" w:rsidR="00BC7A6B" w:rsidRPr="00BC7A6B" w:rsidRDefault="00BC7A6B" w:rsidP="00BC7A6B">
            <w:pPr>
              <w:jc w:val="both"/>
            </w:pPr>
            <w:r w:rsidRPr="00BC7A6B">
              <w:t>Królewska 57</w:t>
            </w:r>
          </w:p>
          <w:p w14:paraId="5279F5C9" w14:textId="4DB46A5D" w:rsidR="003C0137" w:rsidRPr="00BC7A6B" w:rsidRDefault="00BC7A6B" w:rsidP="00BC7A6B">
            <w:pPr>
              <w:jc w:val="both"/>
            </w:pPr>
            <w:r w:rsidRPr="00BC7A6B">
              <w:t>30-081 Kraków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BD6F776" w14:textId="77777777" w:rsidR="003C0137" w:rsidRPr="00BC7A6B" w:rsidRDefault="003C0137" w:rsidP="00BC7A6B">
            <w:pPr>
              <w:jc w:val="center"/>
            </w:pPr>
            <w:r w:rsidRPr="00BC7A6B">
              <w:t>38 400.00 zł</w:t>
            </w:r>
          </w:p>
        </w:tc>
      </w:tr>
      <w:tr w:rsidR="003C0137" w:rsidRPr="00BC7A6B" w14:paraId="21551129" w14:textId="77777777" w:rsidTr="00BC7A6B">
        <w:tc>
          <w:tcPr>
            <w:tcW w:w="993" w:type="dxa"/>
            <w:shd w:val="clear" w:color="auto" w:fill="auto"/>
            <w:vAlign w:val="center"/>
          </w:tcPr>
          <w:p w14:paraId="666CEA1B" w14:textId="77777777" w:rsidR="003C0137" w:rsidRPr="00BC7A6B" w:rsidRDefault="003C0137" w:rsidP="00BC7A6B">
            <w:pPr>
              <w:jc w:val="center"/>
            </w:pPr>
            <w:r w:rsidRPr="00BC7A6B"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5DF67B" w14:textId="77777777" w:rsidR="003C0137" w:rsidRPr="00BC7A6B" w:rsidRDefault="003C0137" w:rsidP="00BC7A6B">
            <w:pPr>
              <w:jc w:val="center"/>
            </w:pPr>
            <w:r w:rsidRPr="00BC7A6B">
              <w:t>6</w:t>
            </w:r>
          </w:p>
        </w:tc>
        <w:tc>
          <w:tcPr>
            <w:tcW w:w="5245" w:type="dxa"/>
            <w:shd w:val="clear" w:color="auto" w:fill="auto"/>
          </w:tcPr>
          <w:p w14:paraId="5EC5C35E" w14:textId="77777777" w:rsidR="003C0137" w:rsidRPr="00BC7A6B" w:rsidRDefault="003C0137" w:rsidP="00BC7A6B">
            <w:r w:rsidRPr="00BC7A6B">
              <w:t>PROCAD Spółka Akcyjna</w:t>
            </w:r>
          </w:p>
          <w:p w14:paraId="63E4E28F" w14:textId="77777777" w:rsidR="003C0137" w:rsidRPr="00BC7A6B" w:rsidRDefault="003C0137" w:rsidP="00BC7A6B">
            <w:r w:rsidRPr="00BC7A6B">
              <w:t>Kartuska</w:t>
            </w:r>
            <w:r w:rsidRPr="00BC7A6B">
              <w:t xml:space="preserve"> </w:t>
            </w:r>
            <w:r w:rsidRPr="00BC7A6B">
              <w:t>215</w:t>
            </w:r>
            <w:r w:rsidRPr="00BC7A6B">
              <w:t xml:space="preserve"> </w:t>
            </w:r>
          </w:p>
          <w:p w14:paraId="5ED479FD" w14:textId="77777777" w:rsidR="003C0137" w:rsidRPr="00BC7A6B" w:rsidRDefault="003C0137" w:rsidP="00BC7A6B">
            <w:pPr>
              <w:jc w:val="both"/>
            </w:pPr>
            <w:r w:rsidRPr="00BC7A6B">
              <w:t>80-122</w:t>
            </w:r>
            <w:r w:rsidRPr="00BC7A6B">
              <w:t xml:space="preserve"> </w:t>
            </w:r>
            <w:r w:rsidRPr="00BC7A6B">
              <w:t>Gdańsk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858CA49" w14:textId="77777777" w:rsidR="003C0137" w:rsidRPr="00BC7A6B" w:rsidRDefault="003C0137" w:rsidP="00BC7A6B">
            <w:pPr>
              <w:jc w:val="center"/>
            </w:pPr>
            <w:r w:rsidRPr="00BC7A6B">
              <w:t>47 880.00 zł</w:t>
            </w:r>
          </w:p>
        </w:tc>
      </w:tr>
    </w:tbl>
    <w:p w14:paraId="5780260A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18FB2" w14:textId="77777777" w:rsidR="0081045F" w:rsidRDefault="0081045F">
      <w:r>
        <w:separator/>
      </w:r>
    </w:p>
  </w:endnote>
  <w:endnote w:type="continuationSeparator" w:id="0">
    <w:p w14:paraId="2C2CA251" w14:textId="77777777" w:rsidR="0081045F" w:rsidRDefault="00810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9EEE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CED14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E45B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D24652F">
        <v:line id="_x0000_s1025" style="position:absolute;left:0;text-align:left;z-index:251657728" from="-3.85pt,8.7pt" to="455.15pt,8.7pt"/>
      </w:pict>
    </w:r>
  </w:p>
  <w:p w14:paraId="7996635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A476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A33075" w14:textId="77777777" w:rsidR="009F189D" w:rsidRDefault="009F189D">
    <w:pPr>
      <w:pStyle w:val="Stopka"/>
      <w:tabs>
        <w:tab w:val="clear" w:pos="4536"/>
      </w:tabs>
      <w:jc w:val="center"/>
    </w:pPr>
  </w:p>
  <w:p w14:paraId="6386EF1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9752E" w14:textId="77777777" w:rsidR="0081045F" w:rsidRDefault="0081045F">
      <w:r>
        <w:separator/>
      </w:r>
    </w:p>
  </w:footnote>
  <w:footnote w:type="continuationSeparator" w:id="0">
    <w:p w14:paraId="7BF563F9" w14:textId="77777777" w:rsidR="0081045F" w:rsidRDefault="008104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D5A88" w14:textId="77777777" w:rsidR="003C0137" w:rsidRDefault="003C01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07463" w14:textId="77777777" w:rsidR="003C0137" w:rsidRDefault="003C01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9393C" w14:textId="77777777" w:rsidR="003C0137" w:rsidRDefault="003C01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045F"/>
    <w:rsid w:val="00007727"/>
    <w:rsid w:val="00017720"/>
    <w:rsid w:val="00035488"/>
    <w:rsid w:val="000D7F25"/>
    <w:rsid w:val="000E00E5"/>
    <w:rsid w:val="00173B20"/>
    <w:rsid w:val="001C69FF"/>
    <w:rsid w:val="0023318D"/>
    <w:rsid w:val="003C0137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1045F"/>
    <w:rsid w:val="00843263"/>
    <w:rsid w:val="00861E75"/>
    <w:rsid w:val="009D19BD"/>
    <w:rsid w:val="009F189D"/>
    <w:rsid w:val="00A80738"/>
    <w:rsid w:val="00BC7A6B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D9AC8B"/>
  <w15:chartTrackingRefBased/>
  <w15:docId w15:val="{DCBDC41C-4B26-4A55-A58F-457A83534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444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2023-05-10T12:24:00Z</cp:lastPrinted>
  <dcterms:created xsi:type="dcterms:W3CDTF">2023-05-10T12:24:00Z</dcterms:created>
  <dcterms:modified xsi:type="dcterms:W3CDTF">2023-05-10T12:24:00Z</dcterms:modified>
</cp:coreProperties>
</file>