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CB0A0" w14:textId="096DD94B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67E47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0C2BB39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60B3A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ED8089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0CE98A4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99545E8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0901BAD7" w14:textId="77777777" w:rsidTr="0087706D">
        <w:tc>
          <w:tcPr>
            <w:tcW w:w="550" w:type="dxa"/>
            <w:shd w:val="clear" w:color="auto" w:fill="auto"/>
            <w:vAlign w:val="center"/>
          </w:tcPr>
          <w:p w14:paraId="1EA7CB1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62639B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380386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1131045" w14:textId="77777777" w:rsidTr="0087706D">
        <w:tc>
          <w:tcPr>
            <w:tcW w:w="550" w:type="dxa"/>
            <w:shd w:val="clear" w:color="auto" w:fill="auto"/>
            <w:vAlign w:val="center"/>
          </w:tcPr>
          <w:p w14:paraId="22698CA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64554C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CD34BE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62B5796" w14:textId="77777777" w:rsidTr="0087706D">
        <w:tc>
          <w:tcPr>
            <w:tcW w:w="550" w:type="dxa"/>
            <w:shd w:val="clear" w:color="auto" w:fill="auto"/>
            <w:vAlign w:val="center"/>
          </w:tcPr>
          <w:p w14:paraId="5363E19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9D20C0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A23B03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7CC0522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62901" w:rsidRPr="00462901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8EDDBEB" w14:textId="77777777" w:rsidR="00AF4E90" w:rsidRDefault="0046290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62901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w ramach programów lekowych B.1, B.28, B.29, B.35, B.47, B.57, B.67, B.70, B.71, B.124, B.133</w:t>
      </w:r>
    </w:p>
    <w:p w14:paraId="681A95CB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62901" w:rsidRPr="00462901">
        <w:rPr>
          <w:rFonts w:ascii="Arial" w:eastAsia="Times New Roman" w:hAnsi="Arial" w:cs="Arial"/>
          <w:b/>
          <w:sz w:val="24"/>
          <w:szCs w:val="24"/>
          <w:lang w:eastAsia="pl-PL"/>
        </w:rPr>
        <w:t>SZP-271-16-2023</w:t>
      </w:r>
    </w:p>
    <w:p w14:paraId="5EF17B44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16DA7AF3" w14:textId="77777777" w:rsidTr="0087706D">
        <w:tc>
          <w:tcPr>
            <w:tcW w:w="617" w:type="dxa"/>
            <w:shd w:val="clear" w:color="auto" w:fill="auto"/>
            <w:vAlign w:val="center"/>
          </w:tcPr>
          <w:p w14:paraId="7112B67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5EF007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6CF1E49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3D0C0371" w14:textId="77777777" w:rsidTr="0087706D">
        <w:tc>
          <w:tcPr>
            <w:tcW w:w="617" w:type="dxa"/>
            <w:shd w:val="clear" w:color="auto" w:fill="auto"/>
            <w:vAlign w:val="center"/>
          </w:tcPr>
          <w:p w14:paraId="56AB81E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CA2B17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87FE1F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BCE5EA2" w14:textId="77777777" w:rsidTr="0087706D">
        <w:tc>
          <w:tcPr>
            <w:tcW w:w="617" w:type="dxa"/>
            <w:shd w:val="clear" w:color="auto" w:fill="auto"/>
            <w:vAlign w:val="center"/>
          </w:tcPr>
          <w:p w14:paraId="10ECC99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6FD660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240677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7111FE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00C8F7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6FEDCF6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42A777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C369C06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60C731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6A70169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13A1CA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D69E6B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2C5EA1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DB1E03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BF2E3B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015A4A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959E8E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94941D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A6F7447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CC90D9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31EEC" w14:textId="77777777" w:rsidR="002B5AF4" w:rsidRDefault="002B5AF4" w:rsidP="00025386">
      <w:pPr>
        <w:spacing w:after="0" w:line="240" w:lineRule="auto"/>
      </w:pPr>
      <w:r>
        <w:separator/>
      </w:r>
    </w:p>
  </w:endnote>
  <w:endnote w:type="continuationSeparator" w:id="0">
    <w:p w14:paraId="4F248649" w14:textId="77777777" w:rsidR="002B5AF4" w:rsidRDefault="002B5A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5AD0" w14:textId="77777777" w:rsidR="00462901" w:rsidRDefault="004629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2C23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86327F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30670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7EC7A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7E59C" w14:textId="77777777" w:rsidR="00462901" w:rsidRDefault="004629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2C659" w14:textId="77777777" w:rsidR="002B5AF4" w:rsidRDefault="002B5AF4" w:rsidP="00025386">
      <w:pPr>
        <w:spacing w:after="0" w:line="240" w:lineRule="auto"/>
      </w:pPr>
      <w:r>
        <w:separator/>
      </w:r>
    </w:p>
  </w:footnote>
  <w:footnote w:type="continuationSeparator" w:id="0">
    <w:p w14:paraId="662204F0" w14:textId="77777777" w:rsidR="002B5AF4" w:rsidRDefault="002B5A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AE71" w14:textId="77777777" w:rsidR="00462901" w:rsidRDefault="00462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6BCB3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62901">
      <w:rPr>
        <w:rFonts w:ascii="Arial" w:hAnsi="Arial" w:cs="Arial"/>
        <w:sz w:val="20"/>
        <w:szCs w:val="20"/>
      </w:rPr>
      <w:t>SZP-271-16-2023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5BC11" w14:textId="77777777" w:rsidR="00462901" w:rsidRDefault="004629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271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AF4"/>
    <w:rsid w:val="00025386"/>
    <w:rsid w:val="000423B9"/>
    <w:rsid w:val="00053927"/>
    <w:rsid w:val="00084786"/>
    <w:rsid w:val="0016158F"/>
    <w:rsid w:val="001C2314"/>
    <w:rsid w:val="00213980"/>
    <w:rsid w:val="0024648D"/>
    <w:rsid w:val="002B5AF4"/>
    <w:rsid w:val="003A486D"/>
    <w:rsid w:val="004374F2"/>
    <w:rsid w:val="00460705"/>
    <w:rsid w:val="00462901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67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22662"/>
  <w15:chartTrackingRefBased/>
  <w15:docId w15:val="{CB60F10F-8714-497A-A517-C7E7D005F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2023-05-08T11:55:00Z</dcterms:created>
  <dcterms:modified xsi:type="dcterms:W3CDTF">2023-05-08T11:58:00Z</dcterms:modified>
</cp:coreProperties>
</file>