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F6C44" w14:textId="7F3C6E46" w:rsidR="00FB7F50" w:rsidRPr="002245BE" w:rsidRDefault="005D248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D248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C02974">
        <w:rPr>
          <w:sz w:val="22"/>
          <w:szCs w:val="22"/>
        </w:rPr>
        <w:t>08.05.2023 r.</w:t>
      </w:r>
    </w:p>
    <w:p w14:paraId="1C441EB9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7C5B627D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58DE59F5" w14:textId="77777777" w:rsidR="002032C0" w:rsidRPr="002032C0" w:rsidRDefault="002032C0" w:rsidP="002032C0">
      <w:r w:rsidRPr="002032C0">
        <w:t>ul. Prądnicka 35-37</w:t>
      </w:r>
    </w:p>
    <w:p w14:paraId="652DF247" w14:textId="77777777" w:rsidR="002032C0" w:rsidRPr="002032C0" w:rsidRDefault="002032C0" w:rsidP="002032C0">
      <w:r w:rsidRPr="002032C0">
        <w:t>31-202 Kraków</w:t>
      </w:r>
    </w:p>
    <w:p w14:paraId="2EB48BAD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F5F255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D248C" w:rsidRPr="00607F9B" w14:paraId="40C3C071" w14:textId="77777777" w:rsidTr="009A5833">
        <w:trPr>
          <w:trHeight w:val="638"/>
        </w:trPr>
        <w:tc>
          <w:tcPr>
            <w:tcW w:w="959" w:type="dxa"/>
            <w:shd w:val="clear" w:color="auto" w:fill="auto"/>
          </w:tcPr>
          <w:p w14:paraId="60277A7A" w14:textId="77777777" w:rsidR="005D248C" w:rsidRPr="00607F9B" w:rsidRDefault="005D248C" w:rsidP="009A583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592834B" w14:textId="2CB78B36" w:rsidR="005D248C" w:rsidRPr="00607F9B" w:rsidRDefault="005D248C" w:rsidP="009A583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D248C">
              <w:rPr>
                <w:sz w:val="22"/>
                <w:szCs w:val="22"/>
              </w:rPr>
              <w:t>przetarg</w:t>
            </w:r>
            <w:r w:rsidR="00A04994">
              <w:rPr>
                <w:sz w:val="22"/>
                <w:szCs w:val="22"/>
              </w:rPr>
              <w:t>u</w:t>
            </w:r>
            <w:r w:rsidRPr="005D248C">
              <w:rPr>
                <w:sz w:val="22"/>
                <w:szCs w:val="22"/>
              </w:rPr>
              <w:t xml:space="preserve"> nieograniczon</w:t>
            </w:r>
            <w:r w:rsidR="00A04994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D248C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D248C">
              <w:rPr>
                <w:b/>
                <w:sz w:val="22"/>
                <w:szCs w:val="22"/>
              </w:rPr>
              <w:t>ZP/10/2023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0BA93FB" w14:textId="37A75245" w:rsidR="008642B3" w:rsidRDefault="00C65E53" w:rsidP="00A04994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290BE6AD" w14:textId="77777777" w:rsidR="00A04994" w:rsidRDefault="00A04994" w:rsidP="00A04994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5D248C" w14:paraId="7E37B156" w14:textId="77777777" w:rsidTr="009A5833">
        <w:trPr>
          <w:cantSplit/>
        </w:trPr>
        <w:tc>
          <w:tcPr>
            <w:tcW w:w="9072" w:type="dxa"/>
          </w:tcPr>
          <w:p w14:paraId="00CBD15D" w14:textId="77777777" w:rsidR="005D248C" w:rsidRPr="00A04994" w:rsidRDefault="005D248C" w:rsidP="009A58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04994">
              <w:rPr>
                <w:b/>
                <w:sz w:val="22"/>
                <w:szCs w:val="22"/>
              </w:rPr>
              <w:t>Stryker Polska Spółka z ograniczoną odpowiedzialnością</w:t>
            </w:r>
          </w:p>
          <w:p w14:paraId="262B93B6" w14:textId="77777777" w:rsidR="005D248C" w:rsidRPr="00A04994" w:rsidRDefault="005D248C" w:rsidP="009A5833">
            <w:pPr>
              <w:jc w:val="both"/>
              <w:rPr>
                <w:bCs/>
                <w:sz w:val="22"/>
                <w:szCs w:val="22"/>
              </w:rPr>
            </w:pPr>
            <w:r w:rsidRPr="00A04994">
              <w:rPr>
                <w:bCs/>
                <w:sz w:val="22"/>
                <w:szCs w:val="22"/>
              </w:rPr>
              <w:t xml:space="preserve">ul. Poleczki 35 </w:t>
            </w:r>
          </w:p>
          <w:p w14:paraId="70CE6610" w14:textId="77777777" w:rsidR="005D248C" w:rsidRPr="00A04994" w:rsidRDefault="005D248C" w:rsidP="009A5833">
            <w:pPr>
              <w:jc w:val="both"/>
              <w:rPr>
                <w:bCs/>
                <w:sz w:val="22"/>
                <w:szCs w:val="22"/>
              </w:rPr>
            </w:pPr>
            <w:r w:rsidRPr="00A04994">
              <w:rPr>
                <w:bCs/>
                <w:sz w:val="22"/>
                <w:szCs w:val="22"/>
              </w:rPr>
              <w:t>02-822 Warszawa</w:t>
            </w:r>
          </w:p>
          <w:p w14:paraId="392E5AF4" w14:textId="77777777" w:rsidR="005D248C" w:rsidRPr="00A04994" w:rsidRDefault="005D248C" w:rsidP="009A58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04994">
              <w:rPr>
                <w:sz w:val="22"/>
                <w:szCs w:val="22"/>
              </w:rPr>
              <w:t>na:</w:t>
            </w:r>
          </w:p>
          <w:p w14:paraId="42640A7F" w14:textId="3CC3A6D8" w:rsidR="005D248C" w:rsidRPr="00A04994" w:rsidRDefault="005D248C" w:rsidP="009A58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04994">
              <w:rPr>
                <w:sz w:val="22"/>
                <w:szCs w:val="22"/>
              </w:rPr>
              <w:t xml:space="preserve">Pakiet 1 - Chirurgia kręgosłupa </w:t>
            </w:r>
          </w:p>
          <w:p w14:paraId="12F38B66" w14:textId="77777777" w:rsidR="005D248C" w:rsidRPr="00A04994" w:rsidRDefault="005D248C" w:rsidP="009A58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04994">
              <w:rPr>
                <w:color w:val="000000"/>
                <w:sz w:val="22"/>
                <w:szCs w:val="22"/>
              </w:rPr>
              <w:t>Uzasadnienie wyboru:</w:t>
            </w:r>
          </w:p>
          <w:p w14:paraId="243772B1" w14:textId="77777777" w:rsidR="005D248C" w:rsidRPr="00A04994" w:rsidRDefault="005D248C" w:rsidP="009A583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A04994">
              <w:rPr>
                <w:sz w:val="22"/>
                <w:szCs w:val="22"/>
              </w:rPr>
              <w:t>Jedyna oferta spełniająca wymagania SWZ.</w:t>
            </w:r>
          </w:p>
        </w:tc>
      </w:tr>
      <w:tr w:rsidR="005D248C" w14:paraId="0277366B" w14:textId="77777777" w:rsidTr="009A5833">
        <w:trPr>
          <w:cantSplit/>
        </w:trPr>
        <w:tc>
          <w:tcPr>
            <w:tcW w:w="9072" w:type="dxa"/>
          </w:tcPr>
          <w:p w14:paraId="399B238F" w14:textId="77777777" w:rsidR="005D248C" w:rsidRPr="00A04994" w:rsidRDefault="005D248C" w:rsidP="009A58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04994">
              <w:rPr>
                <w:b/>
                <w:sz w:val="22"/>
                <w:szCs w:val="22"/>
              </w:rPr>
              <w:t>Good For You Medical Jarosław Brudz</w:t>
            </w:r>
          </w:p>
          <w:p w14:paraId="0FAFED68" w14:textId="77777777" w:rsidR="005D248C" w:rsidRPr="00A04994" w:rsidRDefault="005D248C" w:rsidP="009A5833">
            <w:pPr>
              <w:jc w:val="both"/>
              <w:rPr>
                <w:bCs/>
                <w:sz w:val="22"/>
                <w:szCs w:val="22"/>
              </w:rPr>
            </w:pPr>
            <w:r w:rsidRPr="00A04994">
              <w:rPr>
                <w:bCs/>
                <w:sz w:val="22"/>
                <w:szCs w:val="22"/>
              </w:rPr>
              <w:t xml:space="preserve">ul. Zielna 30 </w:t>
            </w:r>
          </w:p>
          <w:p w14:paraId="6B337B0E" w14:textId="77777777" w:rsidR="005D248C" w:rsidRPr="00A04994" w:rsidRDefault="005D248C" w:rsidP="009A5833">
            <w:pPr>
              <w:jc w:val="both"/>
              <w:rPr>
                <w:bCs/>
                <w:sz w:val="22"/>
                <w:szCs w:val="22"/>
              </w:rPr>
            </w:pPr>
            <w:r w:rsidRPr="00A04994">
              <w:rPr>
                <w:bCs/>
                <w:sz w:val="22"/>
                <w:szCs w:val="22"/>
              </w:rPr>
              <w:t>62-080 Lusowo</w:t>
            </w:r>
          </w:p>
          <w:p w14:paraId="3104C4D8" w14:textId="77777777" w:rsidR="005D248C" w:rsidRPr="00A04994" w:rsidRDefault="005D248C" w:rsidP="009A58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04994">
              <w:rPr>
                <w:sz w:val="22"/>
                <w:szCs w:val="22"/>
              </w:rPr>
              <w:t>na:</w:t>
            </w:r>
          </w:p>
          <w:p w14:paraId="1F005695" w14:textId="630930EB" w:rsidR="005D248C" w:rsidRPr="00A04994" w:rsidRDefault="005D248C" w:rsidP="009A58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04994">
              <w:rPr>
                <w:sz w:val="22"/>
                <w:szCs w:val="22"/>
              </w:rPr>
              <w:t xml:space="preserve">Pakiet 2 - Endoproteza stawu nadgarstkowo-śródręcznego kciuka </w:t>
            </w:r>
          </w:p>
          <w:p w14:paraId="6B0649E0" w14:textId="77777777" w:rsidR="005D248C" w:rsidRPr="00A04994" w:rsidRDefault="005D248C" w:rsidP="009A58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04994">
              <w:rPr>
                <w:color w:val="000000"/>
                <w:sz w:val="22"/>
                <w:szCs w:val="22"/>
              </w:rPr>
              <w:t>Uzasadnienie wyboru:</w:t>
            </w:r>
          </w:p>
          <w:p w14:paraId="6B4CF59B" w14:textId="77777777" w:rsidR="005D248C" w:rsidRPr="00A04994" w:rsidRDefault="005D248C" w:rsidP="009A583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A04994">
              <w:rPr>
                <w:sz w:val="22"/>
                <w:szCs w:val="22"/>
              </w:rPr>
              <w:t>Jedyna oferta spełniająca wymagania SWZ.</w:t>
            </w:r>
          </w:p>
        </w:tc>
      </w:tr>
      <w:tr w:rsidR="005D248C" w14:paraId="47D078A1" w14:textId="77777777" w:rsidTr="009A5833">
        <w:trPr>
          <w:cantSplit/>
        </w:trPr>
        <w:tc>
          <w:tcPr>
            <w:tcW w:w="9072" w:type="dxa"/>
          </w:tcPr>
          <w:p w14:paraId="326F6B22" w14:textId="77777777" w:rsidR="005D248C" w:rsidRPr="00A04994" w:rsidRDefault="005D248C" w:rsidP="009A58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04994">
              <w:rPr>
                <w:b/>
                <w:sz w:val="22"/>
                <w:szCs w:val="22"/>
              </w:rPr>
              <w:t>Stryker Polska Spółka z ograniczoną odpowiedzialnością</w:t>
            </w:r>
          </w:p>
          <w:p w14:paraId="776DBD09" w14:textId="77777777" w:rsidR="005D248C" w:rsidRPr="00A04994" w:rsidRDefault="005D248C" w:rsidP="009A5833">
            <w:pPr>
              <w:jc w:val="both"/>
              <w:rPr>
                <w:bCs/>
                <w:sz w:val="22"/>
                <w:szCs w:val="22"/>
              </w:rPr>
            </w:pPr>
            <w:r w:rsidRPr="00A04994">
              <w:rPr>
                <w:bCs/>
                <w:sz w:val="22"/>
                <w:szCs w:val="22"/>
              </w:rPr>
              <w:t xml:space="preserve">ul. Poleczki 35 </w:t>
            </w:r>
          </w:p>
          <w:p w14:paraId="47F9F044" w14:textId="77777777" w:rsidR="005D248C" w:rsidRPr="00A04994" w:rsidRDefault="005D248C" w:rsidP="009A5833">
            <w:pPr>
              <w:jc w:val="both"/>
              <w:rPr>
                <w:bCs/>
                <w:sz w:val="22"/>
                <w:szCs w:val="22"/>
              </w:rPr>
            </w:pPr>
            <w:r w:rsidRPr="00A04994">
              <w:rPr>
                <w:bCs/>
                <w:sz w:val="22"/>
                <w:szCs w:val="22"/>
              </w:rPr>
              <w:t>02-822 Warszawa</w:t>
            </w:r>
          </w:p>
          <w:p w14:paraId="5A832D0E" w14:textId="77777777" w:rsidR="005D248C" w:rsidRPr="00A04994" w:rsidRDefault="005D248C" w:rsidP="009A58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04994">
              <w:rPr>
                <w:sz w:val="22"/>
                <w:szCs w:val="22"/>
              </w:rPr>
              <w:t>na:</w:t>
            </w:r>
          </w:p>
          <w:p w14:paraId="75644F72" w14:textId="1E6A5FDA" w:rsidR="005D248C" w:rsidRPr="00A04994" w:rsidRDefault="005D248C" w:rsidP="009A58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04994">
              <w:rPr>
                <w:sz w:val="22"/>
                <w:szCs w:val="22"/>
              </w:rPr>
              <w:t xml:space="preserve">Pakiet 3 - Zestaw do stabilizacji złamań miednicy </w:t>
            </w:r>
          </w:p>
          <w:p w14:paraId="2448AEB1" w14:textId="77777777" w:rsidR="005D248C" w:rsidRPr="00A04994" w:rsidRDefault="005D248C" w:rsidP="009A58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04994">
              <w:rPr>
                <w:color w:val="000000"/>
                <w:sz w:val="22"/>
                <w:szCs w:val="22"/>
              </w:rPr>
              <w:t>Uzasadnienie wyboru:</w:t>
            </w:r>
          </w:p>
          <w:p w14:paraId="136293E5" w14:textId="77777777" w:rsidR="005D248C" w:rsidRPr="00A04994" w:rsidRDefault="005D248C" w:rsidP="009A583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A04994">
              <w:rPr>
                <w:sz w:val="22"/>
                <w:szCs w:val="22"/>
              </w:rPr>
              <w:t>Jedyna oferta spełniająca wymagania SWZ.</w:t>
            </w:r>
          </w:p>
        </w:tc>
      </w:tr>
      <w:tr w:rsidR="005D248C" w14:paraId="0D36CDBD" w14:textId="77777777" w:rsidTr="009A5833">
        <w:trPr>
          <w:cantSplit/>
        </w:trPr>
        <w:tc>
          <w:tcPr>
            <w:tcW w:w="9072" w:type="dxa"/>
          </w:tcPr>
          <w:p w14:paraId="23B09A6C" w14:textId="77777777" w:rsidR="005D248C" w:rsidRPr="00A04994" w:rsidRDefault="005D248C" w:rsidP="009A58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04994">
              <w:rPr>
                <w:b/>
                <w:sz w:val="22"/>
                <w:szCs w:val="22"/>
              </w:rPr>
              <w:lastRenderedPageBreak/>
              <w:t>Stryker Polska Spółka z ograniczoną odpowiedzialnością</w:t>
            </w:r>
          </w:p>
          <w:p w14:paraId="4920E438" w14:textId="77777777" w:rsidR="005D248C" w:rsidRPr="00A04994" w:rsidRDefault="005D248C" w:rsidP="009A5833">
            <w:pPr>
              <w:jc w:val="both"/>
              <w:rPr>
                <w:bCs/>
                <w:sz w:val="22"/>
                <w:szCs w:val="22"/>
              </w:rPr>
            </w:pPr>
            <w:r w:rsidRPr="00A04994">
              <w:rPr>
                <w:bCs/>
                <w:sz w:val="22"/>
                <w:szCs w:val="22"/>
              </w:rPr>
              <w:t xml:space="preserve">ul. Poleczki 35 </w:t>
            </w:r>
          </w:p>
          <w:p w14:paraId="0DE02106" w14:textId="77777777" w:rsidR="005D248C" w:rsidRPr="00A04994" w:rsidRDefault="005D248C" w:rsidP="009A5833">
            <w:pPr>
              <w:jc w:val="both"/>
              <w:rPr>
                <w:bCs/>
                <w:sz w:val="22"/>
                <w:szCs w:val="22"/>
              </w:rPr>
            </w:pPr>
            <w:r w:rsidRPr="00A04994">
              <w:rPr>
                <w:bCs/>
                <w:sz w:val="22"/>
                <w:szCs w:val="22"/>
              </w:rPr>
              <w:t>02-822 Warszawa</w:t>
            </w:r>
          </w:p>
          <w:p w14:paraId="6A5F8D23" w14:textId="77777777" w:rsidR="005D248C" w:rsidRPr="00A04994" w:rsidRDefault="005D248C" w:rsidP="009A58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04994">
              <w:rPr>
                <w:sz w:val="22"/>
                <w:szCs w:val="22"/>
              </w:rPr>
              <w:t>na:</w:t>
            </w:r>
          </w:p>
          <w:p w14:paraId="6EB66D20" w14:textId="40861854" w:rsidR="005D248C" w:rsidRPr="00A04994" w:rsidRDefault="005D248C" w:rsidP="009A58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04994">
              <w:rPr>
                <w:sz w:val="22"/>
                <w:szCs w:val="22"/>
              </w:rPr>
              <w:t xml:space="preserve">Pakiet 4 - Endoproteza bezcementowa przynasadowa z opcją dwumobilną </w:t>
            </w:r>
          </w:p>
          <w:p w14:paraId="678556AA" w14:textId="77777777" w:rsidR="005D248C" w:rsidRPr="00A04994" w:rsidRDefault="005D248C" w:rsidP="009A58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04994">
              <w:rPr>
                <w:color w:val="000000"/>
                <w:sz w:val="22"/>
                <w:szCs w:val="22"/>
              </w:rPr>
              <w:t>Uzasadnienie wyboru:</w:t>
            </w:r>
          </w:p>
          <w:p w14:paraId="015AA349" w14:textId="77777777" w:rsidR="005D248C" w:rsidRPr="00A04994" w:rsidRDefault="005D248C" w:rsidP="009A583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A04994">
              <w:rPr>
                <w:sz w:val="22"/>
                <w:szCs w:val="22"/>
              </w:rPr>
              <w:t>Jedyna oferta spełniająca wymagania SWZ.</w:t>
            </w:r>
          </w:p>
        </w:tc>
      </w:tr>
      <w:tr w:rsidR="005D248C" w14:paraId="01FF67FA" w14:textId="77777777" w:rsidTr="009A5833">
        <w:trPr>
          <w:cantSplit/>
        </w:trPr>
        <w:tc>
          <w:tcPr>
            <w:tcW w:w="9072" w:type="dxa"/>
          </w:tcPr>
          <w:p w14:paraId="0A7F7134" w14:textId="77777777" w:rsidR="005D248C" w:rsidRPr="00A04994" w:rsidRDefault="005D248C" w:rsidP="009A58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04994">
              <w:rPr>
                <w:b/>
                <w:sz w:val="22"/>
                <w:szCs w:val="22"/>
              </w:rPr>
              <w:t>Stryker Polska Spółka z ograniczoną odpowiedzialnością</w:t>
            </w:r>
          </w:p>
          <w:p w14:paraId="562696F1" w14:textId="77777777" w:rsidR="005D248C" w:rsidRPr="00A04994" w:rsidRDefault="005D248C" w:rsidP="009A5833">
            <w:pPr>
              <w:jc w:val="both"/>
              <w:rPr>
                <w:bCs/>
                <w:sz w:val="22"/>
                <w:szCs w:val="22"/>
              </w:rPr>
            </w:pPr>
            <w:r w:rsidRPr="00A04994">
              <w:rPr>
                <w:bCs/>
                <w:sz w:val="22"/>
                <w:szCs w:val="22"/>
              </w:rPr>
              <w:t xml:space="preserve">ul. Poleczki 35 </w:t>
            </w:r>
          </w:p>
          <w:p w14:paraId="217982D7" w14:textId="77777777" w:rsidR="005D248C" w:rsidRPr="00A04994" w:rsidRDefault="005D248C" w:rsidP="009A5833">
            <w:pPr>
              <w:jc w:val="both"/>
              <w:rPr>
                <w:bCs/>
                <w:sz w:val="22"/>
                <w:szCs w:val="22"/>
              </w:rPr>
            </w:pPr>
            <w:r w:rsidRPr="00A04994">
              <w:rPr>
                <w:bCs/>
                <w:sz w:val="22"/>
                <w:szCs w:val="22"/>
              </w:rPr>
              <w:t>02-822 Warszawa</w:t>
            </w:r>
          </w:p>
          <w:p w14:paraId="4D9D47D3" w14:textId="77777777" w:rsidR="005D248C" w:rsidRPr="00A04994" w:rsidRDefault="005D248C" w:rsidP="009A58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04994">
              <w:rPr>
                <w:sz w:val="22"/>
                <w:szCs w:val="22"/>
              </w:rPr>
              <w:t>na:</w:t>
            </w:r>
          </w:p>
          <w:p w14:paraId="25D93BB3" w14:textId="0197A39C" w:rsidR="005D248C" w:rsidRPr="00A04994" w:rsidRDefault="005D248C" w:rsidP="009A58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04994">
              <w:rPr>
                <w:sz w:val="22"/>
                <w:szCs w:val="22"/>
              </w:rPr>
              <w:t xml:space="preserve">Pakiet 5 - Zestaw do zespalania złamań okołoprotezowych </w:t>
            </w:r>
          </w:p>
          <w:p w14:paraId="19D417E6" w14:textId="77777777" w:rsidR="005D248C" w:rsidRPr="00A04994" w:rsidRDefault="005D248C" w:rsidP="009A58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04994">
              <w:rPr>
                <w:color w:val="000000"/>
                <w:sz w:val="22"/>
                <w:szCs w:val="22"/>
              </w:rPr>
              <w:t>Uzasadnienie wyboru:</w:t>
            </w:r>
          </w:p>
          <w:p w14:paraId="78A58C2C" w14:textId="77777777" w:rsidR="005D248C" w:rsidRPr="00A04994" w:rsidRDefault="005D248C" w:rsidP="009A583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A04994">
              <w:rPr>
                <w:sz w:val="22"/>
                <w:szCs w:val="22"/>
              </w:rPr>
              <w:t>Jedyna oferta spełniająca wymagania SWZ.</w:t>
            </w:r>
          </w:p>
        </w:tc>
      </w:tr>
    </w:tbl>
    <w:p w14:paraId="3E449C3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48AC70E6" w14:textId="77777777" w:rsidTr="0057114B">
        <w:tc>
          <w:tcPr>
            <w:tcW w:w="2169" w:type="dxa"/>
            <w:shd w:val="clear" w:color="auto" w:fill="F3F3F3"/>
            <w:vAlign w:val="center"/>
          </w:tcPr>
          <w:p w14:paraId="6928CA62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5CE9067D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72AAD10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1E22282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F6A362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5D248C" w:rsidRPr="00834EF4" w14:paraId="628BAE4C" w14:textId="77777777" w:rsidTr="009A5833">
        <w:tc>
          <w:tcPr>
            <w:tcW w:w="2169" w:type="dxa"/>
            <w:shd w:val="clear" w:color="auto" w:fill="auto"/>
          </w:tcPr>
          <w:p w14:paraId="1A7415A1" w14:textId="77777777" w:rsidR="005D248C" w:rsidRPr="00211A34" w:rsidRDefault="005D248C" w:rsidP="009A58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D248C">
              <w:rPr>
                <w:sz w:val="20"/>
                <w:szCs w:val="20"/>
              </w:rPr>
              <w:t>Pakiet 1 - Chirurgia kręgosłupa</w:t>
            </w:r>
          </w:p>
        </w:tc>
        <w:tc>
          <w:tcPr>
            <w:tcW w:w="2793" w:type="dxa"/>
            <w:shd w:val="clear" w:color="auto" w:fill="auto"/>
          </w:tcPr>
          <w:p w14:paraId="726E6E71" w14:textId="77777777" w:rsidR="005D248C" w:rsidRPr="00211A34" w:rsidRDefault="005D248C" w:rsidP="009A58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D248C">
              <w:rPr>
                <w:b/>
                <w:bCs/>
                <w:sz w:val="20"/>
                <w:szCs w:val="20"/>
              </w:rPr>
              <w:t>Stryker Polska Spółka z ograniczoną odpowiedzialnością</w:t>
            </w:r>
          </w:p>
          <w:p w14:paraId="118FE4A8" w14:textId="77777777" w:rsidR="005D248C" w:rsidRPr="00211A34" w:rsidRDefault="005D248C" w:rsidP="009A5833">
            <w:pPr>
              <w:rPr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D248C">
              <w:rPr>
                <w:sz w:val="20"/>
                <w:szCs w:val="20"/>
              </w:rPr>
              <w:t>35</w:t>
            </w:r>
          </w:p>
          <w:p w14:paraId="5843C165" w14:textId="77777777" w:rsidR="005D248C" w:rsidRPr="00211A34" w:rsidRDefault="005D248C" w:rsidP="009A5833">
            <w:pPr>
              <w:spacing w:after="40"/>
              <w:rPr>
                <w:color w:val="000000"/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D248C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3A5F1AA8" w14:textId="77777777" w:rsidR="005D248C" w:rsidRPr="005D248C" w:rsidRDefault="005D248C" w:rsidP="009A5833">
            <w:pPr>
              <w:spacing w:before="40" w:after="40"/>
              <w:rPr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1 - Cena - 360.00</w:t>
            </w:r>
          </w:p>
          <w:p w14:paraId="6D8E6623" w14:textId="77777777" w:rsidR="005D248C" w:rsidRPr="00211A34" w:rsidRDefault="005D248C" w:rsidP="009A58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F13505" w14:textId="77777777" w:rsidR="005D248C" w:rsidRPr="00211A34" w:rsidRDefault="005D248C" w:rsidP="009A5833">
            <w:pPr>
              <w:jc w:val="center"/>
              <w:rPr>
                <w:color w:val="000000"/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 xml:space="preserve">  600,00</w:t>
            </w:r>
          </w:p>
        </w:tc>
      </w:tr>
      <w:tr w:rsidR="005D248C" w:rsidRPr="00834EF4" w14:paraId="5FA459DC" w14:textId="77777777" w:rsidTr="009A5833">
        <w:tc>
          <w:tcPr>
            <w:tcW w:w="2169" w:type="dxa"/>
            <w:shd w:val="clear" w:color="auto" w:fill="auto"/>
          </w:tcPr>
          <w:p w14:paraId="23AA7D44" w14:textId="77777777" w:rsidR="005D248C" w:rsidRPr="00211A34" w:rsidRDefault="005D248C" w:rsidP="009A58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D248C">
              <w:rPr>
                <w:sz w:val="20"/>
                <w:szCs w:val="20"/>
              </w:rPr>
              <w:t>Pakiet 2 - Endoproteza stawu nadgarstkowo-śródręcznego kciuka</w:t>
            </w:r>
          </w:p>
        </w:tc>
        <w:tc>
          <w:tcPr>
            <w:tcW w:w="2793" w:type="dxa"/>
            <w:shd w:val="clear" w:color="auto" w:fill="auto"/>
          </w:tcPr>
          <w:p w14:paraId="5E946382" w14:textId="77777777" w:rsidR="005D248C" w:rsidRPr="00211A34" w:rsidRDefault="005D248C" w:rsidP="009A58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D248C">
              <w:rPr>
                <w:b/>
                <w:bCs/>
                <w:sz w:val="20"/>
                <w:szCs w:val="20"/>
              </w:rPr>
              <w:t>Good For You Medical Jarosław Brudz</w:t>
            </w:r>
          </w:p>
          <w:p w14:paraId="7DBA48D7" w14:textId="77777777" w:rsidR="005D248C" w:rsidRPr="00211A34" w:rsidRDefault="005D248C" w:rsidP="009A5833">
            <w:pPr>
              <w:rPr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ul. Zielna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D248C">
              <w:rPr>
                <w:sz w:val="20"/>
                <w:szCs w:val="20"/>
              </w:rPr>
              <w:t>30</w:t>
            </w:r>
          </w:p>
          <w:p w14:paraId="6E895F68" w14:textId="77777777" w:rsidR="005D248C" w:rsidRPr="00211A34" w:rsidRDefault="005D248C" w:rsidP="009A5833">
            <w:pPr>
              <w:spacing w:after="40"/>
              <w:rPr>
                <w:color w:val="000000"/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62-080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D248C">
              <w:rPr>
                <w:sz w:val="20"/>
                <w:szCs w:val="20"/>
              </w:rPr>
              <w:t>Lusowo</w:t>
            </w:r>
          </w:p>
        </w:tc>
        <w:tc>
          <w:tcPr>
            <w:tcW w:w="2551" w:type="dxa"/>
            <w:shd w:val="clear" w:color="auto" w:fill="auto"/>
          </w:tcPr>
          <w:p w14:paraId="271E0A00" w14:textId="77777777" w:rsidR="005D248C" w:rsidRPr="005D248C" w:rsidRDefault="005D248C" w:rsidP="009A5833">
            <w:pPr>
              <w:spacing w:before="40" w:after="40"/>
              <w:rPr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1 - Cena - 360.00</w:t>
            </w:r>
          </w:p>
          <w:p w14:paraId="46726729" w14:textId="77777777" w:rsidR="005D248C" w:rsidRPr="00211A34" w:rsidRDefault="005D248C" w:rsidP="009A58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EC5C79" w14:textId="77777777" w:rsidR="005D248C" w:rsidRPr="00211A34" w:rsidRDefault="005D248C" w:rsidP="009A5833">
            <w:pPr>
              <w:jc w:val="center"/>
              <w:rPr>
                <w:color w:val="000000"/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 xml:space="preserve">  600,00</w:t>
            </w:r>
          </w:p>
        </w:tc>
      </w:tr>
      <w:tr w:rsidR="005D248C" w:rsidRPr="00834EF4" w14:paraId="62713553" w14:textId="77777777" w:rsidTr="009A5833">
        <w:tc>
          <w:tcPr>
            <w:tcW w:w="2169" w:type="dxa"/>
            <w:shd w:val="clear" w:color="auto" w:fill="auto"/>
          </w:tcPr>
          <w:p w14:paraId="3F1826D6" w14:textId="77777777" w:rsidR="005D248C" w:rsidRPr="00211A34" w:rsidRDefault="005D248C" w:rsidP="009A58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D248C">
              <w:rPr>
                <w:sz w:val="20"/>
                <w:szCs w:val="20"/>
              </w:rPr>
              <w:t>Pakiet 3 - Zestaw do stabilizacji złamań miednicy</w:t>
            </w:r>
          </w:p>
        </w:tc>
        <w:tc>
          <w:tcPr>
            <w:tcW w:w="2793" w:type="dxa"/>
            <w:shd w:val="clear" w:color="auto" w:fill="auto"/>
          </w:tcPr>
          <w:p w14:paraId="1C96B863" w14:textId="77777777" w:rsidR="005D248C" w:rsidRPr="00211A34" w:rsidRDefault="005D248C" w:rsidP="009A58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D248C">
              <w:rPr>
                <w:b/>
                <w:bCs/>
                <w:sz w:val="20"/>
                <w:szCs w:val="20"/>
              </w:rPr>
              <w:t>Stryker Polska Spółka z ograniczoną odpowiedzialnością</w:t>
            </w:r>
          </w:p>
          <w:p w14:paraId="5D2C5CDE" w14:textId="77777777" w:rsidR="005D248C" w:rsidRPr="00211A34" w:rsidRDefault="005D248C" w:rsidP="009A5833">
            <w:pPr>
              <w:rPr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D248C">
              <w:rPr>
                <w:sz w:val="20"/>
                <w:szCs w:val="20"/>
              </w:rPr>
              <w:t>35</w:t>
            </w:r>
          </w:p>
          <w:p w14:paraId="09F3A59D" w14:textId="77777777" w:rsidR="005D248C" w:rsidRPr="00211A34" w:rsidRDefault="005D248C" w:rsidP="009A5833">
            <w:pPr>
              <w:spacing w:after="40"/>
              <w:rPr>
                <w:color w:val="000000"/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D248C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63254044" w14:textId="77777777" w:rsidR="005D248C" w:rsidRPr="005D248C" w:rsidRDefault="005D248C" w:rsidP="009A5833">
            <w:pPr>
              <w:spacing w:before="40" w:after="40"/>
              <w:rPr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1 - Cena - 360.00</w:t>
            </w:r>
          </w:p>
          <w:p w14:paraId="271F4E71" w14:textId="77777777" w:rsidR="005D248C" w:rsidRPr="00211A34" w:rsidRDefault="005D248C" w:rsidP="009A58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110171" w14:textId="77777777" w:rsidR="005D248C" w:rsidRPr="00211A34" w:rsidRDefault="005D248C" w:rsidP="009A5833">
            <w:pPr>
              <w:jc w:val="center"/>
              <w:rPr>
                <w:color w:val="000000"/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 xml:space="preserve">  600,00</w:t>
            </w:r>
          </w:p>
        </w:tc>
      </w:tr>
      <w:tr w:rsidR="005D248C" w:rsidRPr="00834EF4" w14:paraId="6B86F9FB" w14:textId="77777777" w:rsidTr="009A5833">
        <w:tc>
          <w:tcPr>
            <w:tcW w:w="2169" w:type="dxa"/>
            <w:shd w:val="clear" w:color="auto" w:fill="auto"/>
          </w:tcPr>
          <w:p w14:paraId="2C1792EF" w14:textId="77777777" w:rsidR="005D248C" w:rsidRPr="00211A34" w:rsidRDefault="005D248C" w:rsidP="009A58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D248C">
              <w:rPr>
                <w:sz w:val="20"/>
                <w:szCs w:val="20"/>
              </w:rPr>
              <w:t>Pakiet 4 - Endoproteza bezcementowa przynasadowa z opcją dwumobilną</w:t>
            </w:r>
          </w:p>
        </w:tc>
        <w:tc>
          <w:tcPr>
            <w:tcW w:w="2793" w:type="dxa"/>
            <w:shd w:val="clear" w:color="auto" w:fill="auto"/>
          </w:tcPr>
          <w:p w14:paraId="1F6CB63D" w14:textId="77777777" w:rsidR="005D248C" w:rsidRPr="00211A34" w:rsidRDefault="005D248C" w:rsidP="009A58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D248C">
              <w:rPr>
                <w:b/>
                <w:bCs/>
                <w:sz w:val="20"/>
                <w:szCs w:val="20"/>
              </w:rPr>
              <w:t>Stryker Polska Spółka z ograniczoną odpowiedzialnością</w:t>
            </w:r>
          </w:p>
          <w:p w14:paraId="28980CB7" w14:textId="77777777" w:rsidR="005D248C" w:rsidRPr="00211A34" w:rsidRDefault="005D248C" w:rsidP="009A5833">
            <w:pPr>
              <w:rPr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D248C">
              <w:rPr>
                <w:sz w:val="20"/>
                <w:szCs w:val="20"/>
              </w:rPr>
              <w:t>35</w:t>
            </w:r>
          </w:p>
          <w:p w14:paraId="6C2C980D" w14:textId="77777777" w:rsidR="005D248C" w:rsidRPr="00211A34" w:rsidRDefault="005D248C" w:rsidP="009A5833">
            <w:pPr>
              <w:spacing w:after="40"/>
              <w:rPr>
                <w:color w:val="000000"/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D248C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05D2272F" w14:textId="77777777" w:rsidR="005D248C" w:rsidRPr="005D248C" w:rsidRDefault="005D248C" w:rsidP="009A5833">
            <w:pPr>
              <w:spacing w:before="40" w:after="40"/>
              <w:rPr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1 - Cena - 360.00</w:t>
            </w:r>
          </w:p>
          <w:p w14:paraId="6A35DE4F" w14:textId="77777777" w:rsidR="005D248C" w:rsidRPr="00211A34" w:rsidRDefault="005D248C" w:rsidP="009A58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9E6B4B" w14:textId="77777777" w:rsidR="005D248C" w:rsidRPr="00211A34" w:rsidRDefault="005D248C" w:rsidP="009A5833">
            <w:pPr>
              <w:jc w:val="center"/>
              <w:rPr>
                <w:color w:val="000000"/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 xml:space="preserve">  600,00</w:t>
            </w:r>
          </w:p>
        </w:tc>
      </w:tr>
      <w:tr w:rsidR="005D248C" w:rsidRPr="00834EF4" w14:paraId="0E3C460F" w14:textId="77777777" w:rsidTr="009A5833">
        <w:tc>
          <w:tcPr>
            <w:tcW w:w="2169" w:type="dxa"/>
            <w:shd w:val="clear" w:color="auto" w:fill="auto"/>
          </w:tcPr>
          <w:p w14:paraId="3430F4F1" w14:textId="77777777" w:rsidR="005D248C" w:rsidRPr="00211A34" w:rsidRDefault="005D248C" w:rsidP="009A58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D248C">
              <w:rPr>
                <w:sz w:val="20"/>
                <w:szCs w:val="20"/>
              </w:rPr>
              <w:t>Pakiet 5 - Zestaw do zespalania złamań okołoprotezowych</w:t>
            </w:r>
          </w:p>
        </w:tc>
        <w:tc>
          <w:tcPr>
            <w:tcW w:w="2793" w:type="dxa"/>
            <w:shd w:val="clear" w:color="auto" w:fill="auto"/>
          </w:tcPr>
          <w:p w14:paraId="5531849C" w14:textId="77777777" w:rsidR="005D248C" w:rsidRPr="00211A34" w:rsidRDefault="005D248C" w:rsidP="009A58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D248C">
              <w:rPr>
                <w:b/>
                <w:bCs/>
                <w:sz w:val="20"/>
                <w:szCs w:val="20"/>
              </w:rPr>
              <w:t>Stryker Polska Spółka z ograniczoną odpowiedzialnością</w:t>
            </w:r>
          </w:p>
          <w:p w14:paraId="67B94450" w14:textId="77777777" w:rsidR="005D248C" w:rsidRPr="00211A34" w:rsidRDefault="005D248C" w:rsidP="009A5833">
            <w:pPr>
              <w:rPr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D248C">
              <w:rPr>
                <w:sz w:val="20"/>
                <w:szCs w:val="20"/>
              </w:rPr>
              <w:t>35</w:t>
            </w:r>
          </w:p>
          <w:p w14:paraId="497EA3A1" w14:textId="77777777" w:rsidR="005D248C" w:rsidRPr="00211A34" w:rsidRDefault="005D248C" w:rsidP="009A5833">
            <w:pPr>
              <w:spacing w:after="40"/>
              <w:rPr>
                <w:color w:val="000000"/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D248C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1A5826EA" w14:textId="77777777" w:rsidR="005D248C" w:rsidRPr="005D248C" w:rsidRDefault="005D248C" w:rsidP="009A5833">
            <w:pPr>
              <w:spacing w:before="40" w:after="40"/>
              <w:rPr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1 - Cena - 360.00</w:t>
            </w:r>
          </w:p>
          <w:p w14:paraId="42D9A72A" w14:textId="77777777" w:rsidR="005D248C" w:rsidRPr="00211A34" w:rsidRDefault="005D248C" w:rsidP="009A58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EECD07" w14:textId="77777777" w:rsidR="005D248C" w:rsidRPr="00211A34" w:rsidRDefault="005D248C" w:rsidP="009A5833">
            <w:pPr>
              <w:jc w:val="center"/>
              <w:rPr>
                <w:color w:val="000000"/>
                <w:sz w:val="20"/>
                <w:szCs w:val="20"/>
              </w:rPr>
            </w:pPr>
            <w:r w:rsidRPr="005D248C">
              <w:rPr>
                <w:sz w:val="20"/>
                <w:szCs w:val="20"/>
              </w:rPr>
              <w:t xml:space="preserve">  600,00</w:t>
            </w:r>
          </w:p>
        </w:tc>
      </w:tr>
    </w:tbl>
    <w:p w14:paraId="39586FFC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6BABD" w14:textId="77777777" w:rsidR="00052258" w:rsidRDefault="00052258">
      <w:r>
        <w:separator/>
      </w:r>
    </w:p>
  </w:endnote>
  <w:endnote w:type="continuationSeparator" w:id="0">
    <w:p w14:paraId="09D3D12F" w14:textId="77777777" w:rsidR="00052258" w:rsidRDefault="00052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017C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EB88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B8B007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E9DD01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37C2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BC8C7" w14:textId="77777777" w:rsidR="00052258" w:rsidRDefault="00052258">
      <w:r>
        <w:separator/>
      </w:r>
    </w:p>
  </w:footnote>
  <w:footnote w:type="continuationSeparator" w:id="0">
    <w:p w14:paraId="084B902B" w14:textId="77777777" w:rsidR="00052258" w:rsidRDefault="00052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2FE3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95C2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DB5C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2258"/>
    <w:rsid w:val="00022322"/>
    <w:rsid w:val="00042497"/>
    <w:rsid w:val="00052258"/>
    <w:rsid w:val="000C1E6F"/>
    <w:rsid w:val="000E4E56"/>
    <w:rsid w:val="001A1468"/>
    <w:rsid w:val="001B7815"/>
    <w:rsid w:val="002032C0"/>
    <w:rsid w:val="00211A34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D248C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4994"/>
    <w:rsid w:val="00A91321"/>
    <w:rsid w:val="00AA02AC"/>
    <w:rsid w:val="00B32D12"/>
    <w:rsid w:val="00B464D3"/>
    <w:rsid w:val="00B74EB6"/>
    <w:rsid w:val="00B8185B"/>
    <w:rsid w:val="00BC6F7F"/>
    <w:rsid w:val="00BD2174"/>
    <w:rsid w:val="00C029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CAB54"/>
  <w15:chartTrackingRefBased/>
  <w15:docId w15:val="{D6A06828-BBED-4D80-A0F2-32A232CAA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422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Barbara Bogusz</cp:lastModifiedBy>
  <cp:revision>4</cp:revision>
  <cp:lastPrinted>2023-05-02T12:00:00Z</cp:lastPrinted>
  <dcterms:created xsi:type="dcterms:W3CDTF">2023-05-02T11:59:00Z</dcterms:created>
  <dcterms:modified xsi:type="dcterms:W3CDTF">2023-05-08T11:11:00Z</dcterms:modified>
</cp:coreProperties>
</file>