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50C6B" w14:textId="77777777" w:rsidR="002D7003" w:rsidRPr="00E874DC" w:rsidRDefault="002D7003" w:rsidP="002D7003">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273A4202" w14:textId="77777777" w:rsidR="002D7003" w:rsidRDefault="002D7003" w:rsidP="002D7003">
      <w:pPr>
        <w:spacing w:before="48" w:line="240" w:lineRule="atLeast"/>
        <w:jc w:val="right"/>
        <w:rPr>
          <w:b/>
          <w:sz w:val="24"/>
          <w:szCs w:val="24"/>
          <w:lang w:val="pl-PL"/>
        </w:rPr>
      </w:pPr>
    </w:p>
    <w:p w14:paraId="0103181A" w14:textId="77777777" w:rsidR="002D7003" w:rsidRDefault="002D7003" w:rsidP="002D7003">
      <w:pPr>
        <w:spacing w:before="48" w:line="240" w:lineRule="atLeast"/>
        <w:jc w:val="center"/>
        <w:rPr>
          <w:b/>
          <w:sz w:val="24"/>
          <w:szCs w:val="24"/>
          <w:lang w:val="pl-PL"/>
        </w:rPr>
      </w:pPr>
      <w:r>
        <w:rPr>
          <w:b/>
          <w:sz w:val="24"/>
          <w:szCs w:val="24"/>
          <w:lang w:val="pl-PL"/>
        </w:rPr>
        <w:t>WZÓR UMOWY</w:t>
      </w:r>
    </w:p>
    <w:p w14:paraId="6EC05AF5" w14:textId="77777777" w:rsidR="002D7003" w:rsidRDefault="002D7003" w:rsidP="002D7003">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646E6E13" w14:textId="77777777" w:rsidR="002D7003" w:rsidRDefault="002D7003" w:rsidP="002D7003">
      <w:pPr>
        <w:spacing w:before="48" w:line="240" w:lineRule="atLeast"/>
        <w:jc w:val="center"/>
        <w:rPr>
          <w:b/>
          <w:sz w:val="28"/>
          <w:lang w:val="pl-PL"/>
        </w:rPr>
      </w:pPr>
    </w:p>
    <w:p w14:paraId="7B81CB0E" w14:textId="6AFFE5B0" w:rsidR="002D7003" w:rsidRPr="00AA2A22" w:rsidRDefault="002D7003" w:rsidP="002D7003">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sidR="003A5A9D">
        <w:rPr>
          <w:rFonts w:ascii="Times New Roman" w:hAnsi="Times New Roman"/>
        </w:rPr>
        <w:t>przetargu nieograniczonego</w:t>
      </w:r>
      <w:r>
        <w:rPr>
          <w:rFonts w:ascii="Times New Roman" w:hAnsi="Times New Roman"/>
        </w:rPr>
        <w:t>, nr sprawy: KC-zp.272-251/23</w:t>
      </w:r>
      <w:r w:rsidRPr="00AA2A22">
        <w:rPr>
          <w:rFonts w:ascii="Times New Roman" w:hAnsi="Times New Roman"/>
        </w:rPr>
        <w:t xml:space="preserve"> </w:t>
      </w:r>
    </w:p>
    <w:p w14:paraId="3D57D777" w14:textId="77777777" w:rsidR="002D7003" w:rsidRDefault="002D7003" w:rsidP="002D7003">
      <w:pPr>
        <w:pStyle w:val="Tekstpodstawowy"/>
        <w:ind w:right="-47"/>
        <w:jc w:val="both"/>
        <w:rPr>
          <w:rFonts w:ascii="Times New Roman" w:hAnsi="Times New Roman"/>
        </w:rPr>
      </w:pPr>
      <w:r w:rsidRPr="00AA2A22">
        <w:rPr>
          <w:rFonts w:ascii="Times New Roman" w:hAnsi="Times New Roman"/>
        </w:rPr>
        <w:t>pomiędzy</w:t>
      </w:r>
    </w:p>
    <w:p w14:paraId="6DF1C1FA" w14:textId="77777777" w:rsidR="002D7003" w:rsidRDefault="002D7003" w:rsidP="002D7003">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6EAB742D" w14:textId="77777777" w:rsidR="002D7003" w:rsidRDefault="002D7003" w:rsidP="002D7003">
      <w:pPr>
        <w:pStyle w:val="Tekstpodstawowy"/>
        <w:ind w:right="-47"/>
        <w:jc w:val="both"/>
        <w:rPr>
          <w:rFonts w:ascii="Times New Roman" w:hAnsi="Times New Roman"/>
        </w:rPr>
      </w:pPr>
      <w:r>
        <w:rPr>
          <w:rFonts w:ascii="Times New Roman" w:hAnsi="Times New Roman"/>
        </w:rPr>
        <w:t>reprezentowana przez:</w:t>
      </w:r>
    </w:p>
    <w:p w14:paraId="4294D2F7" w14:textId="77777777" w:rsidR="002D7003" w:rsidRDefault="002D7003" w:rsidP="002D7003">
      <w:pPr>
        <w:pStyle w:val="Tekstpodstawowy"/>
        <w:ind w:right="-47"/>
        <w:jc w:val="both"/>
        <w:rPr>
          <w:rFonts w:ascii="Times New Roman" w:hAnsi="Times New Roman"/>
        </w:rPr>
      </w:pPr>
      <w:r>
        <w:rPr>
          <w:rFonts w:ascii="Times New Roman" w:hAnsi="Times New Roman"/>
        </w:rPr>
        <w:t xml:space="preserve">1.Dziekana Wydziału /Kierownika Jednostki/............................................................................. </w:t>
      </w:r>
    </w:p>
    <w:p w14:paraId="626E27DE" w14:textId="77777777" w:rsidR="002D7003" w:rsidRDefault="002D7003" w:rsidP="002D7003">
      <w:pPr>
        <w:pStyle w:val="Tekstpodstawowy"/>
        <w:ind w:right="-47"/>
        <w:rPr>
          <w:rFonts w:ascii="Times New Roman" w:hAnsi="Times New Roman"/>
        </w:rPr>
      </w:pPr>
      <w:r>
        <w:rPr>
          <w:rFonts w:ascii="Times New Roman" w:hAnsi="Times New Roman"/>
        </w:rPr>
        <w:t>2.Kwestora / Z-cę Kwestora/ .........................................................................................................</w:t>
      </w:r>
    </w:p>
    <w:p w14:paraId="36FC5D32" w14:textId="77777777" w:rsidR="002D7003" w:rsidRDefault="002D7003" w:rsidP="002D7003">
      <w:pPr>
        <w:pStyle w:val="Tekstpodstawowy"/>
        <w:ind w:right="-47"/>
        <w:jc w:val="both"/>
        <w:rPr>
          <w:rFonts w:ascii="Times New Roman" w:hAnsi="Times New Roman"/>
        </w:rPr>
      </w:pPr>
      <w:r>
        <w:rPr>
          <w:rFonts w:ascii="Times New Roman" w:hAnsi="Times New Roman"/>
        </w:rPr>
        <w:t>zwaną dalej KUPUJĄCYM</w:t>
      </w:r>
    </w:p>
    <w:p w14:paraId="0A901013" w14:textId="77777777" w:rsidR="002D7003" w:rsidRDefault="002D7003" w:rsidP="002D7003">
      <w:pPr>
        <w:pStyle w:val="Tekstpodstawowy"/>
        <w:ind w:right="-47"/>
        <w:jc w:val="both"/>
        <w:rPr>
          <w:rFonts w:ascii="Times New Roman" w:hAnsi="Times New Roman"/>
        </w:rPr>
      </w:pPr>
      <w:r>
        <w:rPr>
          <w:rFonts w:ascii="Times New Roman" w:hAnsi="Times New Roman"/>
        </w:rPr>
        <w:t xml:space="preserve">a </w:t>
      </w:r>
    </w:p>
    <w:p w14:paraId="53C55243" w14:textId="77777777" w:rsidR="002D7003" w:rsidRDefault="002D7003" w:rsidP="002D7003">
      <w:pPr>
        <w:pStyle w:val="Tekstpodstawowy"/>
        <w:ind w:right="-47"/>
        <w:jc w:val="both"/>
        <w:rPr>
          <w:rFonts w:ascii="Times New Roman" w:hAnsi="Times New Roman"/>
        </w:rPr>
      </w:pPr>
      <w:r>
        <w:rPr>
          <w:rFonts w:ascii="Times New Roman" w:hAnsi="Times New Roman"/>
        </w:rPr>
        <w:t>......................................................................................................................................................</w:t>
      </w:r>
    </w:p>
    <w:p w14:paraId="53F1B85E" w14:textId="77777777" w:rsidR="002D7003" w:rsidRDefault="002D7003" w:rsidP="002D7003">
      <w:pPr>
        <w:pStyle w:val="Tekstpodstawowy"/>
        <w:ind w:right="-47"/>
        <w:jc w:val="both"/>
        <w:rPr>
          <w:rFonts w:ascii="Times New Roman" w:hAnsi="Times New Roman"/>
        </w:rPr>
      </w:pPr>
      <w:r>
        <w:rPr>
          <w:rFonts w:ascii="Times New Roman" w:hAnsi="Times New Roman"/>
        </w:rPr>
        <w:t>......................................................................................................................................................</w:t>
      </w:r>
    </w:p>
    <w:p w14:paraId="7B3ADACB" w14:textId="77777777" w:rsidR="002D7003" w:rsidRDefault="002D7003" w:rsidP="002D7003">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1BE88620" w14:textId="77777777" w:rsidR="002D7003" w:rsidRDefault="002D7003" w:rsidP="002D7003">
      <w:pPr>
        <w:pStyle w:val="Tekstpodstawowy"/>
        <w:ind w:right="-47"/>
        <w:jc w:val="both"/>
        <w:rPr>
          <w:rFonts w:ascii="Times New Roman" w:hAnsi="Times New Roman"/>
        </w:rPr>
      </w:pPr>
      <w:r>
        <w:rPr>
          <w:rFonts w:ascii="Times New Roman" w:hAnsi="Times New Roman"/>
        </w:rPr>
        <w:t>reprezentowanym przez:</w:t>
      </w:r>
    </w:p>
    <w:p w14:paraId="426E2E26" w14:textId="77777777" w:rsidR="002D7003" w:rsidRDefault="002D7003" w:rsidP="002D7003">
      <w:pPr>
        <w:pStyle w:val="Tekstpodstawowy"/>
        <w:ind w:right="-47"/>
        <w:jc w:val="both"/>
        <w:rPr>
          <w:rFonts w:ascii="Times New Roman" w:hAnsi="Times New Roman"/>
        </w:rPr>
      </w:pPr>
      <w:r>
        <w:rPr>
          <w:rFonts w:ascii="Times New Roman" w:hAnsi="Times New Roman"/>
        </w:rPr>
        <w:t>1...................................................................................................................................................</w:t>
      </w:r>
    </w:p>
    <w:p w14:paraId="17ED4E4F" w14:textId="77777777" w:rsidR="002D7003" w:rsidRDefault="002D7003" w:rsidP="002D7003">
      <w:pPr>
        <w:pStyle w:val="Tekstpodstawowy"/>
        <w:ind w:right="-47"/>
        <w:jc w:val="both"/>
        <w:rPr>
          <w:rFonts w:ascii="Times New Roman" w:hAnsi="Times New Roman"/>
        </w:rPr>
      </w:pPr>
      <w:r>
        <w:rPr>
          <w:rFonts w:ascii="Times New Roman" w:hAnsi="Times New Roman"/>
        </w:rPr>
        <w:t xml:space="preserve">2................................................................................................................................................... </w:t>
      </w:r>
    </w:p>
    <w:p w14:paraId="05E1F2C3" w14:textId="77777777" w:rsidR="002D7003" w:rsidRDefault="002D7003" w:rsidP="002D7003">
      <w:pPr>
        <w:pStyle w:val="Tekstpodstawowy"/>
        <w:ind w:right="-47"/>
        <w:jc w:val="both"/>
        <w:rPr>
          <w:rFonts w:ascii="Times New Roman" w:hAnsi="Times New Roman"/>
        </w:rPr>
      </w:pPr>
      <w:r>
        <w:rPr>
          <w:rFonts w:ascii="Times New Roman" w:hAnsi="Times New Roman"/>
        </w:rPr>
        <w:t>zwanym dalej SPRZEDAWCĄ</w:t>
      </w:r>
    </w:p>
    <w:p w14:paraId="482ACFF2" w14:textId="77777777" w:rsidR="002D7003" w:rsidRDefault="002D7003" w:rsidP="002D7003">
      <w:pPr>
        <w:pStyle w:val="Tekstpodstawowy"/>
        <w:ind w:right="-47"/>
        <w:jc w:val="center"/>
        <w:rPr>
          <w:rFonts w:ascii="Times New Roman" w:hAnsi="Times New Roman"/>
        </w:rPr>
      </w:pPr>
    </w:p>
    <w:p w14:paraId="2D785E17" w14:textId="77777777" w:rsidR="002D7003" w:rsidRPr="00877B92" w:rsidRDefault="002D7003" w:rsidP="002D7003">
      <w:pPr>
        <w:pStyle w:val="Tekstpodstawowy"/>
        <w:ind w:right="-47"/>
        <w:jc w:val="center"/>
        <w:rPr>
          <w:rFonts w:ascii="Times New Roman" w:hAnsi="Times New Roman"/>
          <w:b/>
        </w:rPr>
      </w:pPr>
      <w:r w:rsidRPr="00877B92">
        <w:rPr>
          <w:rFonts w:ascii="Times New Roman" w:hAnsi="Times New Roman"/>
          <w:b/>
        </w:rPr>
        <w:t>§ 1</w:t>
      </w:r>
    </w:p>
    <w:p w14:paraId="7DBE76C3" w14:textId="5D1450E8" w:rsidR="002D7003" w:rsidRPr="009D242F" w:rsidRDefault="002D7003" w:rsidP="002D7003">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9D242F">
        <w:rPr>
          <w:rFonts w:ascii="Times New Roman" w:hAnsi="Times New Roman"/>
          <w:b/>
        </w:rPr>
        <w:t xml:space="preserve">ostawa </w:t>
      </w:r>
      <w:r>
        <w:rPr>
          <w:rFonts w:ascii="Times New Roman" w:hAnsi="Times New Roman"/>
          <w:b/>
        </w:rPr>
        <w:t>1 szt. laptopa na potrzeby WGGiOŚ</w:t>
      </w:r>
    </w:p>
    <w:p w14:paraId="0EDF11F3" w14:textId="77777777" w:rsidR="002D7003" w:rsidRDefault="002D7003" w:rsidP="002D7003">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1EC05B8A" w14:textId="77777777" w:rsidR="002D7003" w:rsidRPr="0043435F" w:rsidRDefault="002D7003" w:rsidP="002D7003">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548482D1" w14:textId="77777777" w:rsidR="002D7003" w:rsidRDefault="002D7003" w:rsidP="002D7003">
      <w:pPr>
        <w:pStyle w:val="Tekstpodstawowy"/>
        <w:ind w:right="-47"/>
        <w:jc w:val="both"/>
        <w:rPr>
          <w:rFonts w:ascii="Times New Roman" w:hAnsi="Times New Roman"/>
        </w:rPr>
      </w:pPr>
    </w:p>
    <w:p w14:paraId="7A9B62EA" w14:textId="77777777" w:rsidR="002D7003" w:rsidRPr="00877B92" w:rsidRDefault="002D7003" w:rsidP="002D7003">
      <w:pPr>
        <w:pStyle w:val="Tekstpodstawowy"/>
        <w:ind w:right="-47"/>
        <w:jc w:val="center"/>
        <w:rPr>
          <w:rFonts w:ascii="Times New Roman" w:hAnsi="Times New Roman"/>
          <w:b/>
        </w:rPr>
      </w:pPr>
      <w:r w:rsidRPr="00877B92">
        <w:rPr>
          <w:rFonts w:ascii="Times New Roman" w:hAnsi="Times New Roman"/>
          <w:b/>
        </w:rPr>
        <w:t>§ 2</w:t>
      </w:r>
    </w:p>
    <w:p w14:paraId="362EA6CA" w14:textId="77777777" w:rsidR="002D7003" w:rsidRPr="0043435F" w:rsidRDefault="002D7003" w:rsidP="002D7003">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36C16FEC" w14:textId="77777777" w:rsidR="002D7003" w:rsidRPr="0043435F" w:rsidRDefault="002D7003" w:rsidP="002D7003">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35EF70B9" w14:textId="77777777" w:rsidR="002D7003" w:rsidRPr="0043435F" w:rsidRDefault="002D7003" w:rsidP="002D7003">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3DC447B1" w14:textId="77777777" w:rsidR="002D7003" w:rsidRDefault="002D7003" w:rsidP="002D7003">
      <w:pPr>
        <w:pStyle w:val="Tekstpodstawowy"/>
        <w:ind w:right="-47"/>
        <w:jc w:val="both"/>
        <w:rPr>
          <w:rFonts w:ascii="Times New Roman" w:hAnsi="Times New Roman"/>
        </w:rPr>
      </w:pPr>
    </w:p>
    <w:p w14:paraId="2DFF2D04" w14:textId="77777777" w:rsidR="002D7003" w:rsidRDefault="002D7003" w:rsidP="002D7003">
      <w:pPr>
        <w:pStyle w:val="Tekstpodstawowy"/>
        <w:ind w:right="-47"/>
        <w:jc w:val="center"/>
        <w:rPr>
          <w:rFonts w:ascii="Times New Roman" w:hAnsi="Times New Roman"/>
          <w:b/>
        </w:rPr>
      </w:pPr>
    </w:p>
    <w:p w14:paraId="316EB285" w14:textId="77777777" w:rsidR="002D7003" w:rsidRDefault="002D7003" w:rsidP="002D7003">
      <w:pPr>
        <w:pStyle w:val="Tekstpodstawowy"/>
        <w:ind w:right="-47"/>
        <w:jc w:val="center"/>
        <w:rPr>
          <w:rFonts w:ascii="Times New Roman" w:hAnsi="Times New Roman"/>
          <w:b/>
        </w:rPr>
      </w:pPr>
    </w:p>
    <w:p w14:paraId="7EC35767" w14:textId="77777777" w:rsidR="002D7003" w:rsidRPr="00877B92" w:rsidRDefault="002D7003" w:rsidP="002D7003">
      <w:pPr>
        <w:pStyle w:val="Tekstpodstawowy"/>
        <w:ind w:right="-47"/>
        <w:jc w:val="center"/>
        <w:rPr>
          <w:rFonts w:ascii="Times New Roman" w:hAnsi="Times New Roman"/>
          <w:b/>
        </w:rPr>
      </w:pPr>
      <w:r w:rsidRPr="00877B92">
        <w:rPr>
          <w:rFonts w:ascii="Times New Roman" w:hAnsi="Times New Roman"/>
          <w:b/>
        </w:rPr>
        <w:t>§ 3</w:t>
      </w:r>
    </w:p>
    <w:p w14:paraId="26FD0860" w14:textId="77777777" w:rsidR="002D7003" w:rsidRPr="0043435F" w:rsidRDefault="002D7003" w:rsidP="002D7003">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54370B63" w14:textId="77777777" w:rsidR="002D7003" w:rsidRPr="0043435F" w:rsidRDefault="002D7003" w:rsidP="002D7003">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5EBCBDDD" w14:textId="77777777" w:rsidR="002D7003" w:rsidRPr="0043435F" w:rsidRDefault="002D7003" w:rsidP="002D7003">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09CCAC84" w14:textId="77777777" w:rsidR="002D7003" w:rsidRPr="0043435F" w:rsidRDefault="002D7003" w:rsidP="002D7003">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C0306A5" w14:textId="77777777" w:rsidR="002D7003" w:rsidRDefault="002D7003" w:rsidP="002D7003">
      <w:pPr>
        <w:pStyle w:val="Tekstpodstawowy"/>
        <w:ind w:right="-47"/>
        <w:jc w:val="both"/>
        <w:rPr>
          <w:rFonts w:ascii="Times New Roman" w:hAnsi="Times New Roman"/>
        </w:rPr>
      </w:pPr>
    </w:p>
    <w:p w14:paraId="6B228E61" w14:textId="77777777" w:rsidR="002D7003" w:rsidRPr="00877B92" w:rsidRDefault="002D7003" w:rsidP="002D7003">
      <w:pPr>
        <w:pStyle w:val="Tekstpodstawowy"/>
        <w:ind w:right="-47"/>
        <w:jc w:val="center"/>
        <w:rPr>
          <w:rFonts w:ascii="Times New Roman" w:hAnsi="Times New Roman"/>
          <w:b/>
        </w:rPr>
      </w:pPr>
      <w:r w:rsidRPr="00877B92">
        <w:rPr>
          <w:rFonts w:ascii="Times New Roman" w:hAnsi="Times New Roman"/>
          <w:b/>
        </w:rPr>
        <w:t>§ 4</w:t>
      </w:r>
    </w:p>
    <w:p w14:paraId="27BD000C" w14:textId="77777777" w:rsidR="002D7003" w:rsidRDefault="002D7003" w:rsidP="002D7003">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18B799EA" w14:textId="77777777" w:rsidR="002D7003" w:rsidRDefault="002D7003" w:rsidP="002D7003">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56985968" w14:textId="77777777" w:rsidR="002D7003" w:rsidRDefault="002D7003" w:rsidP="002D7003">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2DAADBD9" w14:textId="77777777" w:rsidR="002D7003" w:rsidRPr="00593CEB" w:rsidRDefault="002D7003" w:rsidP="002D7003">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0EC0F159" w14:textId="77777777" w:rsidR="002D7003" w:rsidRDefault="002D7003" w:rsidP="002D7003">
      <w:pPr>
        <w:pStyle w:val="Tekstpodstawowy"/>
        <w:ind w:right="-47"/>
        <w:jc w:val="center"/>
        <w:rPr>
          <w:rFonts w:ascii="Times New Roman" w:hAnsi="Times New Roman"/>
        </w:rPr>
      </w:pPr>
    </w:p>
    <w:p w14:paraId="1AF78AD2" w14:textId="77777777" w:rsidR="002D7003" w:rsidRPr="00877B92" w:rsidRDefault="002D7003" w:rsidP="002D7003">
      <w:pPr>
        <w:pStyle w:val="Tekstpodstawowy"/>
        <w:ind w:right="-47"/>
        <w:jc w:val="center"/>
        <w:rPr>
          <w:rFonts w:ascii="Times New Roman" w:hAnsi="Times New Roman"/>
          <w:b/>
        </w:rPr>
      </w:pPr>
      <w:r w:rsidRPr="00877B92">
        <w:rPr>
          <w:rFonts w:ascii="Times New Roman" w:hAnsi="Times New Roman"/>
          <w:b/>
        </w:rPr>
        <w:t>§ 5</w:t>
      </w:r>
    </w:p>
    <w:p w14:paraId="25956991" w14:textId="77777777" w:rsidR="002D7003" w:rsidRPr="00C53B52" w:rsidRDefault="002D7003" w:rsidP="002D7003">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6FFF99E4" w14:textId="77777777" w:rsidR="002D7003" w:rsidRPr="00C53B52" w:rsidRDefault="002D7003" w:rsidP="002D7003">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3BBFC533" w14:textId="77777777" w:rsidR="002D7003" w:rsidRPr="00C53B52" w:rsidRDefault="002D7003" w:rsidP="002D7003">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46FD1BA8" w14:textId="77777777" w:rsidR="002D7003" w:rsidRPr="00C53B52" w:rsidRDefault="002D7003" w:rsidP="002D700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771AC59C" w14:textId="77777777" w:rsidR="002D7003" w:rsidRPr="00C53B52" w:rsidRDefault="002D7003" w:rsidP="002D700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Sprzedawcy, w wysokości 10% całkowitego wynagrodzenia netto określonego w  § 3 ust. 1;</w:t>
      </w:r>
    </w:p>
    <w:p w14:paraId="591BD9BF" w14:textId="77777777" w:rsidR="002D7003" w:rsidRPr="00C53B52" w:rsidRDefault="002D7003" w:rsidP="002D700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Sprzedawcy, w wysokości 10% wartości netto części przedmiotu umowy, której dotyczy odstąpienie;</w:t>
      </w:r>
    </w:p>
    <w:p w14:paraId="1C7D59C4" w14:textId="77777777" w:rsidR="002D7003" w:rsidRPr="00C53B52" w:rsidRDefault="002D7003" w:rsidP="002D7003">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0FE984D4" w14:textId="77777777" w:rsidR="002D7003" w:rsidRPr="00C53B52" w:rsidRDefault="002D7003" w:rsidP="002D7003">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Kupującego, w wysokości 10% całkowitego wynagrodzenia netto określonego w § 3 ust. 1;</w:t>
      </w:r>
    </w:p>
    <w:p w14:paraId="0C997D94" w14:textId="77777777" w:rsidR="002D7003" w:rsidRPr="00C53B52" w:rsidRDefault="002D7003" w:rsidP="002D7003">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Kupującego, w wysokości 10% wartości netto części przedmiotu umowy, której dotyczy odstąpienie</w:t>
      </w:r>
    </w:p>
    <w:p w14:paraId="777351F5" w14:textId="77777777" w:rsidR="002D7003" w:rsidRPr="006B2CAA" w:rsidRDefault="002D7003" w:rsidP="002D7003">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1E1C10E1" w14:textId="77777777" w:rsidR="002D7003" w:rsidRDefault="002D7003" w:rsidP="002D7003">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35C0385E" w14:textId="77777777" w:rsidR="002D7003" w:rsidRDefault="002D7003" w:rsidP="002D7003">
      <w:pPr>
        <w:pStyle w:val="Tekstpodstawowy"/>
        <w:ind w:right="-47"/>
        <w:jc w:val="center"/>
        <w:rPr>
          <w:rFonts w:ascii="Times New Roman" w:hAnsi="Times New Roman"/>
          <w:b/>
        </w:rPr>
      </w:pPr>
    </w:p>
    <w:p w14:paraId="2A3F4391" w14:textId="77777777" w:rsidR="002D7003" w:rsidRDefault="002D7003" w:rsidP="002D7003">
      <w:pPr>
        <w:pStyle w:val="Tekstpodstawowy"/>
        <w:ind w:right="-47"/>
        <w:jc w:val="center"/>
        <w:rPr>
          <w:rFonts w:ascii="Times New Roman" w:hAnsi="Times New Roman"/>
          <w:b/>
        </w:rPr>
      </w:pPr>
    </w:p>
    <w:p w14:paraId="580FEE36" w14:textId="77777777" w:rsidR="002D7003" w:rsidRDefault="002D7003" w:rsidP="002D7003">
      <w:pPr>
        <w:pStyle w:val="Tekstpodstawowy"/>
        <w:ind w:right="-47"/>
        <w:jc w:val="center"/>
        <w:rPr>
          <w:rFonts w:ascii="Times New Roman" w:hAnsi="Times New Roman"/>
          <w:b/>
        </w:rPr>
      </w:pPr>
      <w:r w:rsidRPr="00877B92">
        <w:rPr>
          <w:rFonts w:ascii="Times New Roman" w:hAnsi="Times New Roman"/>
          <w:b/>
        </w:rPr>
        <w:t>§ 6</w:t>
      </w:r>
    </w:p>
    <w:p w14:paraId="763273F7" w14:textId="77777777" w:rsidR="002D7003" w:rsidRDefault="002D7003" w:rsidP="002D7003">
      <w:pPr>
        <w:pStyle w:val="Tekstpodstawowy"/>
        <w:ind w:right="-47"/>
        <w:jc w:val="center"/>
        <w:rPr>
          <w:rFonts w:ascii="Times New Roman" w:hAnsi="Times New Roman"/>
          <w:b/>
        </w:rPr>
      </w:pPr>
    </w:p>
    <w:p w14:paraId="0897CF95" w14:textId="77777777" w:rsidR="002D7003" w:rsidRDefault="002D7003" w:rsidP="002D7003">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43033C8E" w14:textId="77777777" w:rsidR="002D7003" w:rsidRDefault="002D7003" w:rsidP="002D7003">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6E36DA9E" w14:textId="77777777" w:rsidR="002D7003" w:rsidRDefault="002D7003" w:rsidP="002D7003">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496DC0BB" w14:textId="77777777" w:rsidR="002D7003" w:rsidRDefault="002D7003" w:rsidP="002D7003">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2879DFA" w14:textId="77777777" w:rsidR="002D7003" w:rsidRDefault="002D7003" w:rsidP="002D7003">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7C443B4" w14:textId="77777777" w:rsidR="002D7003" w:rsidRPr="00877B92" w:rsidRDefault="002D7003" w:rsidP="002D700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3F663FF6" w14:textId="77777777" w:rsidR="002D7003" w:rsidRPr="003F1749" w:rsidRDefault="002D7003" w:rsidP="002D7003">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50B085AD" w14:textId="77777777" w:rsidR="002D7003" w:rsidRDefault="002D7003" w:rsidP="002D7003">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F05185D" w14:textId="77777777" w:rsidR="002D7003" w:rsidRDefault="002D7003" w:rsidP="002D7003">
      <w:pPr>
        <w:pStyle w:val="Tekstpodstawowy"/>
        <w:ind w:right="-47"/>
        <w:jc w:val="center"/>
        <w:rPr>
          <w:rFonts w:ascii="Times New Roman" w:hAnsi="Times New Roman"/>
        </w:rPr>
      </w:pPr>
    </w:p>
    <w:p w14:paraId="21846B73" w14:textId="77777777" w:rsidR="002D7003" w:rsidRPr="00877B92" w:rsidRDefault="002D7003" w:rsidP="002D700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701ACF13" w14:textId="77777777" w:rsidR="002D7003" w:rsidRPr="0043435F" w:rsidRDefault="002D7003" w:rsidP="002D7003">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4F8703DD" w14:textId="25F7F13B" w:rsidR="002D7003" w:rsidRPr="0043435F" w:rsidRDefault="002D7003" w:rsidP="002D7003">
      <w:pPr>
        <w:numPr>
          <w:ilvl w:val="0"/>
          <w:numId w:val="20"/>
        </w:numPr>
        <w:ind w:left="284"/>
        <w:jc w:val="both"/>
        <w:rPr>
          <w:bCs/>
          <w:sz w:val="24"/>
          <w:szCs w:val="24"/>
          <w:lang w:val="pl-PL" w:eastAsia="en-US"/>
        </w:rPr>
      </w:pPr>
      <w:r w:rsidRPr="0043435F">
        <w:rPr>
          <w:sz w:val="24"/>
          <w:szCs w:val="24"/>
          <w:lang w:val="pl-PL"/>
        </w:rPr>
        <w:t xml:space="preserve">Sprzedawca udziela Kupującemu </w:t>
      </w:r>
      <w:r w:rsidRPr="002D7003">
        <w:rPr>
          <w:b/>
          <w:bCs/>
          <w:sz w:val="24"/>
          <w:szCs w:val="24"/>
          <w:lang w:val="pl-PL"/>
        </w:rPr>
        <w:t>gwarancji producenta lub autoryzowanego przedstawiciela serwisowego producenta</w:t>
      </w:r>
      <w:r>
        <w:rPr>
          <w:sz w:val="24"/>
          <w:szCs w:val="24"/>
          <w:lang w:val="pl-PL"/>
        </w:rPr>
        <w:t xml:space="preserve"> i zapewnia </w:t>
      </w:r>
      <w:r w:rsidRPr="0043435F">
        <w:rPr>
          <w:sz w:val="24"/>
          <w:szCs w:val="24"/>
          <w:lang w:val="pl-PL"/>
        </w:rPr>
        <w:t>że dostarczony przedmiot zamówienia jest fabrycznie nowy i wolny od wad fizycznych i wad prawnych.</w:t>
      </w:r>
    </w:p>
    <w:p w14:paraId="09AC07C9" w14:textId="77777777" w:rsidR="002D7003" w:rsidRPr="0043435F" w:rsidRDefault="002D7003" w:rsidP="002D7003">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27B35CF9" w14:textId="77777777" w:rsidR="002D7003" w:rsidRPr="0043435F" w:rsidRDefault="002D7003" w:rsidP="002D7003">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270283B7" w14:textId="77777777" w:rsidR="002D7003" w:rsidRPr="0043435F" w:rsidRDefault="002D7003" w:rsidP="002D7003">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24 h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2683D35B" w14:textId="77777777" w:rsidR="002D7003" w:rsidRPr="0043435F" w:rsidRDefault="002D7003" w:rsidP="002D7003">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naprawy  nie dłuższy niż </w:t>
      </w:r>
      <w:r>
        <w:rPr>
          <w:bCs/>
          <w:sz w:val="24"/>
          <w:szCs w:val="24"/>
          <w:lang w:val="pl-PL" w:eastAsia="en-US"/>
        </w:rPr>
        <w:t xml:space="preserve">10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2A5015AA" w14:textId="77777777" w:rsidR="002D7003" w:rsidRPr="0043435F" w:rsidRDefault="002D7003" w:rsidP="002D7003">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5D5BD8CC" w14:textId="77777777" w:rsidR="002D7003" w:rsidRPr="0043435F" w:rsidRDefault="002D7003" w:rsidP="002D7003">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2798F33C" w14:textId="77777777" w:rsidR="002D7003" w:rsidRPr="0043435F" w:rsidRDefault="002D7003" w:rsidP="002D7003">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31B81891" w14:textId="77777777" w:rsidR="002D7003" w:rsidRPr="0043435F" w:rsidRDefault="002D7003" w:rsidP="002D7003">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E934F5C" w14:textId="77777777" w:rsidR="002D7003" w:rsidRPr="0043435F" w:rsidRDefault="002D7003" w:rsidP="002D7003">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745870B5" w14:textId="77777777" w:rsidR="002D7003" w:rsidRPr="0043435F" w:rsidRDefault="002D7003" w:rsidP="002D7003">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FE8CC5B" w14:textId="77777777" w:rsidR="002D7003" w:rsidRDefault="002D7003" w:rsidP="002D7003">
      <w:pPr>
        <w:pStyle w:val="Tekstpodstawowy"/>
        <w:ind w:left="284" w:right="-47"/>
        <w:jc w:val="both"/>
        <w:rPr>
          <w:rFonts w:ascii="Times New Roman" w:hAnsi="Times New Roman"/>
        </w:rPr>
      </w:pPr>
    </w:p>
    <w:p w14:paraId="20F4C1F6" w14:textId="77777777" w:rsidR="002D7003" w:rsidRPr="00877B92" w:rsidRDefault="002D7003" w:rsidP="002D700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68C1BA6E" w14:textId="77777777" w:rsidR="002D7003" w:rsidRDefault="002D7003" w:rsidP="002D7003">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6B19F369" w14:textId="77777777" w:rsidR="002D7003" w:rsidRPr="009B2595" w:rsidRDefault="002D7003" w:rsidP="002D7003">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5D9C0119" w14:textId="77777777" w:rsidR="002D7003" w:rsidRPr="009B2595" w:rsidRDefault="002D7003" w:rsidP="002D7003">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44E302F5" w14:textId="77777777" w:rsidR="002D7003" w:rsidRPr="009B2595" w:rsidRDefault="002D7003" w:rsidP="002D7003">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53F559E7" w14:textId="77777777" w:rsidR="002D7003" w:rsidRPr="009B2595" w:rsidRDefault="002D7003" w:rsidP="002D7003">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 xml:space="preserve">w przypadku zakończenia jego produkcji lub wstrzymania lub wycofania go z produkcji po przedstawianiu stosownych dokumentów od producenta lub dystrybutora, z tym że </w:t>
      </w:r>
      <w:r w:rsidRPr="009B2595">
        <w:rPr>
          <w:sz w:val="24"/>
          <w:szCs w:val="24"/>
          <w:lang w:val="pl-PL"/>
        </w:rPr>
        <w:lastRenderedPageBreak/>
        <w:t>cena wskazana w § 3 ust 1 nie może ulec podwyższeniu, a parametry techniczne nie mogą być gorsze niż wskazane w  treści oferty,</w:t>
      </w:r>
    </w:p>
    <w:p w14:paraId="0686D826" w14:textId="77777777" w:rsidR="002D7003" w:rsidRPr="009B2595" w:rsidRDefault="002D7003" w:rsidP="002D7003">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7E1EEC7D" w14:textId="77777777" w:rsidR="002D7003" w:rsidRPr="009B2595" w:rsidRDefault="002D7003" w:rsidP="002D7003">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03636A94" w14:textId="77777777" w:rsidR="002D7003" w:rsidRPr="009B2595" w:rsidRDefault="002D7003" w:rsidP="002D7003">
      <w:pPr>
        <w:numPr>
          <w:ilvl w:val="0"/>
          <w:numId w:val="50"/>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17FC6A4A" w14:textId="77777777" w:rsidR="002D7003" w:rsidRPr="009B2595" w:rsidRDefault="002D7003" w:rsidP="002D7003">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4986470A" w14:textId="77777777" w:rsidR="002D7003" w:rsidRPr="009B2595" w:rsidRDefault="002D7003" w:rsidP="002D7003">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F602047" w14:textId="77777777" w:rsidR="002D7003" w:rsidRPr="00042F5C" w:rsidRDefault="002D7003" w:rsidP="002D7003">
      <w:pPr>
        <w:widowControl w:val="0"/>
        <w:suppressAutoHyphens/>
        <w:autoSpaceDN w:val="0"/>
        <w:ind w:left="360"/>
        <w:jc w:val="center"/>
        <w:textAlignment w:val="baseline"/>
        <w:rPr>
          <w:rFonts w:eastAsia="SimSun"/>
          <w:b/>
          <w:bCs/>
          <w:color w:val="000000"/>
          <w:kern w:val="2"/>
          <w:sz w:val="24"/>
          <w:szCs w:val="24"/>
          <w:lang w:val="pl-PL"/>
        </w:rPr>
      </w:pPr>
    </w:p>
    <w:p w14:paraId="65C30EDE" w14:textId="77777777" w:rsidR="002D7003" w:rsidRPr="009B2595" w:rsidRDefault="002D7003" w:rsidP="002D7003">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071E5B01" w14:textId="77777777" w:rsidR="002D7003" w:rsidRPr="009B2595" w:rsidRDefault="002D7003" w:rsidP="002D7003">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3295EE9C" w14:textId="77777777" w:rsidR="002D7003" w:rsidRPr="009B2595" w:rsidRDefault="002D7003" w:rsidP="002D7003">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3CEFA7D2" w14:textId="77777777" w:rsidR="002D7003" w:rsidRPr="009B2595" w:rsidRDefault="002D7003" w:rsidP="002D7003">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105F243" w14:textId="77777777" w:rsidR="002D7003" w:rsidRPr="009B2595" w:rsidRDefault="002D7003" w:rsidP="002D7003">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6C2BDF69" w14:textId="77777777" w:rsidR="002D7003" w:rsidRPr="00877B92" w:rsidRDefault="002D7003" w:rsidP="002D700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6A26AEA3" w14:textId="77777777" w:rsidR="002D7003" w:rsidRDefault="002D7003" w:rsidP="002D7003">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690687D7" w14:textId="77777777" w:rsidR="002D7003" w:rsidRDefault="002D7003" w:rsidP="002D7003">
      <w:pPr>
        <w:pStyle w:val="Tekstpodstawowy"/>
        <w:ind w:right="-47"/>
        <w:jc w:val="center"/>
        <w:rPr>
          <w:rFonts w:ascii="Times New Roman" w:hAnsi="Times New Roman"/>
        </w:rPr>
      </w:pPr>
    </w:p>
    <w:p w14:paraId="3A964123" w14:textId="77777777" w:rsidR="002D7003" w:rsidRDefault="002D7003" w:rsidP="002D7003">
      <w:pPr>
        <w:pStyle w:val="Tekstpodstawowy"/>
        <w:ind w:right="-47"/>
        <w:jc w:val="center"/>
        <w:rPr>
          <w:rFonts w:ascii="Times New Roman" w:hAnsi="Times New Roman"/>
        </w:rPr>
      </w:pPr>
    </w:p>
    <w:p w14:paraId="314DA31F" w14:textId="77777777" w:rsidR="002D7003" w:rsidRPr="00877B92" w:rsidRDefault="002D7003" w:rsidP="002D7003">
      <w:pPr>
        <w:pStyle w:val="Tekstpodstawowy"/>
        <w:ind w:right="-47"/>
        <w:jc w:val="center"/>
        <w:rPr>
          <w:b/>
        </w:rPr>
      </w:pPr>
      <w:r w:rsidRPr="00877B92">
        <w:rPr>
          <w:rFonts w:ascii="Times New Roman" w:hAnsi="Times New Roman"/>
          <w:b/>
        </w:rPr>
        <w:t>§1</w:t>
      </w:r>
      <w:r>
        <w:rPr>
          <w:rFonts w:ascii="Times New Roman" w:hAnsi="Times New Roman"/>
          <w:b/>
        </w:rPr>
        <w:t>2</w:t>
      </w:r>
    </w:p>
    <w:p w14:paraId="0A77BA13" w14:textId="77777777" w:rsidR="002D7003" w:rsidRDefault="002D7003" w:rsidP="002D7003">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E2A2E44" w14:textId="77777777" w:rsidR="002D7003" w:rsidRDefault="002D7003" w:rsidP="002D7003">
      <w:pPr>
        <w:pStyle w:val="NormalnyWeb"/>
        <w:jc w:val="both"/>
      </w:pPr>
      <w:r>
        <w:lastRenderedPageBreak/>
        <w:t xml:space="preserve">2. W razie wątpliwości, czy określona informacja stanowi tajemnicę Wykonawca zobowiązany jest zwrócić się w formie pisemnej do Zamawiającego o wyjaśnienie takiej wątpliwości. </w:t>
      </w:r>
    </w:p>
    <w:p w14:paraId="233DA57F" w14:textId="77777777" w:rsidR="002D7003" w:rsidRDefault="002D7003" w:rsidP="002D7003">
      <w:pPr>
        <w:pStyle w:val="NormalnyWeb"/>
        <w:jc w:val="both"/>
      </w:pPr>
      <w:r>
        <w:t xml:space="preserve">3. Wykonawca zobowiązuje się do wykorzystania uzyskanych, powyższych informacji jedynie w celu wykonania przedmiotu umowy. </w:t>
      </w:r>
    </w:p>
    <w:p w14:paraId="0F02B4DC" w14:textId="77777777" w:rsidR="002D7003" w:rsidRDefault="002D7003" w:rsidP="002D7003">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75E1067A" w14:textId="77777777" w:rsidR="002D7003" w:rsidRDefault="002D7003" w:rsidP="002D7003">
      <w:pPr>
        <w:pStyle w:val="NormalnyWeb"/>
        <w:jc w:val="both"/>
      </w:pPr>
      <w:r>
        <w:t>5. Powyższe przepisy nie będą miały zastosowania wobec informacji powszechnie znanych lub opublikowanych oraz w przypadku żądania ich ujawnienia przez uprawniony organ.</w:t>
      </w:r>
    </w:p>
    <w:p w14:paraId="54C27D1E" w14:textId="77777777" w:rsidR="002D7003" w:rsidRDefault="002D7003" w:rsidP="002D7003">
      <w:pPr>
        <w:pStyle w:val="Tekstpodstawowy"/>
        <w:ind w:right="-47"/>
        <w:jc w:val="both"/>
        <w:rPr>
          <w:rFonts w:ascii="Times New Roman" w:hAnsi="Times New Roman"/>
        </w:rPr>
      </w:pPr>
    </w:p>
    <w:p w14:paraId="4446B90C" w14:textId="77777777" w:rsidR="002D7003" w:rsidRPr="00877B92" w:rsidRDefault="002D7003" w:rsidP="002D700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6835D055" w14:textId="77777777" w:rsidR="002D7003" w:rsidRDefault="002D7003" w:rsidP="002D7003">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738637F3" w14:textId="77777777" w:rsidR="002D7003" w:rsidRDefault="002D7003" w:rsidP="002D7003">
      <w:pPr>
        <w:pStyle w:val="Tekstpodstawowy"/>
        <w:ind w:right="-47"/>
        <w:jc w:val="both"/>
        <w:rPr>
          <w:rFonts w:ascii="Times New Roman" w:hAnsi="Times New Roman"/>
        </w:rPr>
      </w:pPr>
    </w:p>
    <w:p w14:paraId="7F1D54C4" w14:textId="77777777" w:rsidR="002D7003" w:rsidRPr="00877B92" w:rsidRDefault="002D7003" w:rsidP="002D700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2349EE32" w14:textId="77777777" w:rsidR="002D7003" w:rsidRDefault="002D7003" w:rsidP="002D7003">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6643CBE7" w14:textId="77777777" w:rsidR="002D7003" w:rsidRDefault="002D7003" w:rsidP="002D7003">
      <w:pPr>
        <w:pStyle w:val="Tekstpodstawowy"/>
        <w:ind w:right="-47"/>
        <w:jc w:val="both"/>
        <w:rPr>
          <w:rFonts w:ascii="Times New Roman" w:hAnsi="Times New Roman"/>
        </w:rPr>
      </w:pPr>
    </w:p>
    <w:p w14:paraId="51F251A8" w14:textId="77777777" w:rsidR="002D7003" w:rsidRPr="00877B92" w:rsidRDefault="002D7003" w:rsidP="002D700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583373B8" w14:textId="77777777" w:rsidR="002D7003" w:rsidRPr="004F0507" w:rsidRDefault="002D7003" w:rsidP="002D7003">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48EB43F1" w14:textId="77777777" w:rsidR="002D7003" w:rsidRDefault="002D7003" w:rsidP="002D7003">
      <w:pPr>
        <w:pStyle w:val="Tekstpodstawowy2"/>
        <w:spacing w:line="240" w:lineRule="auto"/>
        <w:ind w:right="-47"/>
      </w:pPr>
    </w:p>
    <w:p w14:paraId="049A5630" w14:textId="77777777" w:rsidR="002D7003" w:rsidRPr="004F0507" w:rsidRDefault="002D7003" w:rsidP="002D7003">
      <w:pPr>
        <w:pStyle w:val="Tekstpodstawowy2"/>
        <w:spacing w:line="240" w:lineRule="auto"/>
        <w:ind w:right="-47"/>
        <w:rPr>
          <w:b/>
          <w:sz w:val="24"/>
        </w:rPr>
      </w:pPr>
      <w:r>
        <w:rPr>
          <w:b/>
          <w:sz w:val="24"/>
        </w:rPr>
        <w:t xml:space="preserve">      </w:t>
      </w:r>
      <w:r w:rsidRPr="004F0507">
        <w:rPr>
          <w:b/>
          <w:sz w:val="24"/>
        </w:rPr>
        <w:t>Za Sprzedawcę                                                                                   Za Kupującego</w:t>
      </w:r>
    </w:p>
    <w:p w14:paraId="2FE9168D" w14:textId="77777777" w:rsidR="002D7003" w:rsidRPr="000936CA" w:rsidRDefault="002D7003" w:rsidP="002D7003">
      <w:pPr>
        <w:rPr>
          <w:lang w:val="pl-PL"/>
        </w:rPr>
      </w:pPr>
    </w:p>
    <w:p w14:paraId="1C12F205" w14:textId="77777777" w:rsidR="002D7003" w:rsidRDefault="002D7003" w:rsidP="002D7003">
      <w:pPr>
        <w:pStyle w:val="Zwykytekst"/>
        <w:rPr>
          <w:lang w:val="pl-PL"/>
        </w:rPr>
      </w:pPr>
    </w:p>
    <w:p w14:paraId="1DDB78A5" w14:textId="77777777" w:rsidR="002D7003" w:rsidRDefault="002D7003" w:rsidP="002D7003">
      <w:pPr>
        <w:pStyle w:val="Zwykytekst"/>
        <w:rPr>
          <w:lang w:val="pl-PL"/>
        </w:rPr>
      </w:pPr>
    </w:p>
    <w:p w14:paraId="07B008B8" w14:textId="77777777" w:rsidR="002D7003" w:rsidRDefault="002D7003" w:rsidP="002D7003">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74B25DB" w14:textId="77777777" w:rsidR="002D7003" w:rsidRPr="00496551" w:rsidRDefault="002D7003" w:rsidP="002D7003">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68F80013" w14:textId="77777777" w:rsidR="002D7003" w:rsidRPr="00496551" w:rsidRDefault="002D7003" w:rsidP="002D7003">
      <w:pPr>
        <w:pStyle w:val="Zwykytekst"/>
        <w:rPr>
          <w:rFonts w:ascii="Times New Roman" w:hAnsi="Times New Roman" w:cs="Times New Roman"/>
          <w:sz w:val="16"/>
          <w:szCs w:val="16"/>
          <w:lang w:val="pl-PL"/>
        </w:rPr>
      </w:pPr>
    </w:p>
    <w:p w14:paraId="0D27B79D" w14:textId="77777777" w:rsidR="002D7003" w:rsidRPr="00496551" w:rsidRDefault="002D7003" w:rsidP="002D7003">
      <w:pPr>
        <w:pStyle w:val="Zwykytekst"/>
        <w:rPr>
          <w:sz w:val="16"/>
          <w:szCs w:val="16"/>
          <w:lang w:val="pl-PL"/>
        </w:rPr>
      </w:pPr>
    </w:p>
    <w:p w14:paraId="47BBCC4A" w14:textId="77777777" w:rsidR="002D7003" w:rsidRPr="00877B92" w:rsidRDefault="002D7003" w:rsidP="002D7003">
      <w:pPr>
        <w:rPr>
          <w:lang w:val="pl-PL"/>
        </w:rPr>
      </w:pPr>
    </w:p>
    <w:p w14:paraId="0A990CF3" w14:textId="77777777" w:rsidR="002D7003" w:rsidRDefault="002D7003" w:rsidP="002D7003">
      <w:pPr>
        <w:rPr>
          <w:lang w:val="pl-PL"/>
        </w:rPr>
      </w:pPr>
    </w:p>
    <w:p w14:paraId="2C92867E" w14:textId="77777777" w:rsidR="002D7003" w:rsidRPr="009B06ED" w:rsidRDefault="002D7003" w:rsidP="002D7003">
      <w:pPr>
        <w:rPr>
          <w:lang w:val="pl-PL"/>
        </w:rPr>
      </w:pPr>
      <w:r>
        <w:rPr>
          <w:lang w:val="pl-PL"/>
        </w:rPr>
        <w:t>* Egzemplarz dla Wykonawcy / AGH</w:t>
      </w:r>
    </w:p>
    <w:p w14:paraId="0C3E5CCE" w14:textId="77777777" w:rsidR="002D7003" w:rsidRPr="00456B64" w:rsidRDefault="002D7003" w:rsidP="002D7003">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4F7AF3D2" w14:textId="77777777" w:rsidR="002D7003" w:rsidRPr="00456B64" w:rsidRDefault="002D7003" w:rsidP="002D7003">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3364514F" w14:textId="77777777" w:rsidR="00496551" w:rsidRPr="002D7003" w:rsidRDefault="00496551" w:rsidP="00425026">
      <w:pPr>
        <w:rPr>
          <w:lang w:val="pl-PL"/>
        </w:rPr>
      </w:pPr>
    </w:p>
    <w:sectPr w:rsidR="00496551" w:rsidRPr="002D7003">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C5BCE" w14:textId="77777777" w:rsidR="006D6B89" w:rsidRDefault="006D6B89">
      <w:r>
        <w:separator/>
      </w:r>
    </w:p>
  </w:endnote>
  <w:endnote w:type="continuationSeparator" w:id="0">
    <w:p w14:paraId="549FFC03" w14:textId="77777777" w:rsidR="006D6B89" w:rsidRDefault="006D6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A3137" w14:textId="77777777" w:rsidR="002D7003" w:rsidRDefault="002D7003">
    <w:pPr>
      <w:pStyle w:val="Stopka"/>
      <w:jc w:val="right"/>
    </w:pPr>
    <w:r>
      <w:fldChar w:fldCharType="begin"/>
    </w:r>
    <w:r>
      <w:instrText>PAGE   \* MERGEFORMAT</w:instrText>
    </w:r>
    <w:r>
      <w:fldChar w:fldCharType="separate"/>
    </w:r>
    <w:r>
      <w:rPr>
        <w:lang w:val="pl-PL"/>
      </w:rPr>
      <w:t>2</w:t>
    </w:r>
    <w:r>
      <w:fldChar w:fldCharType="end"/>
    </w:r>
  </w:p>
  <w:p w14:paraId="60A8D875" w14:textId="77777777" w:rsidR="0073511D" w:rsidRDefault="0073511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C61E4" w14:textId="77777777" w:rsidR="006D6B89" w:rsidRDefault="006D6B89">
      <w:r>
        <w:separator/>
      </w:r>
    </w:p>
  </w:footnote>
  <w:footnote w:type="continuationSeparator" w:id="0">
    <w:p w14:paraId="12FAD809" w14:textId="77777777" w:rsidR="006D6B89" w:rsidRDefault="006D6B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043215989">
    <w:abstractNumId w:val="19"/>
  </w:num>
  <w:num w:numId="2" w16cid:durableId="194291129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9556506">
    <w:abstractNumId w:val="29"/>
  </w:num>
  <w:num w:numId="4" w16cid:durableId="1522091422">
    <w:abstractNumId w:val="11"/>
  </w:num>
  <w:num w:numId="5" w16cid:durableId="120148266">
    <w:abstractNumId w:val="30"/>
  </w:num>
  <w:num w:numId="6" w16cid:durableId="286787837">
    <w:abstractNumId w:val="32"/>
  </w:num>
  <w:num w:numId="7" w16cid:durableId="2059939411">
    <w:abstractNumId w:val="35"/>
  </w:num>
  <w:num w:numId="8" w16cid:durableId="1833518644">
    <w:abstractNumId w:val="25"/>
  </w:num>
  <w:num w:numId="9" w16cid:durableId="60444806">
    <w:abstractNumId w:val="39"/>
  </w:num>
  <w:num w:numId="10" w16cid:durableId="1564944509">
    <w:abstractNumId w:val="27"/>
  </w:num>
  <w:num w:numId="11" w16cid:durableId="58676280">
    <w:abstractNumId w:val="6"/>
  </w:num>
  <w:num w:numId="12" w16cid:durableId="880674568">
    <w:abstractNumId w:val="10"/>
  </w:num>
  <w:num w:numId="13" w16cid:durableId="1884168414">
    <w:abstractNumId w:val="14"/>
  </w:num>
  <w:num w:numId="14" w16cid:durableId="736632308">
    <w:abstractNumId w:val="40"/>
  </w:num>
  <w:num w:numId="15" w16cid:durableId="1592621839">
    <w:abstractNumId w:val="13"/>
  </w:num>
  <w:num w:numId="16" w16cid:durableId="1109201703">
    <w:abstractNumId w:val="9"/>
  </w:num>
  <w:num w:numId="17" w16cid:durableId="1882209983">
    <w:abstractNumId w:val="37"/>
  </w:num>
  <w:num w:numId="18" w16cid:durableId="1891309630">
    <w:abstractNumId w:val="28"/>
  </w:num>
  <w:num w:numId="19" w16cid:durableId="1253467082">
    <w:abstractNumId w:val="23"/>
  </w:num>
  <w:num w:numId="20" w16cid:durableId="136262221">
    <w:abstractNumId w:val="26"/>
  </w:num>
  <w:num w:numId="21" w16cid:durableId="2038657813">
    <w:abstractNumId w:val="20"/>
  </w:num>
  <w:num w:numId="22" w16cid:durableId="1105416311">
    <w:abstractNumId w:val="0"/>
  </w:num>
  <w:num w:numId="23" w16cid:durableId="429081498">
    <w:abstractNumId w:val="38"/>
  </w:num>
  <w:num w:numId="24" w16cid:durableId="983236687">
    <w:abstractNumId w:val="18"/>
  </w:num>
  <w:num w:numId="25" w16cid:durableId="185947246">
    <w:abstractNumId w:val="3"/>
  </w:num>
  <w:num w:numId="26" w16cid:durableId="1241252607">
    <w:abstractNumId w:val="31"/>
  </w:num>
  <w:num w:numId="27" w16cid:durableId="2746045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548388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626524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475595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175177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2505079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1289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1339666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402008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7171508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9860764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1013330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3398900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382851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330108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247056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733834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166531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703874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929809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324072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1415305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D6B89"/>
    <w:rsid w:val="000033EA"/>
    <w:rsid w:val="0002467C"/>
    <w:rsid w:val="00040A7A"/>
    <w:rsid w:val="000936CA"/>
    <w:rsid w:val="00097182"/>
    <w:rsid w:val="000B1A00"/>
    <w:rsid w:val="000C0F66"/>
    <w:rsid w:val="001764D4"/>
    <w:rsid w:val="001F341B"/>
    <w:rsid w:val="002430FD"/>
    <w:rsid w:val="00267340"/>
    <w:rsid w:val="00275C59"/>
    <w:rsid w:val="002D7003"/>
    <w:rsid w:val="00337165"/>
    <w:rsid w:val="003974EB"/>
    <w:rsid w:val="003A5A9D"/>
    <w:rsid w:val="003C6167"/>
    <w:rsid w:val="003F1749"/>
    <w:rsid w:val="00425026"/>
    <w:rsid w:val="00496551"/>
    <w:rsid w:val="004A692C"/>
    <w:rsid w:val="004C4EC3"/>
    <w:rsid w:val="00512FD2"/>
    <w:rsid w:val="00523F87"/>
    <w:rsid w:val="00593CEB"/>
    <w:rsid w:val="005C6D38"/>
    <w:rsid w:val="005D2104"/>
    <w:rsid w:val="00614C95"/>
    <w:rsid w:val="00660027"/>
    <w:rsid w:val="0069339E"/>
    <w:rsid w:val="006D6B89"/>
    <w:rsid w:val="006F51B5"/>
    <w:rsid w:val="006F7905"/>
    <w:rsid w:val="00714F51"/>
    <w:rsid w:val="00731F6E"/>
    <w:rsid w:val="0073511D"/>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02A30F"/>
  <w15:chartTrackingRefBased/>
  <w15:docId w15:val="{1F6C2C69-9ED1-4F34-B9AF-3B61B04C8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D700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2D700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6</Pages>
  <Words>2020</Words>
  <Characters>13989</Characters>
  <Application>Microsoft Office Word</Application>
  <DocSecurity>0</DocSecurity>
  <Lines>116</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15978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5</cp:revision>
  <cp:lastPrinted>2023-04-25T07:09:00Z</cp:lastPrinted>
  <dcterms:created xsi:type="dcterms:W3CDTF">2023-04-25T07:02:00Z</dcterms:created>
  <dcterms:modified xsi:type="dcterms:W3CDTF">2023-05-17T12:25:00Z</dcterms:modified>
</cp:coreProperties>
</file>