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14385" w14:textId="77777777" w:rsidR="008D2AB8" w:rsidRPr="00240E71" w:rsidRDefault="00E63BB9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5772665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1836B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F6AA9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FB6CF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D8F770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3D700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A303D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7BA43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FC22D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759F9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1BBD8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E6309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881AA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16C9C6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EB92F1A" w14:textId="77777777" w:rsidR="00EF79DE" w:rsidRPr="00EF79DE" w:rsidRDefault="00EF79DE" w:rsidP="008D2AB8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14:paraId="1150D2D0" w14:textId="77777777" w:rsidR="00EF79DE" w:rsidRPr="00EF79DE" w:rsidRDefault="00EF79DE" w:rsidP="008D2AB8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14:paraId="64B42B49" w14:textId="77777777" w:rsidR="008D2AB8" w:rsidRDefault="00EF79DE" w:rsidP="008D2AB8">
      <w:pPr>
        <w:ind w:right="-110"/>
        <w:rPr>
          <w:b/>
        </w:rPr>
      </w:pPr>
      <w:r w:rsidRPr="00EF79D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EED726C" w14:textId="77777777" w:rsidR="008D2AB8" w:rsidRDefault="00EF79DE" w:rsidP="008D2AB8">
      <w:pPr>
        <w:ind w:right="-110"/>
        <w:rPr>
          <w:b/>
        </w:rPr>
      </w:pPr>
      <w:r w:rsidRPr="00EF79DE">
        <w:rPr>
          <w:b/>
        </w:rPr>
        <w:t>Al. Mickiewicza</w:t>
      </w:r>
      <w:r w:rsidR="008D2AB8">
        <w:rPr>
          <w:b/>
        </w:rPr>
        <w:t xml:space="preserve"> </w:t>
      </w:r>
      <w:r w:rsidRPr="00EF79DE">
        <w:rPr>
          <w:b/>
        </w:rPr>
        <w:t>30</w:t>
      </w:r>
      <w:r w:rsidR="008D2AB8">
        <w:rPr>
          <w:b/>
        </w:rPr>
        <w:t xml:space="preserve"> </w:t>
      </w:r>
    </w:p>
    <w:p w14:paraId="264B9072" w14:textId="77777777" w:rsidR="008D2AB8" w:rsidRDefault="00EF79DE" w:rsidP="008D2AB8">
      <w:pPr>
        <w:rPr>
          <w:b/>
        </w:rPr>
      </w:pPr>
      <w:r w:rsidRPr="00EF79DE">
        <w:rPr>
          <w:b/>
        </w:rPr>
        <w:t>30-059</w:t>
      </w:r>
      <w:r w:rsidR="008D2AB8">
        <w:rPr>
          <w:b/>
        </w:rPr>
        <w:t xml:space="preserve"> </w:t>
      </w:r>
      <w:r w:rsidRPr="00EF79DE">
        <w:rPr>
          <w:b/>
        </w:rPr>
        <w:t>Kraków</w:t>
      </w:r>
      <w:r w:rsidR="008D2AB8">
        <w:rPr>
          <w:b/>
        </w:rPr>
        <w:t xml:space="preserve">,  </w:t>
      </w:r>
    </w:p>
    <w:p w14:paraId="3BF13EF4" w14:textId="77777777" w:rsidR="008D2AB8" w:rsidRDefault="008D2AB8" w:rsidP="008D2AB8">
      <w:pPr>
        <w:ind w:firstLine="3969"/>
        <w:rPr>
          <w:b/>
        </w:rPr>
      </w:pPr>
    </w:p>
    <w:p w14:paraId="3108F2CE" w14:textId="688C19E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F79DE" w:rsidRPr="00EF79DE">
        <w:rPr>
          <w:b/>
        </w:rPr>
        <w:t>Dostawa 1 szt. laptopa na potrzeby WGGiOŚ</w:t>
      </w:r>
      <w:r w:rsidRPr="00FB1B4F">
        <w:rPr>
          <w:b/>
          <w:sz w:val="26"/>
        </w:rPr>
        <w:t>,</w:t>
      </w:r>
      <w:r w:rsidR="0040073A">
        <w:rPr>
          <w:b/>
          <w:sz w:val="26"/>
        </w:rPr>
        <w:t xml:space="preserve"> nr sprawy: KC-zp.272-251/23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F578C59" w14:textId="77777777" w:rsidR="008D2AB8" w:rsidRDefault="008D2AB8" w:rsidP="008D2AB8">
      <w:pPr>
        <w:tabs>
          <w:tab w:val="right" w:pos="9000"/>
        </w:tabs>
      </w:pPr>
    </w:p>
    <w:p w14:paraId="1CAFFF10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6D8BC4A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3BC348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463904F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480B90C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947CD1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2949D83" w14:textId="1FD6BE58" w:rsidR="008D2AB8" w:rsidRDefault="008D2AB8" w:rsidP="008D2AB8">
      <w:pPr>
        <w:pStyle w:val="Tekstpodstawowy"/>
      </w:pPr>
      <w:r>
        <w:t xml:space="preserve">Powyższa cena zawiera podatek VAT w wysokości </w:t>
      </w:r>
      <w:r w:rsidR="0040073A">
        <w:t>23</w:t>
      </w:r>
      <w:r>
        <w:t xml:space="preserve"> % tj.…………………….PLN</w:t>
      </w:r>
    </w:p>
    <w:p w14:paraId="5A6B8B79" w14:textId="627F94B3" w:rsidR="00FE545C" w:rsidRDefault="00E63BB9" w:rsidP="008D2AB8">
      <w:pPr>
        <w:pStyle w:val="Tekstpodstawowy"/>
      </w:pPr>
      <w:r>
        <w:t>P</w:t>
      </w:r>
      <w:r w:rsidR="00FE545C">
        <w:t xml:space="preserve">roducent/model zaoferowanego </w:t>
      </w:r>
      <w:r w:rsidR="00FE545C" w:rsidRPr="00FE545C">
        <w:rPr>
          <w:highlight w:val="yellow"/>
        </w:rPr>
        <w:t>sprzętu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6AD27579" w14:textId="24A3707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0073A" w:rsidRPr="0040073A">
        <w:rPr>
          <w:b/>
          <w:bCs/>
        </w:rPr>
        <w:t>do 28 dni od daty podpisania umowy.</w:t>
      </w:r>
    </w:p>
    <w:p w14:paraId="26F19EF7" w14:textId="49D9C62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 w:rsidR="0040073A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1E6C34E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835A30F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CBD51EF" w14:textId="77777777" w:rsidR="008D2AB8" w:rsidRDefault="008D2AB8" w:rsidP="008D2AB8">
      <w:pPr>
        <w:jc w:val="both"/>
        <w:rPr>
          <w:sz w:val="18"/>
          <w:szCs w:val="18"/>
        </w:rPr>
      </w:pPr>
    </w:p>
    <w:p w14:paraId="792572C9" w14:textId="77777777" w:rsidR="0040073A" w:rsidRPr="002A16E2" w:rsidRDefault="008D2AB8" w:rsidP="0040073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40073A"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CB1767E" w14:textId="77777777" w:rsidR="0040073A" w:rsidRPr="002A16E2" w:rsidRDefault="0040073A" w:rsidP="0040073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F1B81C9" w14:textId="77777777" w:rsidR="0040073A" w:rsidRDefault="0040073A" w:rsidP="004007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D4ED6D5" w14:textId="77777777" w:rsidR="0040073A" w:rsidRPr="003E2056" w:rsidRDefault="0040073A" w:rsidP="0040073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49488E9" w14:textId="77777777" w:rsidR="0040073A" w:rsidRPr="002A16E2" w:rsidRDefault="0040073A" w:rsidP="0040073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554330" w14:textId="77777777" w:rsidR="0040073A" w:rsidRPr="002A16E2" w:rsidRDefault="0040073A" w:rsidP="0040073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FF5B89" w14:textId="77777777" w:rsidR="0040073A" w:rsidRPr="002A16E2" w:rsidRDefault="0040073A" w:rsidP="0040073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675B1B" w14:textId="77777777" w:rsidR="0040073A" w:rsidRPr="002A16E2" w:rsidRDefault="0040073A" w:rsidP="004007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073A" w:rsidRPr="002A16E2" w14:paraId="2037A33A" w14:textId="77777777" w:rsidTr="006E6E0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EE776" w14:textId="77777777" w:rsidR="0040073A" w:rsidRPr="002A16E2" w:rsidRDefault="0040073A" w:rsidP="006E6E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26CBC" w14:textId="77777777" w:rsidR="0040073A" w:rsidRPr="002A16E2" w:rsidRDefault="0040073A" w:rsidP="006E6E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F326473" w14:textId="77777777" w:rsidR="0040073A" w:rsidRPr="002A16E2" w:rsidRDefault="0040073A" w:rsidP="006E6E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48F3B" w14:textId="77777777" w:rsidR="0040073A" w:rsidRPr="002A16E2" w:rsidRDefault="0040073A" w:rsidP="006E6E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0073A" w:rsidRPr="002A16E2" w14:paraId="2FCDCEAE" w14:textId="77777777" w:rsidTr="006E6E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DA4EA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6B5E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FBE20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0073A" w:rsidRPr="002A16E2" w14:paraId="6831E38E" w14:textId="77777777" w:rsidTr="006E6E0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EC933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950CA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D361D" w14:textId="77777777" w:rsidR="0040073A" w:rsidRPr="002A16E2" w:rsidRDefault="0040073A" w:rsidP="006E6E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F3A370" w14:textId="77777777" w:rsidR="0040073A" w:rsidRPr="002A16E2" w:rsidRDefault="0040073A" w:rsidP="0040073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9D1EC43" w14:textId="77777777" w:rsidR="0040073A" w:rsidRPr="002A16E2" w:rsidRDefault="0040073A" w:rsidP="0040073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5618162" w14:textId="77777777" w:rsidR="0040073A" w:rsidRPr="002A16E2" w:rsidRDefault="0040073A" w:rsidP="0040073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8AD6B8A" w14:textId="77777777" w:rsidR="0040073A" w:rsidRPr="002A16E2" w:rsidRDefault="0040073A" w:rsidP="0040073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00345EE" w14:textId="77777777" w:rsidR="0040073A" w:rsidRPr="002A16E2" w:rsidRDefault="0040073A" w:rsidP="0040073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289E892A" w14:textId="77777777" w:rsidR="0040073A" w:rsidRPr="002A16E2" w:rsidRDefault="0040073A" w:rsidP="0040073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00D198" w14:textId="77777777" w:rsidR="0040073A" w:rsidRPr="002A16E2" w:rsidRDefault="0040073A" w:rsidP="0040073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B759D0B" w14:textId="77777777" w:rsidR="0040073A" w:rsidRPr="002A16E2" w:rsidRDefault="0040073A" w:rsidP="004007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A168D42" w14:textId="77777777" w:rsidR="0040073A" w:rsidRPr="002A16E2" w:rsidRDefault="0040073A" w:rsidP="004007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E35E3EE" w14:textId="77777777" w:rsidR="0040073A" w:rsidRPr="00F47191" w:rsidRDefault="0040073A" w:rsidP="0040073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497251B" w14:textId="24762231" w:rsidR="00FE545C" w:rsidRDefault="00FE545C" w:rsidP="0040073A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68CEB" w14:textId="77777777" w:rsidR="00804E3B" w:rsidRDefault="00804E3B">
      <w:r>
        <w:separator/>
      </w:r>
    </w:p>
  </w:endnote>
  <w:endnote w:type="continuationSeparator" w:id="0">
    <w:p w14:paraId="347E68E3" w14:textId="77777777" w:rsidR="00804E3B" w:rsidRDefault="0080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47CCF" w14:textId="77777777" w:rsidR="00EF79DE" w:rsidRDefault="00EF7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4EF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14F90" w14:textId="77777777" w:rsidR="00EF79DE" w:rsidRDefault="00EF7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97EF8" w14:textId="77777777" w:rsidR="00804E3B" w:rsidRDefault="00804E3B">
      <w:r>
        <w:separator/>
      </w:r>
    </w:p>
  </w:footnote>
  <w:footnote w:type="continuationSeparator" w:id="0">
    <w:p w14:paraId="60BBA13B" w14:textId="77777777" w:rsidR="00804E3B" w:rsidRDefault="0080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CF330" w14:textId="77777777" w:rsidR="00EF79DE" w:rsidRDefault="00EF7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F3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C8E1D" w14:textId="77777777" w:rsidR="00EF79DE" w:rsidRDefault="00EF7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2410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75424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3482039">
    <w:abstractNumId w:val="0"/>
  </w:num>
  <w:num w:numId="4" w16cid:durableId="1916472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4E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073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4E3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3BB9"/>
    <w:rsid w:val="00E949B0"/>
    <w:rsid w:val="00EC0BEA"/>
    <w:rsid w:val="00EF79D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06C1AA"/>
  <w15:chartTrackingRefBased/>
  <w15:docId w15:val="{708FA0EB-9EEC-42CE-B2E8-E4140D290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494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2023-04-25T06:47:00Z</dcterms:created>
  <dcterms:modified xsi:type="dcterms:W3CDTF">2023-04-28T10:38:00Z</dcterms:modified>
</cp:coreProperties>
</file>