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BAEC1" w14:textId="4E496306" w:rsidR="00047001" w:rsidRDefault="00047001" w:rsidP="0004700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251</w:t>
      </w:r>
      <w:r>
        <w:rPr>
          <w:b/>
          <w:sz w:val="24"/>
        </w:rPr>
        <w:t>/23</w:t>
      </w:r>
    </w:p>
    <w:p w14:paraId="413BEDCB" w14:textId="77777777" w:rsidR="00047001" w:rsidRDefault="00047001" w:rsidP="000470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31E49C2" w14:textId="77777777" w:rsidR="00047001" w:rsidRDefault="00047001" w:rsidP="00047001">
      <w:pPr>
        <w:jc w:val="center"/>
        <w:rPr>
          <w:b/>
          <w:sz w:val="28"/>
          <w:szCs w:val="28"/>
        </w:rPr>
      </w:pPr>
    </w:p>
    <w:p w14:paraId="2C00561E" w14:textId="77777777" w:rsidR="00047001" w:rsidRDefault="00047001" w:rsidP="0004700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3F4910C" w14:textId="77777777" w:rsidR="00047001" w:rsidRDefault="00047001" w:rsidP="0004700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86D2C28" w14:textId="77777777" w:rsidR="00047001" w:rsidRDefault="00047001" w:rsidP="0004700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F440095" w14:textId="77777777" w:rsidR="00047001" w:rsidRDefault="00047001" w:rsidP="0004700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ED705F5" w14:textId="1B6A75E9" w:rsidR="00047001" w:rsidRDefault="00047001" w:rsidP="0004700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1 szt. </w:t>
      </w:r>
      <w:r>
        <w:rPr>
          <w:b/>
        </w:rPr>
        <w:t>laptopa</w:t>
      </w:r>
      <w:r>
        <w:rPr>
          <w:b/>
        </w:rPr>
        <w:t xml:space="preserve"> na potrzeby W</w:t>
      </w:r>
      <w:r>
        <w:rPr>
          <w:b/>
        </w:rPr>
        <w:t>GGiOŚ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A0C59D3" w14:textId="77777777" w:rsidR="00047001" w:rsidRDefault="00047001" w:rsidP="0004700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6DEDAFB" w14:textId="77777777" w:rsidR="00047001" w:rsidRDefault="00047001" w:rsidP="0004700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83952B" w14:textId="77777777" w:rsidR="00047001" w:rsidRDefault="00047001" w:rsidP="0004700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8FE5F20" w14:textId="77777777" w:rsidR="00047001" w:rsidRDefault="00047001" w:rsidP="0004700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194138F" w14:textId="77777777" w:rsidR="00047001" w:rsidRDefault="00047001" w:rsidP="00047001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8BF32FB" w14:textId="77777777" w:rsidR="00047001" w:rsidRDefault="00047001" w:rsidP="0004700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A13C5D1" w14:textId="77777777" w:rsidR="00047001" w:rsidRDefault="00047001" w:rsidP="00047001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47001" w14:paraId="2A6140DA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955B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80E6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E447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047001" w14:paraId="4A268F2C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1A27D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9790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66C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</w:tr>
      <w:tr w:rsidR="00047001" w14:paraId="288EFB80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5ED4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CEAC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6649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</w:tr>
      <w:tr w:rsidR="00047001" w14:paraId="342A85DE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3671" w14:textId="77777777" w:rsidR="00047001" w:rsidRDefault="00047001" w:rsidP="006E6E0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7D4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447E" w14:textId="77777777" w:rsidR="00047001" w:rsidRDefault="00047001" w:rsidP="006E6E05">
            <w:pPr>
              <w:widowControl w:val="0"/>
              <w:spacing w:line="360" w:lineRule="auto"/>
              <w:jc w:val="both"/>
            </w:pPr>
          </w:p>
        </w:tc>
      </w:tr>
    </w:tbl>
    <w:p w14:paraId="5E5E654C" w14:textId="77777777" w:rsidR="00047001" w:rsidRDefault="00047001" w:rsidP="00047001">
      <w:pPr>
        <w:widowControl w:val="0"/>
        <w:spacing w:line="360" w:lineRule="auto"/>
        <w:jc w:val="both"/>
      </w:pPr>
    </w:p>
    <w:p w14:paraId="6660F1AB" w14:textId="77777777" w:rsidR="00047001" w:rsidRDefault="00047001" w:rsidP="0004700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0241DE4" w14:textId="77777777" w:rsidR="00047001" w:rsidRDefault="00047001" w:rsidP="0004700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49B7576" w14:textId="77777777" w:rsidR="00047001" w:rsidRDefault="00047001" w:rsidP="0004700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AF63492" w14:textId="77777777" w:rsidR="00047001" w:rsidRDefault="00047001" w:rsidP="0004700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24B6C87" w14:textId="77777777" w:rsidR="00047001" w:rsidRDefault="00047001" w:rsidP="0004700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28F4651" w14:textId="77777777" w:rsidR="00047001" w:rsidRDefault="00047001" w:rsidP="0004700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D897203" w14:textId="77777777" w:rsidR="00047001" w:rsidRDefault="00047001" w:rsidP="00047001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CE795BC" w14:textId="77777777" w:rsidR="00047001" w:rsidRDefault="00047001" w:rsidP="00047001">
      <w:pPr>
        <w:rPr>
          <w:rFonts w:eastAsia="Times New Roman"/>
          <w:lang w:eastAsia="pl-PL"/>
        </w:rPr>
      </w:pPr>
    </w:p>
    <w:p w14:paraId="0B68336D" w14:textId="77777777" w:rsidR="00047001" w:rsidRDefault="00047001" w:rsidP="00047001"/>
    <w:p w14:paraId="3789A641" w14:textId="77777777" w:rsidR="00047001" w:rsidRDefault="00047001" w:rsidP="00047001"/>
    <w:p w14:paraId="36BBD44B" w14:textId="77777777" w:rsidR="00047001" w:rsidRDefault="00047001" w:rsidP="00047001"/>
    <w:p w14:paraId="5ECC226D" w14:textId="77777777" w:rsidR="00047001" w:rsidRPr="00D54AE7" w:rsidRDefault="00047001" w:rsidP="00047001"/>
    <w:p w14:paraId="58519FFD" w14:textId="77777777" w:rsidR="00047001" w:rsidRPr="007B5051" w:rsidRDefault="00047001" w:rsidP="00047001"/>
    <w:p w14:paraId="4E73986F" w14:textId="77777777" w:rsidR="00047001" w:rsidRPr="00EE068C" w:rsidRDefault="00047001" w:rsidP="00047001"/>
    <w:p w14:paraId="14722960" w14:textId="10435E6A" w:rsidR="00106AC7" w:rsidRPr="00047001" w:rsidRDefault="00106AC7" w:rsidP="00047001"/>
    <w:sectPr w:rsidR="00106AC7" w:rsidRPr="0004700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9C29A" w14:textId="77777777" w:rsidR="00AB398F" w:rsidRDefault="00AB398F">
      <w:r>
        <w:separator/>
      </w:r>
    </w:p>
  </w:endnote>
  <w:endnote w:type="continuationSeparator" w:id="0">
    <w:p w14:paraId="55B55DB4" w14:textId="77777777" w:rsidR="00AB398F" w:rsidRDefault="00AB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C11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8F4CC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4D7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74B92B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DD622F3">
        <v:line id="_x0000_s1025" style="position:absolute;left:0;text-align:left;z-index:251657728" from="-3.85pt,8.7pt" to="455.15pt,8.7pt"/>
      </w:pict>
    </w:r>
  </w:p>
  <w:p w14:paraId="7947A99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6D84" w14:textId="77777777" w:rsidR="00E108D9" w:rsidRDefault="00E10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4C4D8" w14:textId="77777777" w:rsidR="00AB398F" w:rsidRDefault="00AB398F">
      <w:r>
        <w:separator/>
      </w:r>
    </w:p>
  </w:footnote>
  <w:footnote w:type="continuationSeparator" w:id="0">
    <w:p w14:paraId="25F22F09" w14:textId="77777777" w:rsidR="00AB398F" w:rsidRDefault="00AB3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E532" w14:textId="77777777" w:rsidR="00E108D9" w:rsidRDefault="00E10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1E9B0" w14:textId="77777777" w:rsidR="00E108D9" w:rsidRDefault="00E10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D09C" w14:textId="77777777" w:rsidR="00E108D9" w:rsidRDefault="00E10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6270880">
    <w:abstractNumId w:val="15"/>
  </w:num>
  <w:num w:numId="2" w16cid:durableId="636684100">
    <w:abstractNumId w:val="0"/>
  </w:num>
  <w:num w:numId="3" w16cid:durableId="1985236714">
    <w:abstractNumId w:val="13"/>
  </w:num>
  <w:num w:numId="4" w16cid:durableId="705520107">
    <w:abstractNumId w:val="8"/>
  </w:num>
  <w:num w:numId="5" w16cid:durableId="938565720">
    <w:abstractNumId w:val="7"/>
  </w:num>
  <w:num w:numId="6" w16cid:durableId="1751585471">
    <w:abstractNumId w:val="1"/>
  </w:num>
  <w:num w:numId="7" w16cid:durableId="1747023553">
    <w:abstractNumId w:val="6"/>
  </w:num>
  <w:num w:numId="8" w16cid:durableId="789668944">
    <w:abstractNumId w:val="3"/>
  </w:num>
  <w:num w:numId="9" w16cid:durableId="705175898">
    <w:abstractNumId w:val="2"/>
  </w:num>
  <w:num w:numId="10" w16cid:durableId="1122532597">
    <w:abstractNumId w:val="5"/>
  </w:num>
  <w:num w:numId="11" w16cid:durableId="587807716">
    <w:abstractNumId w:val="11"/>
  </w:num>
  <w:num w:numId="12" w16cid:durableId="1621765433">
    <w:abstractNumId w:val="4"/>
  </w:num>
  <w:num w:numId="13" w16cid:durableId="312612811">
    <w:abstractNumId w:val="10"/>
  </w:num>
  <w:num w:numId="14" w16cid:durableId="2058386274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98F"/>
    <w:rsid w:val="0000184A"/>
    <w:rsid w:val="00012997"/>
    <w:rsid w:val="00047001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398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08D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24FD757"/>
  <w15:chartTrackingRefBased/>
  <w15:docId w15:val="{9FC8DC34-B438-4CD6-98F7-11D0218E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700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047001"/>
  </w:style>
  <w:style w:type="paragraph" w:styleId="Akapitzlist">
    <w:name w:val="List Paragraph"/>
    <w:basedOn w:val="Normalny"/>
    <w:uiPriority w:val="34"/>
    <w:qFormat/>
    <w:rsid w:val="000470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2023-04-25T06:55:00Z</dcterms:created>
  <dcterms:modified xsi:type="dcterms:W3CDTF">2023-04-25T07:01:00Z</dcterms:modified>
</cp:coreProperties>
</file>