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554BEC3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FE7D8D">
        <w:rPr>
          <w:sz w:val="22"/>
          <w:szCs w:val="22"/>
        </w:rPr>
        <w:t>3</w:t>
      </w:r>
      <w:r w:rsidR="002A4BAB">
        <w:rPr>
          <w:sz w:val="22"/>
          <w:szCs w:val="22"/>
        </w:rPr>
        <w:t>b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143FC43D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1CAC2C1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</w:t>
      </w:r>
      <w:r w:rsidR="00995E68">
        <w:rPr>
          <w:sz w:val="22"/>
          <w:szCs w:val="22"/>
        </w:rPr>
        <w:t>O</w:t>
      </w:r>
      <w:r w:rsidR="00983B15">
        <w:rPr>
          <w:sz w:val="22"/>
          <w:szCs w:val="22"/>
        </w:rPr>
        <w:t>Ś</w:t>
      </w:r>
      <w:proofErr w:type="spellEnd"/>
      <w:r w:rsidR="00983B15">
        <w:rPr>
          <w:sz w:val="22"/>
          <w:szCs w:val="22"/>
        </w:rPr>
        <w:t xml:space="preserve"> w czasie zajęć terenowych.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9355EA4" w14:textId="77777777" w:rsidR="00AE4B4B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AE4B4B">
        <w:rPr>
          <w:sz w:val="22"/>
          <w:szCs w:val="22"/>
        </w:rPr>
        <w:t>3 busów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AE4B4B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2A4BAB">
        <w:rPr>
          <w:sz w:val="22"/>
          <w:szCs w:val="22"/>
        </w:rPr>
        <w:t>2</w:t>
      </w:r>
      <w:r w:rsidR="00AE4B4B">
        <w:rPr>
          <w:sz w:val="22"/>
          <w:szCs w:val="22"/>
        </w:rPr>
        <w:t>2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</w:t>
      </w:r>
      <w:r w:rsidR="00AE4B4B">
        <w:rPr>
          <w:sz w:val="22"/>
          <w:szCs w:val="22"/>
        </w:rPr>
        <w:br/>
      </w:r>
      <w:r w:rsidRPr="00225D2F">
        <w:rPr>
          <w:sz w:val="22"/>
          <w:szCs w:val="22"/>
        </w:rPr>
        <w:t>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</w:t>
      </w:r>
      <w:r w:rsidR="00AE4B4B">
        <w:rPr>
          <w:sz w:val="22"/>
          <w:szCs w:val="22"/>
        </w:rPr>
        <w:br/>
      </w:r>
      <w:r w:rsidR="0012523D">
        <w:rPr>
          <w:sz w:val="22"/>
          <w:szCs w:val="22"/>
        </w:rPr>
        <w:t>do realizacji umowy</w:t>
      </w:r>
      <w:r w:rsidR="00065CB4">
        <w:rPr>
          <w:sz w:val="22"/>
          <w:szCs w:val="22"/>
        </w:rPr>
        <w:t xml:space="preserve">: </w:t>
      </w:r>
    </w:p>
    <w:p w14:paraId="23310AA7" w14:textId="40A230C2" w:rsidR="00225D2F" w:rsidRDefault="0012523D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="00225D2F"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47FE0218" w14:textId="77777777" w:rsidR="00AE4B4B" w:rsidRPr="00065CB4" w:rsidRDefault="00AE4B4B" w:rsidP="00AE4B4B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………………..nr</w:t>
      </w:r>
      <w:r w:rsidRPr="00225D2F">
        <w:rPr>
          <w:sz w:val="22"/>
          <w:szCs w:val="22"/>
        </w:rPr>
        <w:t xml:space="preserve"> rejestracyjny: ………………</w:t>
      </w:r>
      <w:r>
        <w:rPr>
          <w:sz w:val="22"/>
          <w:szCs w:val="22"/>
        </w:rPr>
        <w:t xml:space="preserve">, </w:t>
      </w:r>
    </w:p>
    <w:p w14:paraId="428E583C" w14:textId="77777777" w:rsidR="00AE4B4B" w:rsidRPr="00065CB4" w:rsidRDefault="00AE4B4B" w:rsidP="00AE4B4B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………………..nr</w:t>
      </w:r>
      <w:r w:rsidRPr="00225D2F">
        <w:rPr>
          <w:sz w:val="22"/>
          <w:szCs w:val="22"/>
        </w:rPr>
        <w:t xml:space="preserve"> rejestracyjny: ………………</w:t>
      </w:r>
      <w:r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4E5C5B15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3B76E7">
        <w:rPr>
          <w:sz w:val="22"/>
          <w:szCs w:val="22"/>
        </w:rPr>
        <w:t>20</w:t>
      </w:r>
      <w:r w:rsidR="00107A56" w:rsidRPr="00107A56">
        <w:rPr>
          <w:sz w:val="22"/>
          <w:szCs w:val="22"/>
        </w:rPr>
        <w:t xml:space="preserve">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51C5FD6C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AE4B4B">
        <w:rPr>
          <w:sz w:val="22"/>
          <w:szCs w:val="22"/>
        </w:rPr>
        <w:t>od daty podpisania umowy do 30</w:t>
      </w:r>
      <w:r w:rsidR="00322EA7">
        <w:rPr>
          <w:sz w:val="22"/>
          <w:szCs w:val="22"/>
        </w:rPr>
        <w:t>.12.</w:t>
      </w:r>
      <w:r w:rsidR="007E59E5">
        <w:rPr>
          <w:sz w:val="22"/>
          <w:szCs w:val="22"/>
        </w:rPr>
        <w:t>2023</w:t>
      </w:r>
      <w:r w:rsidR="00F51D86">
        <w:rPr>
          <w:sz w:val="22"/>
          <w:szCs w:val="22"/>
        </w:rPr>
        <w:t xml:space="preserve"> r.</w:t>
      </w:r>
      <w:r w:rsidR="00963479" w:rsidRPr="00962679">
        <w:rPr>
          <w:sz w:val="22"/>
          <w:szCs w:val="22"/>
        </w:rPr>
        <w:t xml:space="preserve"> </w:t>
      </w: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lastRenderedPageBreak/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696D33C" w14:textId="681C431D" w:rsidR="00963479" w:rsidRDefault="00520177" w:rsidP="00B6158C">
      <w:pPr>
        <w:jc w:val="both"/>
        <w:rPr>
          <w:sz w:val="22"/>
          <w:szCs w:val="22"/>
        </w:rPr>
      </w:pPr>
      <w:r w:rsidRPr="008E5AD6">
        <w:rPr>
          <w:sz w:val="22"/>
          <w:szCs w:val="22"/>
        </w:rPr>
        <w:t>7</w:t>
      </w:r>
      <w:r w:rsidR="00904B3B" w:rsidRPr="008E5AD6">
        <w:rPr>
          <w:sz w:val="22"/>
          <w:szCs w:val="22"/>
        </w:rPr>
        <w:t xml:space="preserve">. Gwarantowany zakres umowy – </w:t>
      </w:r>
      <w:r w:rsidR="009233ED">
        <w:rPr>
          <w:sz w:val="22"/>
          <w:szCs w:val="22"/>
        </w:rPr>
        <w:t>1</w:t>
      </w:r>
      <w:r w:rsidR="00130EED">
        <w:rPr>
          <w:sz w:val="22"/>
          <w:szCs w:val="22"/>
        </w:rPr>
        <w:t>000 km</w:t>
      </w:r>
      <w:r w:rsidR="00904B3B" w:rsidRPr="008E5AD6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199CB15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FE7D8D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2704DEE7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10% od kwoty stanowiącej różnicę pomiędzy całkowitym  wynagrodzeniem brutto za przedmiot umowy określonym w § 4  ust. </w:t>
      </w:r>
      <w:r w:rsidR="00FE7D8D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06F10CAB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687FB8BC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</w:t>
      </w:r>
      <w:r w:rsidR="003B76E7">
        <w:rPr>
          <w:kern w:val="2"/>
          <w:sz w:val="22"/>
          <w:szCs w:val="22"/>
        </w:rPr>
        <w:t>u</w:t>
      </w:r>
      <w:r w:rsidR="005D1DF4" w:rsidRPr="00962679">
        <w:rPr>
          <w:kern w:val="2"/>
          <w:sz w:val="22"/>
          <w:szCs w:val="22"/>
        </w:rPr>
        <w:t xml:space="preserve">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6E0D8434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107FDCA1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17B66D1B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</w:t>
      </w:r>
      <w:r w:rsidR="003B76E7" w:rsidRPr="00353332">
        <w:rPr>
          <w:i/>
          <w:sz w:val="22"/>
          <w:szCs w:val="22"/>
        </w:rPr>
        <w:t>(data i podpis)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</w:t>
      </w:r>
      <w:r w:rsidR="003B76E7" w:rsidRPr="00353332">
        <w:rPr>
          <w:i/>
          <w:sz w:val="22"/>
          <w:szCs w:val="22"/>
        </w:rPr>
        <w:t>(data i podpis)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3B76E7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>Załączniki do umowy :</w:t>
      </w:r>
    </w:p>
    <w:p w14:paraId="1C9AC20F" w14:textId="77777777" w:rsidR="002D1797" w:rsidRPr="003B76E7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 xml:space="preserve">1) Formularz oferty </w:t>
      </w:r>
    </w:p>
    <w:p w14:paraId="624C9027" w14:textId="10B3AF39" w:rsidR="007E59E5" w:rsidRPr="003B76E7" w:rsidRDefault="002D1797" w:rsidP="003B76E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>2) Oświadczenie dla celów podatkowych dotyczące podmiotów powiązanych</w:t>
      </w:r>
    </w:p>
    <w:p w14:paraId="5F7C6CAF" w14:textId="4362697D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DB2C4" w14:textId="77777777" w:rsidR="001B217D" w:rsidRDefault="001B217D">
      <w:r>
        <w:separator/>
      </w:r>
    </w:p>
  </w:endnote>
  <w:endnote w:type="continuationSeparator" w:id="0">
    <w:p w14:paraId="6461E113" w14:textId="77777777" w:rsidR="001B217D" w:rsidRDefault="001B2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47AE0" w14:textId="77777777" w:rsidR="001B217D" w:rsidRDefault="001B217D">
      <w:r>
        <w:separator/>
      </w:r>
    </w:p>
  </w:footnote>
  <w:footnote w:type="continuationSeparator" w:id="0">
    <w:p w14:paraId="04DC5C8A" w14:textId="77777777" w:rsidR="001B217D" w:rsidRDefault="001B217D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3658362">
    <w:abstractNumId w:val="31"/>
  </w:num>
  <w:num w:numId="2" w16cid:durableId="1900700598">
    <w:abstractNumId w:val="35"/>
  </w:num>
  <w:num w:numId="3" w16cid:durableId="1746565482">
    <w:abstractNumId w:val="4"/>
  </w:num>
  <w:num w:numId="4" w16cid:durableId="934437339">
    <w:abstractNumId w:val="21"/>
  </w:num>
  <w:num w:numId="5" w16cid:durableId="742069913">
    <w:abstractNumId w:val="30"/>
  </w:num>
  <w:num w:numId="6" w16cid:durableId="1216963493">
    <w:abstractNumId w:val="20"/>
  </w:num>
  <w:num w:numId="7" w16cid:durableId="126440544">
    <w:abstractNumId w:val="34"/>
  </w:num>
  <w:num w:numId="8" w16cid:durableId="230627933">
    <w:abstractNumId w:val="22"/>
  </w:num>
  <w:num w:numId="9" w16cid:durableId="874270501">
    <w:abstractNumId w:val="3"/>
  </w:num>
  <w:num w:numId="10" w16cid:durableId="1027100367">
    <w:abstractNumId w:val="16"/>
  </w:num>
  <w:num w:numId="11" w16cid:durableId="518087892">
    <w:abstractNumId w:val="9"/>
  </w:num>
  <w:num w:numId="12" w16cid:durableId="1617061346">
    <w:abstractNumId w:val="14"/>
  </w:num>
  <w:num w:numId="13" w16cid:durableId="144121924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3725138">
    <w:abstractNumId w:val="27"/>
  </w:num>
  <w:num w:numId="15" w16cid:durableId="29846824">
    <w:abstractNumId w:val="19"/>
  </w:num>
  <w:num w:numId="16" w16cid:durableId="265583861">
    <w:abstractNumId w:val="32"/>
  </w:num>
  <w:num w:numId="17" w16cid:durableId="1065756459">
    <w:abstractNumId w:val="0"/>
  </w:num>
  <w:num w:numId="18" w16cid:durableId="1727604502">
    <w:abstractNumId w:val="12"/>
  </w:num>
  <w:num w:numId="19" w16cid:durableId="1826244632">
    <w:abstractNumId w:val="18"/>
  </w:num>
  <w:num w:numId="20" w16cid:durableId="740176500">
    <w:abstractNumId w:val="23"/>
  </w:num>
  <w:num w:numId="21" w16cid:durableId="323164747">
    <w:abstractNumId w:val="29"/>
  </w:num>
  <w:num w:numId="22" w16cid:durableId="1404835905">
    <w:abstractNumId w:val="28"/>
  </w:num>
  <w:num w:numId="23" w16cid:durableId="334694213">
    <w:abstractNumId w:val="6"/>
  </w:num>
  <w:num w:numId="24" w16cid:durableId="7049833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51378427">
    <w:abstractNumId w:val="13"/>
  </w:num>
  <w:num w:numId="26" w16cid:durableId="1846626413">
    <w:abstractNumId w:val="5"/>
  </w:num>
  <w:num w:numId="27" w16cid:durableId="329404768">
    <w:abstractNumId w:val="26"/>
  </w:num>
  <w:num w:numId="28" w16cid:durableId="919366592">
    <w:abstractNumId w:val="11"/>
  </w:num>
  <w:num w:numId="29" w16cid:durableId="1355644135">
    <w:abstractNumId w:val="2"/>
  </w:num>
  <w:num w:numId="30" w16cid:durableId="521823632">
    <w:abstractNumId w:val="8"/>
  </w:num>
  <w:num w:numId="31" w16cid:durableId="951207711">
    <w:abstractNumId w:val="17"/>
  </w:num>
  <w:num w:numId="32" w16cid:durableId="2062559334">
    <w:abstractNumId w:val="10"/>
  </w:num>
  <w:num w:numId="33" w16cid:durableId="1147013171">
    <w:abstractNumId w:val="33"/>
  </w:num>
  <w:num w:numId="34" w16cid:durableId="1445152577">
    <w:abstractNumId w:val="25"/>
  </w:num>
  <w:num w:numId="35" w16cid:durableId="943533376">
    <w:abstractNumId w:val="15"/>
  </w:num>
  <w:num w:numId="36" w16cid:durableId="16085814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0EED"/>
    <w:rsid w:val="00135C78"/>
    <w:rsid w:val="001619B5"/>
    <w:rsid w:val="001761C3"/>
    <w:rsid w:val="00181657"/>
    <w:rsid w:val="001836C1"/>
    <w:rsid w:val="00195139"/>
    <w:rsid w:val="001B217D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A4BAB"/>
    <w:rsid w:val="002D1797"/>
    <w:rsid w:val="002D5E0A"/>
    <w:rsid w:val="002D726C"/>
    <w:rsid w:val="0030347A"/>
    <w:rsid w:val="00303EED"/>
    <w:rsid w:val="00322EA7"/>
    <w:rsid w:val="00327C7D"/>
    <w:rsid w:val="00335578"/>
    <w:rsid w:val="00353332"/>
    <w:rsid w:val="00356C2F"/>
    <w:rsid w:val="0037566D"/>
    <w:rsid w:val="00386D18"/>
    <w:rsid w:val="003B76E7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5BA1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5AD6"/>
    <w:rsid w:val="008E6D9E"/>
    <w:rsid w:val="008F170D"/>
    <w:rsid w:val="008F682C"/>
    <w:rsid w:val="00904B3B"/>
    <w:rsid w:val="009233ED"/>
    <w:rsid w:val="00960B79"/>
    <w:rsid w:val="00962679"/>
    <w:rsid w:val="00963479"/>
    <w:rsid w:val="00974798"/>
    <w:rsid w:val="00976B68"/>
    <w:rsid w:val="00983B15"/>
    <w:rsid w:val="00995C8E"/>
    <w:rsid w:val="00995E68"/>
    <w:rsid w:val="009C0EB4"/>
    <w:rsid w:val="009D40ED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4B4B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1D86"/>
    <w:rsid w:val="00F54208"/>
    <w:rsid w:val="00F66B15"/>
    <w:rsid w:val="00F84F87"/>
    <w:rsid w:val="00FB2417"/>
    <w:rsid w:val="00FB47C7"/>
    <w:rsid w:val="00FC6AE2"/>
    <w:rsid w:val="00FD2BDD"/>
    <w:rsid w:val="00FE4F38"/>
    <w:rsid w:val="00FE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C760-7483-472D-AD30-78B01FB4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1716</Words>
  <Characters>11802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Zarzycka</cp:lastModifiedBy>
  <cp:revision>2</cp:revision>
  <cp:lastPrinted>2023-05-04T10:33:00Z</cp:lastPrinted>
  <dcterms:created xsi:type="dcterms:W3CDTF">2023-05-04T10:33:00Z</dcterms:created>
  <dcterms:modified xsi:type="dcterms:W3CDTF">2023-05-04T10:33:00Z</dcterms:modified>
</cp:coreProperties>
</file>