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359" w:rsidRPr="00DE56AC" w:rsidRDefault="00BF14C0" w:rsidP="00EB1359">
      <w:pPr>
        <w:spacing w:after="240"/>
        <w:jc w:val="right"/>
        <w:rPr>
          <w:sz w:val="22"/>
          <w:szCs w:val="22"/>
        </w:rPr>
      </w:pPr>
      <w:r w:rsidRPr="00DE56AC">
        <w:rPr>
          <w:sz w:val="22"/>
          <w:szCs w:val="22"/>
        </w:rPr>
        <w:t>Niepołomice</w:t>
      </w:r>
      <w:r w:rsidR="00EB1359" w:rsidRPr="00DE56AC">
        <w:rPr>
          <w:sz w:val="22"/>
          <w:szCs w:val="22"/>
        </w:rPr>
        <w:t xml:space="preserve"> dnia: </w:t>
      </w:r>
      <w:r w:rsidRPr="00DE56AC">
        <w:rPr>
          <w:sz w:val="22"/>
          <w:szCs w:val="22"/>
        </w:rPr>
        <w:t>2023-04-</w:t>
      </w:r>
      <w:r w:rsidR="00B07ACA" w:rsidRPr="00DE56AC">
        <w:rPr>
          <w:sz w:val="22"/>
          <w:szCs w:val="22"/>
        </w:rPr>
        <w:t>28</w:t>
      </w:r>
    </w:p>
    <w:p w:rsidR="00EB1359" w:rsidRPr="00DE56AC" w:rsidRDefault="00BF14C0" w:rsidP="00EB1359">
      <w:pPr>
        <w:spacing w:after="40"/>
        <w:rPr>
          <w:b/>
          <w:bCs/>
          <w:sz w:val="22"/>
          <w:szCs w:val="22"/>
        </w:rPr>
      </w:pPr>
      <w:r w:rsidRPr="00DE56AC">
        <w:rPr>
          <w:b/>
          <w:bCs/>
          <w:sz w:val="22"/>
          <w:szCs w:val="22"/>
        </w:rPr>
        <w:t>GMINA NIEPOŁOMICE</w:t>
      </w:r>
    </w:p>
    <w:p w:rsidR="00EB1359" w:rsidRPr="00DE56AC" w:rsidRDefault="00BF14C0" w:rsidP="00EB1359">
      <w:pPr>
        <w:rPr>
          <w:sz w:val="22"/>
          <w:szCs w:val="22"/>
        </w:rPr>
      </w:pPr>
      <w:r w:rsidRPr="00DE56AC">
        <w:rPr>
          <w:sz w:val="22"/>
          <w:szCs w:val="22"/>
        </w:rPr>
        <w:t>Pl. Zwycięstwa</w:t>
      </w:r>
      <w:r w:rsidR="00EB1359" w:rsidRPr="00DE56AC">
        <w:rPr>
          <w:sz w:val="22"/>
          <w:szCs w:val="22"/>
        </w:rPr>
        <w:t xml:space="preserve"> </w:t>
      </w:r>
      <w:r w:rsidRPr="00DE56AC">
        <w:rPr>
          <w:sz w:val="22"/>
          <w:szCs w:val="22"/>
        </w:rPr>
        <w:t>13</w:t>
      </w:r>
    </w:p>
    <w:p w:rsidR="00EB1359" w:rsidRPr="00DE56AC" w:rsidRDefault="00BF14C0" w:rsidP="00EB1359">
      <w:pPr>
        <w:rPr>
          <w:sz w:val="22"/>
          <w:szCs w:val="22"/>
        </w:rPr>
      </w:pPr>
      <w:r w:rsidRPr="00DE56AC">
        <w:rPr>
          <w:sz w:val="22"/>
          <w:szCs w:val="22"/>
        </w:rPr>
        <w:t>32-005</w:t>
      </w:r>
      <w:r w:rsidR="00EB1359" w:rsidRPr="00DE56AC">
        <w:rPr>
          <w:sz w:val="22"/>
          <w:szCs w:val="22"/>
        </w:rPr>
        <w:t xml:space="preserve"> </w:t>
      </w:r>
      <w:r w:rsidRPr="00DE56AC">
        <w:rPr>
          <w:sz w:val="22"/>
          <w:szCs w:val="22"/>
        </w:rPr>
        <w:t>Niepołomice</w:t>
      </w:r>
    </w:p>
    <w:p w:rsidR="00052503" w:rsidRPr="00DE56AC" w:rsidRDefault="00052503" w:rsidP="00EB1359">
      <w:pPr>
        <w:rPr>
          <w:sz w:val="22"/>
          <w:szCs w:val="22"/>
        </w:rPr>
      </w:pPr>
    </w:p>
    <w:p w:rsidR="00052503" w:rsidRPr="00DE56AC" w:rsidRDefault="00052503" w:rsidP="00EB1359">
      <w:pPr>
        <w:rPr>
          <w:sz w:val="22"/>
          <w:szCs w:val="22"/>
        </w:rPr>
      </w:pPr>
      <w:r w:rsidRPr="00DE56AC">
        <w:rPr>
          <w:sz w:val="22"/>
          <w:szCs w:val="22"/>
        </w:rPr>
        <w:t>Pismo: ZP.271.2.2023/18</w:t>
      </w:r>
    </w:p>
    <w:p w:rsidR="00EB1359" w:rsidRPr="00DE56A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E56AC">
        <w:rPr>
          <w:b/>
          <w:sz w:val="22"/>
          <w:szCs w:val="22"/>
        </w:rPr>
        <w:t>WYKONAWCY</w:t>
      </w:r>
    </w:p>
    <w:p w:rsidR="00EB1359" w:rsidRPr="00DE56A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DE56AC">
        <w:rPr>
          <w:sz w:val="22"/>
          <w:szCs w:val="22"/>
        </w:rPr>
        <w:t>ubiegający się o zamówienie</w:t>
      </w:r>
    </w:p>
    <w:p w:rsidR="00052503" w:rsidRPr="00DE56AC" w:rsidRDefault="00052503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EB1359" w:rsidRPr="00DE56AC" w:rsidRDefault="00EB1359" w:rsidP="00052503">
      <w:pPr>
        <w:keepNext/>
        <w:jc w:val="center"/>
        <w:outlineLvl w:val="0"/>
        <w:rPr>
          <w:b/>
          <w:kern w:val="28"/>
          <w:sz w:val="22"/>
          <w:szCs w:val="22"/>
        </w:rPr>
      </w:pPr>
      <w:r w:rsidRPr="00DE56AC">
        <w:rPr>
          <w:b/>
          <w:kern w:val="28"/>
          <w:sz w:val="22"/>
          <w:szCs w:val="22"/>
        </w:rPr>
        <w:t>ZAWIADOMIENIE</w:t>
      </w:r>
    </w:p>
    <w:p w:rsidR="00EB1359" w:rsidRPr="00DE56AC" w:rsidRDefault="00EB1359" w:rsidP="00052503">
      <w:pPr>
        <w:jc w:val="center"/>
        <w:rPr>
          <w:b/>
          <w:sz w:val="22"/>
          <w:szCs w:val="22"/>
        </w:rPr>
      </w:pPr>
      <w:r w:rsidRPr="00DE56AC">
        <w:rPr>
          <w:b/>
          <w:sz w:val="22"/>
          <w:szCs w:val="22"/>
        </w:rPr>
        <w:t>o unieważnieniu postępowania</w:t>
      </w:r>
    </w:p>
    <w:p w:rsidR="00052503" w:rsidRPr="00DE56AC" w:rsidRDefault="00052503" w:rsidP="00052503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F14C0" w:rsidRPr="00DE56AC" w:rsidTr="00363FF6">
        <w:trPr>
          <w:trHeight w:val="638"/>
        </w:trPr>
        <w:tc>
          <w:tcPr>
            <w:tcW w:w="959" w:type="dxa"/>
            <w:shd w:val="clear" w:color="auto" w:fill="auto"/>
          </w:tcPr>
          <w:p w:rsidR="00BF14C0" w:rsidRPr="00DE56AC" w:rsidRDefault="00BF14C0" w:rsidP="0005250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14C0" w:rsidRPr="00DE56AC" w:rsidRDefault="00BF14C0" w:rsidP="0005250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E56AC">
              <w:rPr>
                <w:sz w:val="22"/>
                <w:szCs w:val="22"/>
              </w:rPr>
              <w:t>Pzp</w:t>
            </w:r>
            <w:proofErr w:type="spellEnd"/>
            <w:r w:rsidRPr="00DE56AC">
              <w:rPr>
                <w:b/>
                <w:sz w:val="22"/>
                <w:szCs w:val="22"/>
              </w:rPr>
              <w:t xml:space="preserve"> </w:t>
            </w:r>
            <w:r w:rsidRPr="00DE56AC">
              <w:rPr>
                <w:bCs/>
                <w:sz w:val="22"/>
                <w:szCs w:val="22"/>
              </w:rPr>
              <w:t>na</w:t>
            </w:r>
            <w:r w:rsidRPr="00DE56AC">
              <w:rPr>
                <w:b/>
                <w:sz w:val="22"/>
                <w:szCs w:val="22"/>
              </w:rPr>
              <w:t xml:space="preserve"> </w:t>
            </w:r>
            <w:r w:rsidRPr="00DE56AC">
              <w:rPr>
                <w:bCs/>
                <w:sz w:val="22"/>
                <w:szCs w:val="22"/>
              </w:rPr>
              <w:t>”</w:t>
            </w:r>
            <w:r w:rsidRPr="00DE56AC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II</w:t>
            </w:r>
            <w:r w:rsidRPr="00DE56AC">
              <w:rPr>
                <w:bCs/>
                <w:sz w:val="22"/>
                <w:szCs w:val="22"/>
              </w:rPr>
              <w:t>”</w:t>
            </w:r>
            <w:r w:rsidRPr="00DE56AC">
              <w:rPr>
                <w:b/>
                <w:sz w:val="22"/>
                <w:szCs w:val="22"/>
              </w:rPr>
              <w:t xml:space="preserve"> </w:t>
            </w:r>
            <w:r w:rsidRPr="00DE56AC">
              <w:rPr>
                <w:bCs/>
                <w:sz w:val="22"/>
                <w:szCs w:val="22"/>
              </w:rPr>
              <w:t>– znak sprawy</w:t>
            </w:r>
            <w:r w:rsidRPr="00DE56AC">
              <w:rPr>
                <w:b/>
                <w:sz w:val="22"/>
                <w:szCs w:val="22"/>
              </w:rPr>
              <w:t xml:space="preserve"> ZP.271.2.2023</w:t>
            </w:r>
            <w:r w:rsidRPr="00DE56AC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Pr="00DE56AC" w:rsidRDefault="00010B31" w:rsidP="00483927">
      <w:pPr>
        <w:pStyle w:val="Nagwek"/>
        <w:tabs>
          <w:tab w:val="left" w:pos="708"/>
        </w:tabs>
        <w:spacing w:line="276" w:lineRule="auto"/>
        <w:jc w:val="center"/>
        <w:rPr>
          <w:b/>
          <w:sz w:val="22"/>
          <w:szCs w:val="22"/>
        </w:rPr>
      </w:pPr>
    </w:p>
    <w:p w:rsidR="00010B31" w:rsidRPr="00DE56AC" w:rsidRDefault="00EB1359" w:rsidP="00483927">
      <w:pPr>
        <w:spacing w:line="276" w:lineRule="auto"/>
        <w:jc w:val="both"/>
        <w:rPr>
          <w:sz w:val="22"/>
          <w:szCs w:val="22"/>
        </w:rPr>
      </w:pPr>
      <w:r w:rsidRPr="00DE56AC">
        <w:rPr>
          <w:sz w:val="22"/>
          <w:szCs w:val="22"/>
        </w:rPr>
        <w:t xml:space="preserve">Zamawiający, </w:t>
      </w:r>
      <w:r w:rsidR="00BF14C0" w:rsidRPr="00DE56AC">
        <w:rPr>
          <w:b/>
          <w:sz w:val="22"/>
          <w:szCs w:val="22"/>
        </w:rPr>
        <w:t>GMINA NIEPOŁOMICE</w:t>
      </w:r>
      <w:r w:rsidRPr="00DE56AC">
        <w:rPr>
          <w:sz w:val="22"/>
          <w:szCs w:val="22"/>
        </w:rPr>
        <w:t xml:space="preserve">, działając na podstawie art. 260 ustawy z dnia 11 września 2019r. Prawo zamówień publicznych </w:t>
      </w:r>
      <w:r w:rsidR="00BF14C0" w:rsidRPr="00DE56AC">
        <w:rPr>
          <w:sz w:val="22"/>
          <w:szCs w:val="22"/>
        </w:rPr>
        <w:t>(</w:t>
      </w:r>
      <w:proofErr w:type="spellStart"/>
      <w:r w:rsidR="00BF14C0" w:rsidRPr="00DE56AC">
        <w:rPr>
          <w:sz w:val="22"/>
          <w:szCs w:val="22"/>
        </w:rPr>
        <w:t>t.j</w:t>
      </w:r>
      <w:proofErr w:type="spellEnd"/>
      <w:r w:rsidR="00BF14C0" w:rsidRPr="00DE56AC">
        <w:rPr>
          <w:sz w:val="22"/>
          <w:szCs w:val="22"/>
        </w:rPr>
        <w:t>. Dz. U. z 2022r. poz. 1710)</w:t>
      </w:r>
      <w:r w:rsidRPr="00DE56AC">
        <w:rPr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E56AC">
        <w:rPr>
          <w:sz w:val="22"/>
          <w:szCs w:val="22"/>
        </w:rPr>
        <w:t>na</w:t>
      </w:r>
      <w:r w:rsidRPr="00DE56AC">
        <w:rPr>
          <w:sz w:val="22"/>
          <w:szCs w:val="22"/>
        </w:rPr>
        <w:t xml:space="preserve"> </w:t>
      </w:r>
      <w:r w:rsidR="000D19B0" w:rsidRPr="00DE56AC">
        <w:rPr>
          <w:sz w:val="22"/>
          <w:szCs w:val="22"/>
        </w:rPr>
        <w:t>na</w:t>
      </w:r>
      <w:r w:rsidR="00010B31" w:rsidRPr="00DE56AC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E56A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E56AC" w:rsidRDefault="00D44D12" w:rsidP="00AC1A4B">
            <w:pPr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E56AC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DE56AC">
              <w:rPr>
                <w:b/>
                <w:sz w:val="22"/>
                <w:szCs w:val="22"/>
              </w:rPr>
              <w:t>Temat</w:t>
            </w:r>
          </w:p>
          <w:p w:rsidR="00D44D12" w:rsidRPr="00DE56AC" w:rsidRDefault="00430CC7" w:rsidP="00430CC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56AC">
              <w:rPr>
                <w:b/>
                <w:sz w:val="22"/>
                <w:szCs w:val="22"/>
              </w:rPr>
              <w:t>Wymiana kotłów na kotły na biomasę w dziewięciu budynkach na terenie Gminy Niepołomice</w:t>
            </w:r>
          </w:p>
        </w:tc>
      </w:tr>
      <w:tr w:rsidR="00BF14C0" w:rsidRPr="00DE56AC" w:rsidTr="00363F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C0" w:rsidRPr="00DE56AC" w:rsidRDefault="00BF14C0" w:rsidP="00363FF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E56A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C0" w:rsidRPr="00DE56AC" w:rsidRDefault="00BF14C0" w:rsidP="00363FF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Uzasadnienie prawne:</w:t>
            </w:r>
            <w:r w:rsidR="007F013D" w:rsidRPr="00DE56AC">
              <w:rPr>
                <w:sz w:val="22"/>
                <w:szCs w:val="22"/>
              </w:rPr>
              <w:t xml:space="preserve"> </w:t>
            </w:r>
          </w:p>
          <w:p w:rsidR="00BF14C0" w:rsidRPr="00DE56AC" w:rsidRDefault="007F013D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 xml:space="preserve">art. 255 pkt 7 </w:t>
            </w:r>
            <w:proofErr w:type="spellStart"/>
            <w:r w:rsidRPr="00DE56AC">
              <w:rPr>
                <w:sz w:val="22"/>
                <w:szCs w:val="22"/>
              </w:rPr>
              <w:t>Pzp</w:t>
            </w:r>
            <w:proofErr w:type="spellEnd"/>
            <w:r w:rsidRPr="00DE56AC">
              <w:rPr>
                <w:sz w:val="22"/>
                <w:szCs w:val="22"/>
              </w:rPr>
              <w:t xml:space="preserve"> ,,</w:t>
            </w:r>
            <w:r w:rsidR="00BF14C0" w:rsidRPr="00DE56AC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  <w:r w:rsidRPr="00DE56AC">
              <w:rPr>
                <w:sz w:val="22"/>
                <w:szCs w:val="22"/>
              </w:rPr>
              <w:t>”.</w:t>
            </w:r>
          </w:p>
          <w:p w:rsidR="00BF14C0" w:rsidRPr="00DE56AC" w:rsidRDefault="00BF14C0" w:rsidP="00363FF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Uzasadnienie faktyczne:</w:t>
            </w:r>
          </w:p>
          <w:p w:rsidR="007F013D" w:rsidRPr="00DE56AC" w:rsidRDefault="00BF14C0" w:rsidP="007F013D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W związku z dokonanym wyborem oferty</w:t>
            </w:r>
            <w:r w:rsidR="007F013D" w:rsidRPr="00DE56AC">
              <w:rPr>
                <w:sz w:val="22"/>
                <w:szCs w:val="22"/>
              </w:rPr>
              <w:t xml:space="preserve"> Firmy Marcin </w:t>
            </w:r>
            <w:proofErr w:type="spellStart"/>
            <w:r w:rsidR="007F013D" w:rsidRPr="00DE56AC">
              <w:rPr>
                <w:sz w:val="22"/>
                <w:szCs w:val="22"/>
              </w:rPr>
              <w:t>Krystecki</w:t>
            </w:r>
            <w:proofErr w:type="spellEnd"/>
            <w:r w:rsidR="007F013D" w:rsidRPr="00DE56AC">
              <w:rPr>
                <w:sz w:val="22"/>
                <w:szCs w:val="22"/>
              </w:rPr>
              <w:t xml:space="preserve"> MERKURY MR DEVELOPMENT Technika Grzewcza i Sanitarna (zw. dalej: Wykonawcą) </w:t>
            </w:r>
            <w:r w:rsidRPr="00DE56AC">
              <w:rPr>
                <w:sz w:val="22"/>
                <w:szCs w:val="22"/>
              </w:rPr>
              <w:t xml:space="preserve"> </w:t>
            </w:r>
            <w:r w:rsidR="000D19B0" w:rsidRPr="00DE56AC">
              <w:rPr>
                <w:sz w:val="22"/>
                <w:szCs w:val="22"/>
              </w:rPr>
              <w:t>na</w:t>
            </w:r>
            <w:r w:rsidRPr="00DE56AC">
              <w:rPr>
                <w:sz w:val="22"/>
                <w:szCs w:val="22"/>
              </w:rPr>
              <w:t xml:space="preserve"> realizacj</w:t>
            </w:r>
            <w:r w:rsidR="000D19B0" w:rsidRPr="00DE56AC">
              <w:rPr>
                <w:sz w:val="22"/>
                <w:szCs w:val="22"/>
              </w:rPr>
              <w:t>ę</w:t>
            </w:r>
            <w:r w:rsidRPr="00DE56AC">
              <w:rPr>
                <w:sz w:val="22"/>
                <w:szCs w:val="22"/>
              </w:rPr>
              <w:t xml:space="preserve"> przedmiotu zamówienia </w:t>
            </w:r>
            <w:r w:rsidR="007F013D" w:rsidRPr="00DE56AC">
              <w:rPr>
                <w:sz w:val="22"/>
                <w:szCs w:val="22"/>
              </w:rPr>
              <w:t>na ,,</w:t>
            </w:r>
            <w:r w:rsidR="007F013D" w:rsidRPr="00DE56AC">
              <w:rPr>
                <w:b/>
                <w:sz w:val="22"/>
                <w:szCs w:val="22"/>
              </w:rPr>
              <w:t xml:space="preserve">Wymianę kotłów na kotły na biomasę w dziewięciu budynkach na terenie Gminy Niepołomice”, </w:t>
            </w:r>
            <w:r w:rsidR="000D19B0" w:rsidRPr="00DE56AC">
              <w:rPr>
                <w:bCs/>
                <w:sz w:val="22"/>
                <w:szCs w:val="22"/>
              </w:rPr>
              <w:t>w</w:t>
            </w:r>
            <w:r w:rsidR="007F013D" w:rsidRPr="00DE56AC">
              <w:rPr>
                <w:bCs/>
                <w:sz w:val="22"/>
                <w:szCs w:val="22"/>
              </w:rPr>
              <w:t>ykonawca został wezwany</w:t>
            </w:r>
            <w:r w:rsidR="007F013D" w:rsidRPr="00DE56AC">
              <w:rPr>
                <w:b/>
                <w:sz w:val="22"/>
                <w:szCs w:val="22"/>
              </w:rPr>
              <w:t xml:space="preserve"> </w:t>
            </w:r>
            <w:r w:rsidR="007F013D" w:rsidRPr="00DE56AC">
              <w:rPr>
                <w:bCs/>
                <w:sz w:val="22"/>
                <w:szCs w:val="22"/>
              </w:rPr>
              <w:t xml:space="preserve">do podpisania </w:t>
            </w:r>
            <w:r w:rsidR="00B07ACA" w:rsidRPr="00DE56AC">
              <w:rPr>
                <w:bCs/>
                <w:sz w:val="22"/>
                <w:szCs w:val="22"/>
              </w:rPr>
              <w:t>umowy</w:t>
            </w:r>
            <w:r w:rsidR="006D6379" w:rsidRPr="00DE56AC">
              <w:rPr>
                <w:bCs/>
                <w:sz w:val="22"/>
                <w:szCs w:val="22"/>
              </w:rPr>
              <w:t xml:space="preserve"> </w:t>
            </w:r>
            <w:r w:rsidR="005C2FBD">
              <w:rPr>
                <w:bCs/>
                <w:sz w:val="22"/>
                <w:szCs w:val="22"/>
              </w:rPr>
              <w:t>w terminie do</w:t>
            </w:r>
            <w:r w:rsidR="006D6379" w:rsidRPr="00DE56AC">
              <w:rPr>
                <w:bCs/>
                <w:sz w:val="22"/>
                <w:szCs w:val="22"/>
              </w:rPr>
              <w:t xml:space="preserve"> 7 kwietnia 2023 r.</w:t>
            </w:r>
            <w:r w:rsidR="005C2FBD">
              <w:rPr>
                <w:bCs/>
                <w:sz w:val="22"/>
                <w:szCs w:val="22"/>
              </w:rPr>
              <w:t>,</w:t>
            </w:r>
            <w:r w:rsidR="006D6379" w:rsidRPr="00DE56AC">
              <w:rPr>
                <w:bCs/>
                <w:sz w:val="22"/>
                <w:szCs w:val="22"/>
              </w:rPr>
              <w:t xml:space="preserve"> do siedziby Zamawiającego (32-005 Niepolomice, pl. </w:t>
            </w:r>
            <w:r w:rsidR="005C2FBD">
              <w:rPr>
                <w:bCs/>
                <w:sz w:val="22"/>
                <w:szCs w:val="22"/>
              </w:rPr>
              <w:t>Z</w:t>
            </w:r>
            <w:r w:rsidR="006D6379" w:rsidRPr="00DE56AC">
              <w:rPr>
                <w:bCs/>
                <w:sz w:val="22"/>
                <w:szCs w:val="22"/>
              </w:rPr>
              <w:t>wycięstwa 13).</w:t>
            </w:r>
          </w:p>
          <w:p w:rsidR="000D19B0" w:rsidRPr="00DE56AC" w:rsidRDefault="00C4224C" w:rsidP="007F013D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Z</w:t>
            </w:r>
            <w:r w:rsidR="00816837" w:rsidRPr="00DE56AC">
              <w:rPr>
                <w:sz w:val="22"/>
                <w:szCs w:val="22"/>
              </w:rPr>
              <w:t xml:space="preserve">amawiający </w:t>
            </w:r>
            <w:r w:rsidR="000D19B0" w:rsidRPr="00DE56AC">
              <w:rPr>
                <w:sz w:val="22"/>
                <w:szCs w:val="22"/>
              </w:rPr>
              <w:t xml:space="preserve">w wezwaniu poinformował wykonawcę, w szczególności </w:t>
            </w:r>
            <w:r w:rsidR="000A3685" w:rsidRPr="00DE56AC">
              <w:rPr>
                <w:sz w:val="22"/>
                <w:szCs w:val="22"/>
              </w:rPr>
              <w:t>o tym, że:</w:t>
            </w:r>
          </w:p>
          <w:p w:rsidR="00430CC7" w:rsidRPr="00DE56AC" w:rsidRDefault="000A3685" w:rsidP="00E64F0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1</w:t>
            </w:r>
            <w:r w:rsidR="00C7533E" w:rsidRPr="00DE56AC">
              <w:rPr>
                <w:sz w:val="22"/>
                <w:szCs w:val="22"/>
              </w:rPr>
              <w:t xml:space="preserve">. </w:t>
            </w:r>
            <w:r w:rsidR="00C4224C" w:rsidRPr="00DE56AC">
              <w:rPr>
                <w:sz w:val="22"/>
                <w:szCs w:val="22"/>
              </w:rPr>
              <w:t xml:space="preserve">Przed zawarciem </w:t>
            </w:r>
            <w:r w:rsidR="00BF14C0" w:rsidRPr="00DE56AC">
              <w:rPr>
                <w:sz w:val="22"/>
                <w:szCs w:val="22"/>
              </w:rPr>
              <w:t xml:space="preserve">umowy, </w:t>
            </w:r>
            <w:r w:rsidR="00816837" w:rsidRPr="00DE56AC">
              <w:rPr>
                <w:sz w:val="22"/>
                <w:szCs w:val="22"/>
              </w:rPr>
              <w:t xml:space="preserve"> </w:t>
            </w:r>
            <w:r w:rsidR="00BF14C0" w:rsidRPr="00DE56AC">
              <w:rPr>
                <w:sz w:val="22"/>
                <w:szCs w:val="22"/>
              </w:rPr>
              <w:t xml:space="preserve">wykonawca zobowiązany </w:t>
            </w:r>
            <w:r w:rsidR="00137FB0" w:rsidRPr="00DE56AC">
              <w:rPr>
                <w:sz w:val="22"/>
                <w:szCs w:val="22"/>
              </w:rPr>
              <w:t>jest</w:t>
            </w:r>
            <w:r w:rsidR="00C4224C" w:rsidRPr="00DE56AC">
              <w:rPr>
                <w:sz w:val="22"/>
                <w:szCs w:val="22"/>
              </w:rPr>
              <w:t xml:space="preserve"> </w:t>
            </w:r>
            <w:r w:rsidR="00BF14C0" w:rsidRPr="00DE56AC">
              <w:rPr>
                <w:sz w:val="22"/>
                <w:szCs w:val="22"/>
              </w:rPr>
              <w:t xml:space="preserve">do wniesienia zabezpieczenia </w:t>
            </w:r>
            <w:r w:rsidR="00816837" w:rsidRPr="00DE56AC">
              <w:rPr>
                <w:sz w:val="22"/>
                <w:szCs w:val="22"/>
              </w:rPr>
              <w:t>należytego wykonania umowy</w:t>
            </w:r>
            <w:r w:rsidR="00C7533E" w:rsidRPr="00DE56AC">
              <w:rPr>
                <w:sz w:val="22"/>
                <w:szCs w:val="22"/>
              </w:rPr>
              <w:t xml:space="preserve"> w kwocie 13.824,00 zł, a dopuszczalne formy i sposób wniesienia zabezpieczenia zostały określone w SWZ.</w:t>
            </w:r>
          </w:p>
          <w:p w:rsidR="00BF14C0" w:rsidRPr="00DE56AC" w:rsidRDefault="000A3685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2</w:t>
            </w:r>
            <w:r w:rsidR="00C7533E" w:rsidRPr="00DE56AC">
              <w:rPr>
                <w:sz w:val="22"/>
                <w:szCs w:val="22"/>
              </w:rPr>
              <w:t xml:space="preserve">. </w:t>
            </w:r>
            <w:r w:rsidR="00BF14C0" w:rsidRPr="00DE56AC">
              <w:rPr>
                <w:sz w:val="22"/>
                <w:szCs w:val="22"/>
              </w:rPr>
              <w:t xml:space="preserve">Przedłożyć zamawiającemu dowód wniesienia zabezpieczenia </w:t>
            </w:r>
          </w:p>
          <w:p w:rsidR="000A3685" w:rsidRPr="00DE56AC" w:rsidRDefault="000A3685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oraz o tym, że:</w:t>
            </w:r>
          </w:p>
          <w:p w:rsidR="000A3685" w:rsidRPr="00DE56AC" w:rsidRDefault="000A3685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 xml:space="preserve">brak wniesienia zabezpieczenia należytego wykonania umowy spowoduje unieważnienie postępowania w zakresie części 4, zgodnie z postanowieniami zawartymi w przywołanym wyżej art. 255 pkt 7 </w:t>
            </w:r>
            <w:proofErr w:type="spellStart"/>
            <w:r w:rsidRPr="00DE56AC">
              <w:rPr>
                <w:sz w:val="22"/>
                <w:szCs w:val="22"/>
              </w:rPr>
              <w:t>Pzp</w:t>
            </w:r>
            <w:proofErr w:type="spellEnd"/>
            <w:r w:rsidRPr="00DE56AC">
              <w:rPr>
                <w:sz w:val="22"/>
                <w:szCs w:val="22"/>
              </w:rPr>
              <w:t>.</w:t>
            </w:r>
          </w:p>
          <w:p w:rsidR="00B0142B" w:rsidRDefault="00410827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</w:t>
            </w:r>
            <w:r w:rsidR="00B0142B">
              <w:rPr>
                <w:sz w:val="22"/>
                <w:szCs w:val="22"/>
              </w:rPr>
              <w:t xml:space="preserve">wykonawca </w:t>
            </w:r>
            <w:r w:rsidR="00CF6937" w:rsidRPr="00DE56AC">
              <w:rPr>
                <w:sz w:val="22"/>
                <w:szCs w:val="22"/>
              </w:rPr>
              <w:t xml:space="preserve"> </w:t>
            </w:r>
            <w:r w:rsidR="00B0142B" w:rsidRPr="00DE56AC">
              <w:rPr>
                <w:sz w:val="22"/>
                <w:szCs w:val="22"/>
              </w:rPr>
              <w:t>telefoniczn</w:t>
            </w:r>
            <w:r w:rsidR="00B0142B">
              <w:rPr>
                <w:sz w:val="22"/>
                <w:szCs w:val="22"/>
              </w:rPr>
              <w:t xml:space="preserve">ie poinformował, </w:t>
            </w:r>
            <w:r w:rsidR="00DE56AC" w:rsidRPr="00DE56AC">
              <w:rPr>
                <w:sz w:val="22"/>
                <w:szCs w:val="22"/>
              </w:rPr>
              <w:t xml:space="preserve">że do </w:t>
            </w:r>
            <w:r w:rsidR="00CF6937" w:rsidRPr="00DE56AC">
              <w:rPr>
                <w:sz w:val="22"/>
                <w:szCs w:val="22"/>
              </w:rPr>
              <w:t xml:space="preserve">7 kwietnia </w:t>
            </w:r>
            <w:r w:rsidR="00B0142B">
              <w:rPr>
                <w:sz w:val="22"/>
                <w:szCs w:val="22"/>
              </w:rPr>
              <w:t xml:space="preserve">2023 r. </w:t>
            </w:r>
            <w:r w:rsidR="00CF6937" w:rsidRPr="00DE56AC">
              <w:rPr>
                <w:sz w:val="22"/>
                <w:szCs w:val="22"/>
              </w:rPr>
              <w:t>nie uda się uzyskać gwarancji</w:t>
            </w:r>
            <w:r w:rsidR="00DE56AC" w:rsidRPr="00DE56AC">
              <w:rPr>
                <w:sz w:val="22"/>
                <w:szCs w:val="22"/>
              </w:rPr>
              <w:t xml:space="preserve"> ubezpieczeniowej</w:t>
            </w:r>
            <w:r w:rsidR="00CF6937" w:rsidRPr="00DE56AC">
              <w:rPr>
                <w:sz w:val="22"/>
                <w:szCs w:val="22"/>
              </w:rPr>
              <w:t xml:space="preserve"> należytego wykonania umowy</w:t>
            </w:r>
            <w:r w:rsidR="00B0142B">
              <w:rPr>
                <w:sz w:val="22"/>
                <w:szCs w:val="22"/>
              </w:rPr>
              <w:t xml:space="preserve"> i poprosił </w:t>
            </w:r>
            <w:r w:rsidR="00805925">
              <w:rPr>
                <w:sz w:val="22"/>
                <w:szCs w:val="22"/>
              </w:rPr>
              <w:t xml:space="preserve">o </w:t>
            </w:r>
            <w:r w:rsidR="00B0142B">
              <w:rPr>
                <w:sz w:val="22"/>
                <w:szCs w:val="22"/>
              </w:rPr>
              <w:t xml:space="preserve">zgodę na dokonanie tych czynności </w:t>
            </w:r>
            <w:r w:rsidR="00805925">
              <w:rPr>
                <w:sz w:val="22"/>
                <w:szCs w:val="22"/>
              </w:rPr>
              <w:t>w</w:t>
            </w:r>
            <w:r w:rsidR="00B0142B">
              <w:rPr>
                <w:sz w:val="22"/>
                <w:szCs w:val="22"/>
              </w:rPr>
              <w:t xml:space="preserve"> terminie późniejszym, na co uzyskał </w:t>
            </w:r>
            <w:r w:rsidR="00805925">
              <w:rPr>
                <w:sz w:val="22"/>
                <w:szCs w:val="22"/>
              </w:rPr>
              <w:t>akceptację.</w:t>
            </w:r>
          </w:p>
          <w:p w:rsidR="006D6379" w:rsidRDefault="00404E44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DE56AC" w:rsidRPr="00DE56AC">
              <w:rPr>
                <w:sz w:val="22"/>
                <w:szCs w:val="22"/>
              </w:rPr>
              <w:t>o kilkukrotnych, telefonicznych ponagleniach w</w:t>
            </w:r>
            <w:r w:rsidR="00CF6937" w:rsidRPr="00DE56AC">
              <w:rPr>
                <w:sz w:val="22"/>
                <w:szCs w:val="22"/>
              </w:rPr>
              <w:t xml:space="preserve"> dniu 20 kwietnia</w:t>
            </w:r>
            <w:r>
              <w:rPr>
                <w:sz w:val="22"/>
                <w:szCs w:val="22"/>
              </w:rPr>
              <w:t xml:space="preserve">  2023 r,</w:t>
            </w:r>
            <w:r w:rsidR="00CF6937" w:rsidRPr="00DE56AC">
              <w:rPr>
                <w:sz w:val="22"/>
                <w:szCs w:val="22"/>
              </w:rPr>
              <w:t xml:space="preserve"> </w:t>
            </w:r>
            <w:r w:rsidR="00362474" w:rsidRPr="00DE56AC">
              <w:rPr>
                <w:sz w:val="22"/>
                <w:szCs w:val="22"/>
              </w:rPr>
              <w:t>wykonawc</w:t>
            </w:r>
            <w:r>
              <w:rPr>
                <w:sz w:val="22"/>
                <w:szCs w:val="22"/>
              </w:rPr>
              <w:t>a</w:t>
            </w:r>
            <w:r w:rsidR="00362474" w:rsidRPr="00DE56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przesłał </w:t>
            </w:r>
            <w:r w:rsidR="00CF6937" w:rsidRPr="00DE56AC">
              <w:rPr>
                <w:sz w:val="22"/>
                <w:szCs w:val="22"/>
              </w:rPr>
              <w:t xml:space="preserve">drogą </w:t>
            </w:r>
            <w:proofErr w:type="spellStart"/>
            <w:r w:rsidR="00CF6937" w:rsidRPr="00DE56AC">
              <w:rPr>
                <w:sz w:val="22"/>
                <w:szCs w:val="22"/>
              </w:rPr>
              <w:t>meilową</w:t>
            </w:r>
            <w:proofErr w:type="spellEnd"/>
            <w:r>
              <w:rPr>
                <w:sz w:val="22"/>
                <w:szCs w:val="22"/>
              </w:rPr>
              <w:t xml:space="preserve"> projekt gwarancji </w:t>
            </w:r>
            <w:r w:rsidR="00CF6937" w:rsidRPr="00DE56AC">
              <w:rPr>
                <w:sz w:val="22"/>
                <w:szCs w:val="22"/>
              </w:rPr>
              <w:t xml:space="preserve">z prośbą o akceptację i wyznaczenie nowego </w:t>
            </w:r>
            <w:r w:rsidR="00CF6937" w:rsidRPr="00DE56AC">
              <w:rPr>
                <w:sz w:val="22"/>
                <w:szCs w:val="22"/>
              </w:rPr>
              <w:lastRenderedPageBreak/>
              <w:t>terminu podpisania umowy</w:t>
            </w:r>
            <w:r w:rsidR="00362474" w:rsidRPr="00DE56AC">
              <w:rPr>
                <w:sz w:val="22"/>
                <w:szCs w:val="22"/>
              </w:rPr>
              <w:t>.</w:t>
            </w:r>
          </w:p>
          <w:p w:rsidR="00410827" w:rsidRPr="00DE56AC" w:rsidRDefault="00410827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:rsidR="00362474" w:rsidRPr="00DE56AC" w:rsidRDefault="00362474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Zamawiający w dniu 20 kwietnia</w:t>
            </w:r>
            <w:r w:rsidR="00404E44">
              <w:rPr>
                <w:sz w:val="22"/>
                <w:szCs w:val="22"/>
              </w:rPr>
              <w:t xml:space="preserve"> 2023 r. poinformował</w:t>
            </w:r>
            <w:r w:rsidRPr="00DE56AC">
              <w:rPr>
                <w:sz w:val="22"/>
                <w:szCs w:val="22"/>
              </w:rPr>
              <w:t xml:space="preserve"> </w:t>
            </w:r>
            <w:r w:rsidR="00404E44" w:rsidRPr="00DE56AC">
              <w:rPr>
                <w:sz w:val="22"/>
                <w:szCs w:val="22"/>
              </w:rPr>
              <w:t>wykonawc</w:t>
            </w:r>
            <w:r w:rsidR="00404E44">
              <w:rPr>
                <w:sz w:val="22"/>
                <w:szCs w:val="22"/>
              </w:rPr>
              <w:t>ę</w:t>
            </w:r>
            <w:r w:rsidRPr="00DE56AC">
              <w:rPr>
                <w:sz w:val="22"/>
                <w:szCs w:val="22"/>
              </w:rPr>
              <w:t xml:space="preserve"> o zaakceptowaniu </w:t>
            </w:r>
            <w:r w:rsidR="00404E44">
              <w:rPr>
                <w:sz w:val="22"/>
                <w:szCs w:val="22"/>
              </w:rPr>
              <w:t>przedłożonego projektu gwarancji</w:t>
            </w:r>
            <w:r w:rsidR="00DE56AC" w:rsidRPr="00DE56AC">
              <w:rPr>
                <w:sz w:val="22"/>
                <w:szCs w:val="22"/>
              </w:rPr>
              <w:t xml:space="preserve">, </w:t>
            </w:r>
            <w:r w:rsidR="00404E44">
              <w:rPr>
                <w:sz w:val="22"/>
                <w:szCs w:val="22"/>
              </w:rPr>
              <w:t>poinformował o możliwości złożenia gwarancji w formie elektronicznej</w:t>
            </w:r>
            <w:r w:rsidR="00DE56AC" w:rsidRPr="00DE56AC">
              <w:rPr>
                <w:sz w:val="22"/>
                <w:szCs w:val="22"/>
              </w:rPr>
              <w:t xml:space="preserve"> </w:t>
            </w:r>
            <w:r w:rsidRPr="00DE56AC">
              <w:rPr>
                <w:sz w:val="22"/>
                <w:szCs w:val="22"/>
              </w:rPr>
              <w:t>oraz wyznaczył termin podpisania umowy na dzień 24 kwietnia</w:t>
            </w:r>
            <w:r w:rsidR="005C2FBD">
              <w:rPr>
                <w:sz w:val="22"/>
                <w:szCs w:val="22"/>
              </w:rPr>
              <w:t xml:space="preserve"> 2023</w:t>
            </w:r>
            <w:r w:rsidR="00410827">
              <w:rPr>
                <w:sz w:val="22"/>
                <w:szCs w:val="22"/>
              </w:rPr>
              <w:t xml:space="preserve"> </w:t>
            </w:r>
            <w:r w:rsidR="005C2FBD">
              <w:rPr>
                <w:sz w:val="22"/>
                <w:szCs w:val="22"/>
              </w:rPr>
              <w:t>r</w:t>
            </w:r>
            <w:r w:rsidR="00410827">
              <w:rPr>
                <w:sz w:val="22"/>
                <w:szCs w:val="22"/>
              </w:rPr>
              <w:t>.</w:t>
            </w:r>
            <w:r w:rsidRPr="00DE56AC">
              <w:rPr>
                <w:sz w:val="22"/>
                <w:szCs w:val="22"/>
              </w:rPr>
              <w:t xml:space="preserve"> w siedzibie zamawiającego w godzinach 8:30 – 14:30.</w:t>
            </w:r>
          </w:p>
          <w:p w:rsidR="00362474" w:rsidRDefault="00362474" w:rsidP="0086611B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>W wyznaczonym terminie wykonawca również nie zgłosił się do zamawiającego</w:t>
            </w:r>
            <w:r w:rsidR="005C2FBD">
              <w:rPr>
                <w:sz w:val="22"/>
                <w:szCs w:val="22"/>
              </w:rPr>
              <w:t xml:space="preserve"> w celu podpisania umowy oraz nie wniósł należytego zabezpieczenia realizacji umowy.</w:t>
            </w:r>
          </w:p>
          <w:p w:rsidR="00D37E20" w:rsidRDefault="0086611B" w:rsidP="0086611B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5660E2">
              <w:rPr>
                <w:sz w:val="22"/>
                <w:szCs w:val="22"/>
              </w:rPr>
              <w:t>wyrażając</w:t>
            </w:r>
            <w:r>
              <w:rPr>
                <w:sz w:val="22"/>
                <w:szCs w:val="22"/>
              </w:rPr>
              <w:t xml:space="preserve"> wolę </w:t>
            </w:r>
            <w:r w:rsidR="005660E2">
              <w:rPr>
                <w:sz w:val="22"/>
                <w:szCs w:val="22"/>
              </w:rPr>
              <w:t>pozytywnego</w:t>
            </w:r>
            <w:r>
              <w:rPr>
                <w:sz w:val="22"/>
                <w:szCs w:val="22"/>
              </w:rPr>
              <w:t xml:space="preserve"> </w:t>
            </w:r>
            <w:r w:rsidR="005660E2">
              <w:rPr>
                <w:sz w:val="22"/>
                <w:szCs w:val="22"/>
              </w:rPr>
              <w:t>zakończenia</w:t>
            </w:r>
            <w:r>
              <w:rPr>
                <w:sz w:val="22"/>
                <w:szCs w:val="22"/>
              </w:rPr>
              <w:t xml:space="preserve"> trwającego postepowania</w:t>
            </w:r>
            <w:r w:rsidR="005660E2">
              <w:rPr>
                <w:sz w:val="22"/>
                <w:szCs w:val="22"/>
              </w:rPr>
              <w:t xml:space="preserve"> w zakresie zadania częściowego nr 4</w:t>
            </w:r>
            <w:r>
              <w:rPr>
                <w:sz w:val="22"/>
                <w:szCs w:val="22"/>
              </w:rPr>
              <w:t xml:space="preserve"> (tj. zawarcie umowy)</w:t>
            </w:r>
            <w:r w:rsidR="005660E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wezwał jeszcze raz </w:t>
            </w:r>
            <w:r w:rsidR="005660E2">
              <w:rPr>
                <w:sz w:val="22"/>
                <w:szCs w:val="22"/>
              </w:rPr>
              <w:t xml:space="preserve">wykonawcę </w:t>
            </w:r>
            <w:r w:rsidR="005660E2">
              <w:rPr>
                <w:sz w:val="22"/>
                <w:szCs w:val="22"/>
              </w:rPr>
              <w:t xml:space="preserve">do wniesienia zabezpieczenia i podpisania umowy w terminie </w:t>
            </w:r>
            <w:r w:rsidR="005660E2" w:rsidRPr="00DE56AC">
              <w:rPr>
                <w:sz w:val="22"/>
                <w:szCs w:val="22"/>
              </w:rPr>
              <w:t xml:space="preserve"> </w:t>
            </w:r>
            <w:r w:rsidR="005660E2">
              <w:rPr>
                <w:sz w:val="22"/>
                <w:szCs w:val="22"/>
              </w:rPr>
              <w:t>do dnia</w:t>
            </w:r>
            <w:r w:rsidR="005660E2" w:rsidRPr="00DE56AC">
              <w:rPr>
                <w:sz w:val="22"/>
                <w:szCs w:val="22"/>
              </w:rPr>
              <w:t xml:space="preserve"> 28 kwietnia</w:t>
            </w:r>
            <w:r w:rsidR="005660E2">
              <w:rPr>
                <w:sz w:val="22"/>
                <w:szCs w:val="22"/>
              </w:rPr>
              <w:t xml:space="preserve"> 2023</w:t>
            </w:r>
            <w:r w:rsidR="005660E2">
              <w:rPr>
                <w:sz w:val="22"/>
                <w:szCs w:val="22"/>
              </w:rPr>
              <w:t>r</w:t>
            </w:r>
            <w:r w:rsidR="005660E2" w:rsidRPr="00DE56AC">
              <w:rPr>
                <w:sz w:val="22"/>
                <w:szCs w:val="22"/>
              </w:rPr>
              <w:t>, do godziny 10:00</w:t>
            </w:r>
            <w:r w:rsidR="005660E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zaznaczając </w:t>
            </w:r>
            <w:r w:rsidR="005660E2">
              <w:rPr>
                <w:sz w:val="22"/>
                <w:szCs w:val="22"/>
              </w:rPr>
              <w:t>ż</w:t>
            </w:r>
            <w:r>
              <w:rPr>
                <w:sz w:val="22"/>
                <w:szCs w:val="22"/>
              </w:rPr>
              <w:t xml:space="preserve">e jest to </w:t>
            </w:r>
            <w:r w:rsidR="005660E2">
              <w:rPr>
                <w:sz w:val="22"/>
                <w:szCs w:val="22"/>
              </w:rPr>
              <w:t xml:space="preserve">wezwanie ostateczne. </w:t>
            </w:r>
          </w:p>
          <w:p w:rsidR="00483927" w:rsidRPr="00DE56AC" w:rsidRDefault="005660E2" w:rsidP="00363FF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tym, że wykonawca w tym terminie również nie dopełnił ww. czynności,</w:t>
            </w:r>
          </w:p>
          <w:p w:rsidR="00D37E20" w:rsidRPr="00DE56AC" w:rsidRDefault="00D37E20" w:rsidP="00D37E2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E56AC">
              <w:rPr>
                <w:sz w:val="22"/>
                <w:szCs w:val="22"/>
              </w:rPr>
              <w:t xml:space="preserve">Zamawiający </w:t>
            </w:r>
            <w:r w:rsidR="00410827">
              <w:rPr>
                <w:sz w:val="22"/>
                <w:szCs w:val="22"/>
              </w:rPr>
              <w:t>podjął decyzje o</w:t>
            </w:r>
            <w:r w:rsidRPr="00DE56AC">
              <w:rPr>
                <w:sz w:val="22"/>
                <w:szCs w:val="22"/>
              </w:rPr>
              <w:t xml:space="preserve"> unieważni</w:t>
            </w:r>
            <w:r w:rsidR="00410827">
              <w:rPr>
                <w:sz w:val="22"/>
                <w:szCs w:val="22"/>
              </w:rPr>
              <w:t>eniu</w:t>
            </w:r>
            <w:r w:rsidRPr="00DE56AC">
              <w:rPr>
                <w:sz w:val="22"/>
                <w:szCs w:val="22"/>
              </w:rPr>
              <w:t xml:space="preserve"> </w:t>
            </w:r>
            <w:r w:rsidR="00410827" w:rsidRPr="00DE56AC">
              <w:rPr>
                <w:sz w:val="22"/>
                <w:szCs w:val="22"/>
              </w:rPr>
              <w:t>post</w:t>
            </w:r>
            <w:r w:rsidR="00410827">
              <w:rPr>
                <w:sz w:val="22"/>
                <w:szCs w:val="22"/>
              </w:rPr>
              <w:t>ę</w:t>
            </w:r>
            <w:r w:rsidR="00410827" w:rsidRPr="00DE56AC">
              <w:rPr>
                <w:sz w:val="22"/>
                <w:szCs w:val="22"/>
              </w:rPr>
              <w:t>powania</w:t>
            </w:r>
            <w:r w:rsidRPr="00DE56AC">
              <w:rPr>
                <w:sz w:val="22"/>
                <w:szCs w:val="22"/>
              </w:rPr>
              <w:t xml:space="preserve"> w zakresie zadania częściowego nr 4.</w:t>
            </w:r>
          </w:p>
          <w:p w:rsidR="00430CC7" w:rsidRPr="00DE56AC" w:rsidRDefault="00430CC7" w:rsidP="00D37E20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010B31" w:rsidRPr="00052503" w:rsidRDefault="00010B31" w:rsidP="00010B31">
      <w:pPr>
        <w:spacing w:line="360" w:lineRule="auto"/>
        <w:jc w:val="right"/>
      </w:pPr>
    </w:p>
    <w:p w:rsidR="00052503" w:rsidRDefault="00052503" w:rsidP="00430CC7">
      <w:pPr>
        <w:jc w:val="right"/>
      </w:pPr>
    </w:p>
    <w:p w:rsidR="00052503" w:rsidRDefault="00052503" w:rsidP="00430CC7">
      <w:pPr>
        <w:jc w:val="right"/>
      </w:pPr>
    </w:p>
    <w:p w:rsidR="000A3685" w:rsidRDefault="000A3685" w:rsidP="00430CC7">
      <w:pPr>
        <w:jc w:val="right"/>
      </w:pPr>
    </w:p>
    <w:p w:rsidR="00052503" w:rsidRDefault="00052503" w:rsidP="00430CC7">
      <w:pPr>
        <w:jc w:val="right"/>
      </w:pPr>
    </w:p>
    <w:p w:rsidR="00410827" w:rsidRDefault="00410827" w:rsidP="00430CC7">
      <w:pPr>
        <w:jc w:val="right"/>
      </w:pPr>
    </w:p>
    <w:p w:rsidR="00410827" w:rsidRDefault="00410827" w:rsidP="00430CC7">
      <w:pPr>
        <w:jc w:val="right"/>
      </w:pPr>
    </w:p>
    <w:p w:rsidR="00410827" w:rsidRDefault="00410827" w:rsidP="00430CC7">
      <w:pPr>
        <w:jc w:val="right"/>
      </w:pPr>
    </w:p>
    <w:p w:rsidR="00410827" w:rsidRDefault="00410827" w:rsidP="00430CC7">
      <w:pPr>
        <w:jc w:val="right"/>
      </w:pPr>
    </w:p>
    <w:p w:rsidR="00410827" w:rsidRDefault="00410827" w:rsidP="00430CC7">
      <w:pPr>
        <w:jc w:val="right"/>
      </w:pPr>
    </w:p>
    <w:p w:rsidR="00410827" w:rsidRDefault="00410827" w:rsidP="00430CC7">
      <w:pPr>
        <w:jc w:val="right"/>
      </w:pPr>
    </w:p>
    <w:p w:rsidR="00483927" w:rsidRDefault="00483927" w:rsidP="00430CC7">
      <w:pPr>
        <w:jc w:val="right"/>
      </w:pPr>
    </w:p>
    <w:p w:rsidR="00010B31" w:rsidRPr="00052503" w:rsidRDefault="00430CC7" w:rsidP="00430CC7">
      <w:pPr>
        <w:jc w:val="right"/>
      </w:pPr>
      <w:r w:rsidRPr="00052503">
        <w:t>…………</w:t>
      </w:r>
      <w:r w:rsidR="000A3685">
        <w:t>.</w:t>
      </w:r>
      <w:r w:rsidRPr="00052503">
        <w:t>…………….</w:t>
      </w:r>
    </w:p>
    <w:sectPr w:rsidR="00010B31" w:rsidRPr="00052503" w:rsidSect="000525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F14C0" w:rsidRDefault="00BF14C0" w:rsidP="00BF14C0">
      <w:r>
        <w:separator/>
      </w:r>
    </w:p>
  </w:endnote>
  <w:endnote w:type="continuationSeparator" w:id="0">
    <w:p w:rsidR="00BF14C0" w:rsidRDefault="00BF14C0" w:rsidP="00BF1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F14C0" w:rsidRDefault="00BF14C0" w:rsidP="00BF14C0">
      <w:r>
        <w:separator/>
      </w:r>
    </w:p>
  </w:footnote>
  <w:footnote w:type="continuationSeparator" w:id="0">
    <w:p w:rsidR="00BF14C0" w:rsidRDefault="00BF14C0" w:rsidP="00BF1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14C0" w:rsidRDefault="00BF14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46F66"/>
    <w:multiLevelType w:val="hybridMultilevel"/>
    <w:tmpl w:val="47D4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862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A87"/>
    <w:rsid w:val="00010849"/>
    <w:rsid w:val="00010B31"/>
    <w:rsid w:val="00052503"/>
    <w:rsid w:val="000A3685"/>
    <w:rsid w:val="000D19B0"/>
    <w:rsid w:val="000D649D"/>
    <w:rsid w:val="00104963"/>
    <w:rsid w:val="00137FB0"/>
    <w:rsid w:val="00150F65"/>
    <w:rsid w:val="00362474"/>
    <w:rsid w:val="00404E44"/>
    <w:rsid w:val="00410827"/>
    <w:rsid w:val="00430CC7"/>
    <w:rsid w:val="00483927"/>
    <w:rsid w:val="004E3A87"/>
    <w:rsid w:val="005660E2"/>
    <w:rsid w:val="005C2FBD"/>
    <w:rsid w:val="006D6379"/>
    <w:rsid w:val="007F013D"/>
    <w:rsid w:val="00805925"/>
    <w:rsid w:val="00816837"/>
    <w:rsid w:val="00823326"/>
    <w:rsid w:val="00826EEF"/>
    <w:rsid w:val="00856A3E"/>
    <w:rsid w:val="0086611B"/>
    <w:rsid w:val="00894412"/>
    <w:rsid w:val="009462DF"/>
    <w:rsid w:val="009500EB"/>
    <w:rsid w:val="00993EFC"/>
    <w:rsid w:val="00A47716"/>
    <w:rsid w:val="00AB3E72"/>
    <w:rsid w:val="00AC1A4B"/>
    <w:rsid w:val="00B0142B"/>
    <w:rsid w:val="00B07ACA"/>
    <w:rsid w:val="00BF14C0"/>
    <w:rsid w:val="00C4224C"/>
    <w:rsid w:val="00C7533E"/>
    <w:rsid w:val="00CF6937"/>
    <w:rsid w:val="00D37E20"/>
    <w:rsid w:val="00D41670"/>
    <w:rsid w:val="00D44D12"/>
    <w:rsid w:val="00DE56AC"/>
    <w:rsid w:val="00E403D2"/>
    <w:rsid w:val="00E64F09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BC083"/>
  <w15:chartTrackingRefBased/>
  <w15:docId w15:val="{B88578A5-8548-4525-AA3D-213FE0BE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F14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F1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468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2023-04-28T11:03:00Z</cp:lastPrinted>
  <dcterms:created xsi:type="dcterms:W3CDTF">2023-04-28T11:17:00Z</dcterms:created>
  <dcterms:modified xsi:type="dcterms:W3CDTF">2023-04-28T11:17:00Z</dcterms:modified>
</cp:coreProperties>
</file>