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044E5" w14:textId="77777777" w:rsidR="00D665F5" w:rsidRDefault="00187B03" w:rsidP="00D665F5">
      <w:pPr>
        <w:spacing w:after="240"/>
        <w:jc w:val="right"/>
        <w:rPr>
          <w:sz w:val="22"/>
          <w:szCs w:val="22"/>
        </w:rPr>
      </w:pPr>
      <w:r w:rsidRPr="00187B0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7B03">
        <w:rPr>
          <w:sz w:val="22"/>
          <w:szCs w:val="22"/>
        </w:rPr>
        <w:t>2023-05-05</w:t>
      </w:r>
    </w:p>
    <w:p w14:paraId="310FBC3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3B363B7" w14:textId="77777777" w:rsidR="00187B03" w:rsidRPr="00187B03" w:rsidRDefault="00187B03" w:rsidP="00577BC6">
      <w:pPr>
        <w:spacing w:after="40"/>
        <w:rPr>
          <w:b/>
          <w:bCs/>
          <w:sz w:val="22"/>
          <w:szCs w:val="22"/>
        </w:rPr>
      </w:pPr>
      <w:r w:rsidRPr="00187B03">
        <w:rPr>
          <w:b/>
          <w:bCs/>
          <w:sz w:val="22"/>
          <w:szCs w:val="22"/>
        </w:rPr>
        <w:t>Akademia Górniczo - Hutnicza</w:t>
      </w:r>
    </w:p>
    <w:p w14:paraId="54053AFF" w14:textId="77777777" w:rsidR="00187B03" w:rsidRPr="00187B03" w:rsidRDefault="00187B03" w:rsidP="00577BC6">
      <w:pPr>
        <w:spacing w:after="40"/>
        <w:rPr>
          <w:b/>
          <w:bCs/>
          <w:sz w:val="22"/>
          <w:szCs w:val="22"/>
        </w:rPr>
      </w:pPr>
      <w:r w:rsidRPr="00187B03">
        <w:rPr>
          <w:b/>
          <w:bCs/>
          <w:sz w:val="22"/>
          <w:szCs w:val="22"/>
        </w:rPr>
        <w:t>im. Stanisława Staszica w Krakowie</w:t>
      </w:r>
    </w:p>
    <w:p w14:paraId="67B52878" w14:textId="77777777" w:rsidR="00D665F5" w:rsidRPr="00D91931" w:rsidRDefault="00187B03" w:rsidP="00577BC6">
      <w:pPr>
        <w:spacing w:after="40"/>
        <w:rPr>
          <w:b/>
          <w:bCs/>
          <w:sz w:val="22"/>
          <w:szCs w:val="22"/>
        </w:rPr>
      </w:pPr>
      <w:r w:rsidRPr="00187B03">
        <w:rPr>
          <w:b/>
          <w:bCs/>
          <w:sz w:val="22"/>
          <w:szCs w:val="22"/>
        </w:rPr>
        <w:t>Dział Zamówień Publicznych</w:t>
      </w:r>
    </w:p>
    <w:p w14:paraId="2BDE69A6" w14:textId="77777777" w:rsidR="00D665F5" w:rsidRPr="00BD5546" w:rsidRDefault="00187B03" w:rsidP="00D665F5">
      <w:pPr>
        <w:rPr>
          <w:sz w:val="22"/>
          <w:szCs w:val="22"/>
        </w:rPr>
      </w:pPr>
      <w:r w:rsidRPr="00187B0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7B03">
        <w:rPr>
          <w:sz w:val="22"/>
          <w:szCs w:val="22"/>
        </w:rPr>
        <w:t>30</w:t>
      </w:r>
    </w:p>
    <w:p w14:paraId="0E87C7EB" w14:textId="77777777" w:rsidR="00D665F5" w:rsidRPr="00BD5546" w:rsidRDefault="00187B03" w:rsidP="00D665F5">
      <w:pPr>
        <w:rPr>
          <w:sz w:val="22"/>
          <w:szCs w:val="22"/>
        </w:rPr>
      </w:pPr>
      <w:r w:rsidRPr="00187B0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7B03">
        <w:rPr>
          <w:sz w:val="22"/>
          <w:szCs w:val="22"/>
        </w:rPr>
        <w:t>Kraków</w:t>
      </w:r>
    </w:p>
    <w:p w14:paraId="0A0D483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7B03" w:rsidRPr="00187B03">
        <w:rPr>
          <w:b/>
          <w:sz w:val="22"/>
          <w:szCs w:val="22"/>
        </w:rPr>
        <w:t>KC-zp.272-209/23</w:t>
      </w:r>
      <w:r w:rsidR="00A80738">
        <w:rPr>
          <w:sz w:val="24"/>
        </w:rPr>
        <w:tab/>
        <w:t xml:space="preserve"> </w:t>
      </w:r>
    </w:p>
    <w:p w14:paraId="3A97D7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3F60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6492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55B15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B8112D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BCEA2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7B03" w:rsidRPr="00187B0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7705D92" w14:textId="7BD1E52D" w:rsidR="00A80738" w:rsidRPr="009820B4" w:rsidRDefault="00187B03" w:rsidP="009820B4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187B03">
        <w:rPr>
          <w:b/>
          <w:sz w:val="22"/>
          <w:szCs w:val="22"/>
        </w:rPr>
        <w:t>Dostawa wraz z montażem mebli laboratoryjnych do Laboratorium Radioizotopowych Analiz Środowiskowych w ramach umowy RPMP.01.01.00-12-0140/18-00XVII/39/FE/19 - KC-zp.272-209/23</w:t>
      </w:r>
    </w:p>
    <w:p w14:paraId="3CC27DB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C5E820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7B03" w:rsidRPr="00187B03">
        <w:rPr>
          <w:sz w:val="22"/>
          <w:szCs w:val="22"/>
        </w:rPr>
        <w:t>05/05/2023</w:t>
      </w:r>
      <w:r w:rsidR="00FF4AB1" w:rsidRPr="00577BC6">
        <w:rPr>
          <w:sz w:val="22"/>
          <w:szCs w:val="22"/>
        </w:rPr>
        <w:t xml:space="preserve"> o godz. </w:t>
      </w:r>
      <w:r w:rsidR="00187B03" w:rsidRPr="00187B0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582041" w14:textId="77777777" w:rsidTr="003F57CD">
        <w:tc>
          <w:tcPr>
            <w:tcW w:w="993" w:type="dxa"/>
            <w:shd w:val="clear" w:color="auto" w:fill="auto"/>
            <w:vAlign w:val="center"/>
          </w:tcPr>
          <w:p w14:paraId="20AEC2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B73E2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D0B26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87B03" w:rsidRPr="00493F8C" w14:paraId="3872657A" w14:textId="77777777" w:rsidTr="00F34223">
        <w:tc>
          <w:tcPr>
            <w:tcW w:w="993" w:type="dxa"/>
            <w:shd w:val="clear" w:color="auto" w:fill="auto"/>
            <w:vAlign w:val="center"/>
          </w:tcPr>
          <w:p w14:paraId="5BDA68D4" w14:textId="77777777" w:rsidR="00187B03" w:rsidRPr="00490DC0" w:rsidRDefault="00187B03" w:rsidP="00F34223">
            <w:pPr>
              <w:spacing w:before="120" w:after="120"/>
              <w:jc w:val="center"/>
            </w:pPr>
            <w:r w:rsidRPr="00187B03">
              <w:t>1</w:t>
            </w:r>
          </w:p>
        </w:tc>
        <w:tc>
          <w:tcPr>
            <w:tcW w:w="5244" w:type="dxa"/>
            <w:shd w:val="clear" w:color="auto" w:fill="auto"/>
          </w:tcPr>
          <w:p w14:paraId="64F479BC" w14:textId="77777777" w:rsidR="00187B03" w:rsidRPr="00490DC0" w:rsidRDefault="00187B03" w:rsidP="00F34223">
            <w:pPr>
              <w:spacing w:before="40"/>
            </w:pPr>
            <w:r w:rsidRPr="00187B03">
              <w:t>Equimed Hołda Lenk Trembecki Spółka Jawna</w:t>
            </w:r>
          </w:p>
          <w:p w14:paraId="11EF10A5" w14:textId="77777777" w:rsidR="00187B03" w:rsidRPr="00490DC0" w:rsidRDefault="00187B03" w:rsidP="00F34223">
            <w:r w:rsidRPr="00187B03">
              <w:t>Prądnicka</w:t>
            </w:r>
            <w:r w:rsidRPr="00490DC0">
              <w:t xml:space="preserve"> </w:t>
            </w:r>
            <w:r w:rsidRPr="00187B03">
              <w:t>46</w:t>
            </w:r>
            <w:r w:rsidRPr="00490DC0">
              <w:t xml:space="preserve"> </w:t>
            </w:r>
          </w:p>
          <w:p w14:paraId="1B5E3A46" w14:textId="77777777" w:rsidR="00187B03" w:rsidRPr="00490DC0" w:rsidRDefault="00187B03" w:rsidP="00F34223">
            <w:pPr>
              <w:spacing w:after="40"/>
              <w:jc w:val="both"/>
            </w:pPr>
            <w:r w:rsidRPr="00187B03">
              <w:t>31-202</w:t>
            </w:r>
            <w:r w:rsidRPr="00490DC0">
              <w:t xml:space="preserve"> </w:t>
            </w:r>
            <w:r w:rsidRPr="00187B0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EE48FA" w14:textId="77777777" w:rsidR="00187B03" w:rsidRPr="00490DC0" w:rsidRDefault="00187B03" w:rsidP="00F34223">
            <w:pPr>
              <w:spacing w:before="120" w:after="120"/>
              <w:jc w:val="both"/>
            </w:pPr>
            <w:r w:rsidRPr="00187B03">
              <w:t>75 809.82 zł</w:t>
            </w:r>
          </w:p>
        </w:tc>
      </w:tr>
      <w:tr w:rsidR="00187B03" w:rsidRPr="00493F8C" w14:paraId="7819D913" w14:textId="77777777" w:rsidTr="00F34223">
        <w:tc>
          <w:tcPr>
            <w:tcW w:w="993" w:type="dxa"/>
            <w:shd w:val="clear" w:color="auto" w:fill="auto"/>
            <w:vAlign w:val="center"/>
          </w:tcPr>
          <w:p w14:paraId="17ABDE2D" w14:textId="77777777" w:rsidR="00187B03" w:rsidRPr="00490DC0" w:rsidRDefault="00187B03" w:rsidP="00F34223">
            <w:pPr>
              <w:spacing w:before="120" w:after="120"/>
              <w:jc w:val="center"/>
            </w:pPr>
            <w:r w:rsidRPr="00187B03">
              <w:t>2</w:t>
            </w:r>
          </w:p>
        </w:tc>
        <w:tc>
          <w:tcPr>
            <w:tcW w:w="5244" w:type="dxa"/>
            <w:shd w:val="clear" w:color="auto" w:fill="auto"/>
          </w:tcPr>
          <w:p w14:paraId="37772A8E" w14:textId="77777777" w:rsidR="00187B03" w:rsidRPr="00490DC0" w:rsidRDefault="00187B03" w:rsidP="00F34223">
            <w:pPr>
              <w:spacing w:before="40"/>
            </w:pPr>
            <w:r w:rsidRPr="00187B03">
              <w:t>Tronus Polska Sp. z o.o.</w:t>
            </w:r>
          </w:p>
          <w:p w14:paraId="71A86AFD" w14:textId="77777777" w:rsidR="00187B03" w:rsidRPr="00490DC0" w:rsidRDefault="00187B03" w:rsidP="00F34223">
            <w:r w:rsidRPr="00187B03">
              <w:t>Ordona</w:t>
            </w:r>
            <w:r w:rsidRPr="00490DC0">
              <w:t xml:space="preserve"> </w:t>
            </w:r>
            <w:r w:rsidRPr="00187B03">
              <w:t>2a</w:t>
            </w:r>
            <w:r w:rsidRPr="00490DC0">
              <w:t xml:space="preserve"> </w:t>
            </w:r>
          </w:p>
          <w:p w14:paraId="651D7135" w14:textId="77777777" w:rsidR="00187B03" w:rsidRPr="00490DC0" w:rsidRDefault="00187B03" w:rsidP="00F34223">
            <w:pPr>
              <w:spacing w:after="40"/>
              <w:jc w:val="both"/>
            </w:pPr>
            <w:r w:rsidRPr="00187B03">
              <w:t>01-237</w:t>
            </w:r>
            <w:r w:rsidRPr="00490DC0">
              <w:t xml:space="preserve"> </w:t>
            </w:r>
            <w:r w:rsidRPr="00187B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CDD7D" w14:textId="77777777" w:rsidR="00187B03" w:rsidRPr="00490DC0" w:rsidRDefault="00187B03" w:rsidP="00F34223">
            <w:pPr>
              <w:spacing w:before="120" w:after="120"/>
              <w:jc w:val="both"/>
            </w:pPr>
            <w:r w:rsidRPr="00187B03">
              <w:t>814 911.90 zł</w:t>
            </w:r>
          </w:p>
        </w:tc>
      </w:tr>
      <w:tr w:rsidR="00187B03" w:rsidRPr="00493F8C" w14:paraId="3C36C935" w14:textId="77777777" w:rsidTr="00F34223">
        <w:tc>
          <w:tcPr>
            <w:tcW w:w="993" w:type="dxa"/>
            <w:shd w:val="clear" w:color="auto" w:fill="auto"/>
            <w:vAlign w:val="center"/>
          </w:tcPr>
          <w:p w14:paraId="12A9B7D9" w14:textId="77777777" w:rsidR="00187B03" w:rsidRPr="00490DC0" w:rsidRDefault="00187B03" w:rsidP="00F34223">
            <w:pPr>
              <w:spacing w:before="120" w:after="120"/>
              <w:jc w:val="center"/>
            </w:pPr>
            <w:r w:rsidRPr="00187B03">
              <w:t>3</w:t>
            </w:r>
          </w:p>
        </w:tc>
        <w:tc>
          <w:tcPr>
            <w:tcW w:w="5244" w:type="dxa"/>
            <w:shd w:val="clear" w:color="auto" w:fill="auto"/>
          </w:tcPr>
          <w:p w14:paraId="13FEC2BF" w14:textId="77777777" w:rsidR="00187B03" w:rsidRPr="00490DC0" w:rsidRDefault="00187B03" w:rsidP="00F34223">
            <w:pPr>
              <w:spacing w:before="40"/>
            </w:pPr>
            <w:r w:rsidRPr="00187B03">
              <w:t>Zanid Grażyna Marcinkowska</w:t>
            </w:r>
          </w:p>
          <w:p w14:paraId="2F81D4BB" w14:textId="77777777" w:rsidR="00187B03" w:rsidRPr="00490DC0" w:rsidRDefault="00187B03" w:rsidP="00F34223">
            <w:r w:rsidRPr="00187B03">
              <w:t>Bielany Wrocławskie ul. Atramentowa</w:t>
            </w:r>
            <w:r w:rsidRPr="00490DC0">
              <w:t xml:space="preserve"> </w:t>
            </w:r>
            <w:r w:rsidRPr="00187B03">
              <w:t>12</w:t>
            </w:r>
            <w:r w:rsidRPr="00490DC0">
              <w:t xml:space="preserve"> </w:t>
            </w:r>
          </w:p>
          <w:p w14:paraId="22CADE61" w14:textId="77777777" w:rsidR="00187B03" w:rsidRPr="00490DC0" w:rsidRDefault="00187B03" w:rsidP="00F34223">
            <w:pPr>
              <w:spacing w:after="40"/>
              <w:jc w:val="both"/>
            </w:pPr>
            <w:r w:rsidRPr="00187B03">
              <w:t>55-040</w:t>
            </w:r>
            <w:r w:rsidRPr="00490DC0">
              <w:t xml:space="preserve"> </w:t>
            </w:r>
            <w:r w:rsidRPr="00187B03">
              <w:t>Kobierzyce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C1FDE9" w14:textId="77777777" w:rsidR="00187B03" w:rsidRPr="00490DC0" w:rsidRDefault="00187B03" w:rsidP="00F34223">
            <w:pPr>
              <w:spacing w:before="120" w:after="120"/>
              <w:jc w:val="both"/>
            </w:pPr>
            <w:r w:rsidRPr="00187B03">
              <w:t>78 966.00 zł</w:t>
            </w:r>
          </w:p>
        </w:tc>
      </w:tr>
      <w:tr w:rsidR="00187B03" w:rsidRPr="00493F8C" w14:paraId="4F887281" w14:textId="77777777" w:rsidTr="00F34223">
        <w:tc>
          <w:tcPr>
            <w:tcW w:w="993" w:type="dxa"/>
            <w:shd w:val="clear" w:color="auto" w:fill="auto"/>
            <w:vAlign w:val="center"/>
          </w:tcPr>
          <w:p w14:paraId="1CD1CFDF" w14:textId="77777777" w:rsidR="00187B03" w:rsidRPr="00490DC0" w:rsidRDefault="00187B03" w:rsidP="00F34223">
            <w:pPr>
              <w:spacing w:before="120" w:after="120"/>
              <w:jc w:val="center"/>
            </w:pPr>
            <w:r w:rsidRPr="00187B03">
              <w:t>4</w:t>
            </w:r>
          </w:p>
        </w:tc>
        <w:tc>
          <w:tcPr>
            <w:tcW w:w="5244" w:type="dxa"/>
            <w:shd w:val="clear" w:color="auto" w:fill="auto"/>
          </w:tcPr>
          <w:p w14:paraId="38205AC8" w14:textId="77777777" w:rsidR="00187B03" w:rsidRPr="009820B4" w:rsidRDefault="00187B03" w:rsidP="00F34223">
            <w:pPr>
              <w:spacing w:before="40"/>
              <w:rPr>
                <w:lang w:val="en-US"/>
              </w:rPr>
            </w:pPr>
            <w:r w:rsidRPr="009820B4">
              <w:rPr>
                <w:lang w:val="en-US"/>
              </w:rPr>
              <w:t>BENER MICHAŁ BENKA</w:t>
            </w:r>
          </w:p>
          <w:p w14:paraId="4C476A0C" w14:textId="77777777" w:rsidR="00187B03" w:rsidRPr="009820B4" w:rsidRDefault="00187B03" w:rsidP="00F34223">
            <w:pPr>
              <w:rPr>
                <w:lang w:val="en-US"/>
              </w:rPr>
            </w:pPr>
            <w:r w:rsidRPr="009820B4">
              <w:rPr>
                <w:lang w:val="en-US"/>
              </w:rPr>
              <w:t>WILEŃSKA</w:t>
            </w:r>
            <w:r w:rsidRPr="009820B4">
              <w:rPr>
                <w:lang w:val="en-US"/>
              </w:rPr>
              <w:t xml:space="preserve"> </w:t>
            </w:r>
            <w:r w:rsidRPr="009820B4">
              <w:rPr>
                <w:lang w:val="en-US"/>
              </w:rPr>
              <w:t>59B/15</w:t>
            </w:r>
            <w:r w:rsidRPr="009820B4">
              <w:rPr>
                <w:lang w:val="en-US"/>
              </w:rPr>
              <w:t xml:space="preserve"> </w:t>
            </w:r>
          </w:p>
          <w:p w14:paraId="6ABC1B75" w14:textId="77777777" w:rsidR="00187B03" w:rsidRPr="00490DC0" w:rsidRDefault="00187B03" w:rsidP="00F34223">
            <w:pPr>
              <w:spacing w:after="40"/>
              <w:jc w:val="both"/>
            </w:pPr>
            <w:r w:rsidRPr="00187B03">
              <w:t>80-215</w:t>
            </w:r>
            <w:r w:rsidRPr="00490DC0">
              <w:t xml:space="preserve"> </w:t>
            </w:r>
            <w:r w:rsidRPr="00187B03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76542F" w14:textId="77777777" w:rsidR="00187B03" w:rsidRPr="00490DC0" w:rsidRDefault="00187B03" w:rsidP="00F34223">
            <w:pPr>
              <w:spacing w:before="120" w:after="120"/>
              <w:jc w:val="both"/>
            </w:pPr>
            <w:r w:rsidRPr="00187B03">
              <w:t>117 843.84 zł</w:t>
            </w:r>
          </w:p>
        </w:tc>
      </w:tr>
      <w:tr w:rsidR="00187B03" w:rsidRPr="00493F8C" w14:paraId="49557ADE" w14:textId="77777777" w:rsidTr="00F34223">
        <w:tc>
          <w:tcPr>
            <w:tcW w:w="993" w:type="dxa"/>
            <w:shd w:val="clear" w:color="auto" w:fill="auto"/>
            <w:vAlign w:val="center"/>
          </w:tcPr>
          <w:p w14:paraId="409D9A20" w14:textId="77777777" w:rsidR="00187B03" w:rsidRPr="00490DC0" w:rsidRDefault="00187B03" w:rsidP="00F34223">
            <w:pPr>
              <w:spacing w:before="120" w:after="120"/>
              <w:jc w:val="center"/>
            </w:pPr>
            <w:r w:rsidRPr="00187B03">
              <w:t>5</w:t>
            </w:r>
          </w:p>
        </w:tc>
        <w:tc>
          <w:tcPr>
            <w:tcW w:w="5244" w:type="dxa"/>
            <w:shd w:val="clear" w:color="auto" w:fill="auto"/>
          </w:tcPr>
          <w:p w14:paraId="792EA09A" w14:textId="77777777" w:rsidR="00187B03" w:rsidRPr="00490DC0" w:rsidRDefault="00187B03" w:rsidP="00F34223">
            <w:pPr>
              <w:spacing w:before="40"/>
            </w:pPr>
            <w:r w:rsidRPr="00187B03">
              <w:t>Fabryka Mebli Poltech Sp. z o.o.</w:t>
            </w:r>
          </w:p>
          <w:p w14:paraId="0CD43221" w14:textId="77777777" w:rsidR="00187B03" w:rsidRPr="00490DC0" w:rsidRDefault="00187B03" w:rsidP="00F34223">
            <w:r w:rsidRPr="00187B03">
              <w:t>Płaska</w:t>
            </w:r>
            <w:r w:rsidRPr="00490DC0">
              <w:t xml:space="preserve"> </w:t>
            </w:r>
            <w:r w:rsidRPr="00187B03">
              <w:t>23</w:t>
            </w:r>
            <w:r w:rsidRPr="00490DC0">
              <w:t xml:space="preserve"> </w:t>
            </w:r>
          </w:p>
          <w:p w14:paraId="4393CAF8" w14:textId="77777777" w:rsidR="00187B03" w:rsidRPr="00490DC0" w:rsidRDefault="00187B03" w:rsidP="00F34223">
            <w:pPr>
              <w:spacing w:after="40"/>
              <w:jc w:val="both"/>
            </w:pPr>
            <w:r w:rsidRPr="00187B03">
              <w:t>87-100</w:t>
            </w:r>
            <w:r w:rsidRPr="00490DC0">
              <w:t xml:space="preserve"> </w:t>
            </w:r>
            <w:r w:rsidRPr="00187B03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DE61AA" w14:textId="77777777" w:rsidR="00187B03" w:rsidRPr="00490DC0" w:rsidRDefault="00187B03" w:rsidP="00F34223">
            <w:pPr>
              <w:spacing w:before="120" w:after="120"/>
              <w:jc w:val="both"/>
            </w:pPr>
            <w:r w:rsidRPr="00187B03">
              <w:t>121 388.70 zł</w:t>
            </w:r>
          </w:p>
        </w:tc>
      </w:tr>
    </w:tbl>
    <w:p w14:paraId="6F5774C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7EF19" w14:textId="77777777" w:rsidR="00EE59CC" w:rsidRDefault="00EE59CC">
      <w:r>
        <w:separator/>
      </w:r>
    </w:p>
  </w:endnote>
  <w:endnote w:type="continuationSeparator" w:id="0">
    <w:p w14:paraId="6DD1A19A" w14:textId="77777777" w:rsidR="00EE59CC" w:rsidRDefault="00EE5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F8E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1B42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AEDF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EEB785">
        <v:line id="_x0000_s1025" style="position:absolute;left:0;text-align:left;z-index:251657728" from="-3.85pt,8.7pt" to="455.15pt,8.7pt"/>
      </w:pict>
    </w:r>
  </w:p>
  <w:p w14:paraId="05E7336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9CD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D39EE5" w14:textId="77777777" w:rsidR="009F189D" w:rsidRDefault="009F189D">
    <w:pPr>
      <w:pStyle w:val="Stopka"/>
      <w:tabs>
        <w:tab w:val="clear" w:pos="4536"/>
      </w:tabs>
      <w:jc w:val="center"/>
    </w:pPr>
  </w:p>
  <w:p w14:paraId="37836A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3D090" w14:textId="77777777" w:rsidR="00EE59CC" w:rsidRDefault="00EE59CC">
      <w:r>
        <w:separator/>
      </w:r>
    </w:p>
  </w:footnote>
  <w:footnote w:type="continuationSeparator" w:id="0">
    <w:p w14:paraId="7BA65440" w14:textId="77777777" w:rsidR="00EE59CC" w:rsidRDefault="00EE5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2BB48" w14:textId="77777777" w:rsidR="00187B03" w:rsidRDefault="00187B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10E60" w14:textId="41E92471" w:rsidR="00187B03" w:rsidRDefault="005B2BD3" w:rsidP="005B2BD3">
    <w:pPr>
      <w:pStyle w:val="Nagwek"/>
    </w:pPr>
    <w:r w:rsidRPr="008528F0">
      <w:rPr>
        <w:noProof/>
      </w:rPr>
      <w:pict w14:anchorId="2F83C5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53.4pt;height:42.8pt;visibility:visible;mso-wrap-style:square">
          <v:imagedata r:id="rId1" o:title="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96A54" w14:textId="77777777" w:rsidR="00187B03" w:rsidRDefault="00187B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9CC"/>
    <w:rsid w:val="00007727"/>
    <w:rsid w:val="00017720"/>
    <w:rsid w:val="00035488"/>
    <w:rsid w:val="000D7F25"/>
    <w:rsid w:val="000E00E5"/>
    <w:rsid w:val="001146A4"/>
    <w:rsid w:val="00173B20"/>
    <w:rsid w:val="00187B03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B2BD3"/>
    <w:rsid w:val="00601802"/>
    <w:rsid w:val="0069085C"/>
    <w:rsid w:val="0073323E"/>
    <w:rsid w:val="007965DC"/>
    <w:rsid w:val="00843263"/>
    <w:rsid w:val="00861E75"/>
    <w:rsid w:val="009820B4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E59C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C974F8"/>
  <w15:chartTrackingRefBased/>
  <w15:docId w15:val="{6A0C58AE-BCE6-45FD-9647-EDEA68E85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186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4</cp:revision>
  <cp:lastPrinted>2023-05-05T08:54:00Z</cp:lastPrinted>
  <dcterms:created xsi:type="dcterms:W3CDTF">2023-05-05T08:53:00Z</dcterms:created>
  <dcterms:modified xsi:type="dcterms:W3CDTF">2023-05-05T08:55:00Z</dcterms:modified>
</cp:coreProperties>
</file>