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3C63FB" w:rsidRPr="003C63FB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6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C63FB" w:rsidRPr="00C14101" w:rsidTr="00AC340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C63FB" w:rsidRPr="00C14101" w:rsidRDefault="003C63FB" w:rsidP="00AC3400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3C63FB" w:rsidRPr="00C14101" w:rsidRDefault="003C63FB" w:rsidP="00AC3400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C63FB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3C63FB" w:rsidRPr="00C14101" w:rsidRDefault="003C63FB" w:rsidP="00AC34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3C63FB" w:rsidRPr="00C14101" w:rsidRDefault="003C63FB" w:rsidP="00AC34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3C63FB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C63FB">
        <w:rPr>
          <w:rFonts w:ascii="Arial" w:eastAsia="Times New Roman" w:hAnsi="Arial" w:cs="Arial"/>
          <w:b/>
          <w:sz w:val="24"/>
          <w:szCs w:val="24"/>
          <w:lang w:eastAsia="pl-PL"/>
        </w:rPr>
        <w:t>Dostawa produktów leczniczych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C63FB" w:rsidRPr="003C63FB">
        <w:rPr>
          <w:rFonts w:ascii="Arial" w:eastAsia="Times New Roman" w:hAnsi="Arial" w:cs="Arial"/>
          <w:b/>
          <w:sz w:val="24"/>
          <w:szCs w:val="24"/>
          <w:lang w:eastAsia="pl-PL"/>
        </w:rPr>
        <w:t>SZP-271-13-2023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3C63FB" w:rsidRPr="003C63FB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95pt;height:17.4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2.95pt;height:17.4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3C63FB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00F1F" w:rsidRDefault="00A00F1F">
      <w:r>
        <w:separator/>
      </w:r>
    </w:p>
  </w:endnote>
  <w:endnote w:type="continuationSeparator" w:id="0">
    <w:p w:rsidR="00A00F1F" w:rsidRDefault="00A00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C63FB" w:rsidRDefault="003C63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00F1F" w:rsidRDefault="00A00F1F">
      <w:r>
        <w:separator/>
      </w:r>
    </w:p>
  </w:footnote>
  <w:footnote w:type="continuationSeparator" w:id="0">
    <w:p w:rsidR="00A00F1F" w:rsidRDefault="00A00F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C63FB" w:rsidRDefault="003C63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C63FB" w:rsidRDefault="003C63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C63FB" w:rsidRDefault="003C63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26692975">
    <w:abstractNumId w:val="13"/>
  </w:num>
  <w:num w:numId="2" w16cid:durableId="683868861">
    <w:abstractNumId w:val="0"/>
  </w:num>
  <w:num w:numId="3" w16cid:durableId="780957768">
    <w:abstractNumId w:val="11"/>
  </w:num>
  <w:num w:numId="4" w16cid:durableId="676927564">
    <w:abstractNumId w:val="8"/>
  </w:num>
  <w:num w:numId="5" w16cid:durableId="1370496136">
    <w:abstractNumId w:val="7"/>
  </w:num>
  <w:num w:numId="6" w16cid:durableId="1458839474">
    <w:abstractNumId w:val="1"/>
  </w:num>
  <w:num w:numId="7" w16cid:durableId="524637161">
    <w:abstractNumId w:val="6"/>
  </w:num>
  <w:num w:numId="8" w16cid:durableId="1177813439">
    <w:abstractNumId w:val="3"/>
  </w:num>
  <w:num w:numId="9" w16cid:durableId="507524715">
    <w:abstractNumId w:val="2"/>
  </w:num>
  <w:num w:numId="10" w16cid:durableId="1908417182">
    <w:abstractNumId w:val="5"/>
  </w:num>
  <w:num w:numId="11" w16cid:durableId="996156401">
    <w:abstractNumId w:val="10"/>
  </w:num>
  <w:num w:numId="12" w16cid:durableId="86269588">
    <w:abstractNumId w:val="4"/>
  </w:num>
  <w:num w:numId="13" w16cid:durableId="753935593">
    <w:abstractNumId w:val="9"/>
  </w:num>
  <w:num w:numId="14" w16cid:durableId="8102929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0F1F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C63FB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4942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00F1F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C36A348-7377-40C1-907A-BCB8EDC89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266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2010-01-07T09:39:00Z</cp:lastPrinted>
  <dcterms:created xsi:type="dcterms:W3CDTF">2023-04-25T10:27:00Z</dcterms:created>
  <dcterms:modified xsi:type="dcterms:W3CDTF">2023-04-25T10:27:00Z</dcterms:modified>
</cp:coreProperties>
</file>