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233F" w14:textId="5AE4FB06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3C62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889951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B07F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EFCA38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198ED6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1286141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369522FE" w14:textId="77777777" w:rsidTr="0087706D">
        <w:tc>
          <w:tcPr>
            <w:tcW w:w="550" w:type="dxa"/>
            <w:shd w:val="clear" w:color="auto" w:fill="auto"/>
            <w:vAlign w:val="center"/>
          </w:tcPr>
          <w:p w14:paraId="2527B74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FB00A1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F81187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FF2A3D5" w14:textId="77777777" w:rsidTr="0087706D">
        <w:tc>
          <w:tcPr>
            <w:tcW w:w="550" w:type="dxa"/>
            <w:shd w:val="clear" w:color="auto" w:fill="auto"/>
            <w:vAlign w:val="center"/>
          </w:tcPr>
          <w:p w14:paraId="126C2AD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AB529C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3110B7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1B46CDCB" w14:textId="77777777" w:rsidTr="0087706D">
        <w:tc>
          <w:tcPr>
            <w:tcW w:w="550" w:type="dxa"/>
            <w:shd w:val="clear" w:color="auto" w:fill="auto"/>
            <w:vAlign w:val="center"/>
          </w:tcPr>
          <w:p w14:paraId="4A84121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7B71C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6C694C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651B85F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86F2C" w:rsidRPr="00186F2C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81ABCE7" w14:textId="77777777" w:rsidR="00AF4E90" w:rsidRDefault="00186F2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6F2C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</w:t>
      </w:r>
    </w:p>
    <w:p w14:paraId="04CD99BA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86F2C" w:rsidRPr="00186F2C">
        <w:rPr>
          <w:rFonts w:ascii="Arial" w:eastAsia="Times New Roman" w:hAnsi="Arial" w:cs="Arial"/>
          <w:b/>
          <w:sz w:val="24"/>
          <w:szCs w:val="24"/>
          <w:lang w:eastAsia="pl-PL"/>
        </w:rPr>
        <w:t>SZP-271-13-2023</w:t>
      </w:r>
    </w:p>
    <w:p w14:paraId="5E8F23B3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3600919" w14:textId="77777777" w:rsidTr="0087706D">
        <w:tc>
          <w:tcPr>
            <w:tcW w:w="617" w:type="dxa"/>
            <w:shd w:val="clear" w:color="auto" w:fill="auto"/>
            <w:vAlign w:val="center"/>
          </w:tcPr>
          <w:p w14:paraId="34596D8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5CBDC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8DC381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AFD03B3" w14:textId="77777777" w:rsidTr="0087706D">
        <w:tc>
          <w:tcPr>
            <w:tcW w:w="617" w:type="dxa"/>
            <w:shd w:val="clear" w:color="auto" w:fill="auto"/>
            <w:vAlign w:val="center"/>
          </w:tcPr>
          <w:p w14:paraId="6649AF8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3E0287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97CFCD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C94165E" w14:textId="77777777" w:rsidTr="0087706D">
        <w:tc>
          <w:tcPr>
            <w:tcW w:w="617" w:type="dxa"/>
            <w:shd w:val="clear" w:color="auto" w:fill="auto"/>
            <w:vAlign w:val="center"/>
          </w:tcPr>
          <w:p w14:paraId="2783AEF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1DBF16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DC8D4A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82AE7F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12DEED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356C99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BFF1A4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49F7951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4FE17BA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2E12BB7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380BC5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CC518B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51DB2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523E4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2B864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DCB27E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C5FDF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7ADBA8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D9FBA0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B970B81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97D46" w14:textId="77777777" w:rsidR="00296324" w:rsidRDefault="00296324" w:rsidP="00025386">
      <w:pPr>
        <w:spacing w:after="0" w:line="240" w:lineRule="auto"/>
      </w:pPr>
      <w:r>
        <w:separator/>
      </w:r>
    </w:p>
  </w:endnote>
  <w:endnote w:type="continuationSeparator" w:id="0">
    <w:p w14:paraId="0C731D82" w14:textId="77777777" w:rsidR="00296324" w:rsidRDefault="002963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2B40" w14:textId="77777777" w:rsidR="00186F2C" w:rsidRDefault="00186F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8A63F" w14:textId="77777777" w:rsidR="00025386" w:rsidRDefault="00533C62" w:rsidP="00025386">
    <w:pPr>
      <w:pStyle w:val="Stopka"/>
      <w:tabs>
        <w:tab w:val="clear" w:pos="4536"/>
      </w:tabs>
      <w:jc w:val="center"/>
    </w:pPr>
    <w:r>
      <w:rPr>
        <w:noProof/>
      </w:rPr>
      <w:pict w14:anchorId="7FBDCD7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4E973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0C6BD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B712" w14:textId="77777777" w:rsidR="00186F2C" w:rsidRDefault="00186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1F99D" w14:textId="77777777" w:rsidR="00296324" w:rsidRDefault="00296324" w:rsidP="00025386">
      <w:pPr>
        <w:spacing w:after="0" w:line="240" w:lineRule="auto"/>
      </w:pPr>
      <w:r>
        <w:separator/>
      </w:r>
    </w:p>
  </w:footnote>
  <w:footnote w:type="continuationSeparator" w:id="0">
    <w:p w14:paraId="25094CE6" w14:textId="77777777" w:rsidR="00296324" w:rsidRDefault="002963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D1F6" w14:textId="77777777" w:rsidR="00186F2C" w:rsidRDefault="00186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9F76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86F2C">
      <w:rPr>
        <w:rFonts w:ascii="Arial" w:hAnsi="Arial" w:cs="Arial"/>
        <w:sz w:val="20"/>
        <w:szCs w:val="20"/>
      </w:rPr>
      <w:t>SZP-271-13-2023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F432D" w14:textId="77777777" w:rsidR="00186F2C" w:rsidRDefault="00186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22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324"/>
    <w:rsid w:val="00025386"/>
    <w:rsid w:val="000423B9"/>
    <w:rsid w:val="00053927"/>
    <w:rsid w:val="00084786"/>
    <w:rsid w:val="0016158F"/>
    <w:rsid w:val="00186F2C"/>
    <w:rsid w:val="001C2314"/>
    <w:rsid w:val="00213980"/>
    <w:rsid w:val="0024648D"/>
    <w:rsid w:val="00296324"/>
    <w:rsid w:val="003A486D"/>
    <w:rsid w:val="004374F2"/>
    <w:rsid w:val="00460705"/>
    <w:rsid w:val="00485239"/>
    <w:rsid w:val="004A0686"/>
    <w:rsid w:val="004E27D7"/>
    <w:rsid w:val="00533C62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B5F65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58927"/>
  <w15:chartTrackingRefBased/>
  <w15:docId w15:val="{811D9BCA-8433-4DEC-B8F2-5DC72B0B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2023-04-25T10:20:00Z</dcterms:created>
  <dcterms:modified xsi:type="dcterms:W3CDTF">2023-05-04T11:12:00Z</dcterms:modified>
</cp:coreProperties>
</file>