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67271" w14:textId="77777777" w:rsidR="00890B92" w:rsidRPr="00C902DE" w:rsidRDefault="00E656F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656F3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E656F3">
        <w:rPr>
          <w:rFonts w:ascii="Arial" w:hAnsi="Arial" w:cs="Arial"/>
          <w:sz w:val="24"/>
          <w:szCs w:val="24"/>
        </w:rPr>
        <w:t>2023-05-05</w:t>
      </w:r>
    </w:p>
    <w:p w14:paraId="77A11C55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AC8ED6C" w14:textId="77777777" w:rsidR="00890B92" w:rsidRPr="00C902DE" w:rsidRDefault="00E656F3" w:rsidP="00890B92">
      <w:pPr>
        <w:rPr>
          <w:rFonts w:ascii="Arial" w:hAnsi="Arial" w:cs="Arial"/>
          <w:b/>
          <w:bCs/>
          <w:sz w:val="24"/>
          <w:szCs w:val="24"/>
        </w:rPr>
      </w:pPr>
      <w:r w:rsidRPr="00E656F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94954E1" w14:textId="77777777" w:rsidR="00890B92" w:rsidRPr="00C902DE" w:rsidRDefault="00E656F3" w:rsidP="00890B92">
      <w:pPr>
        <w:rPr>
          <w:rFonts w:ascii="Arial" w:hAnsi="Arial" w:cs="Arial"/>
          <w:sz w:val="24"/>
          <w:szCs w:val="24"/>
        </w:rPr>
      </w:pPr>
      <w:r w:rsidRPr="00E656F3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656F3">
        <w:rPr>
          <w:rFonts w:ascii="Arial" w:hAnsi="Arial" w:cs="Arial"/>
          <w:sz w:val="24"/>
          <w:szCs w:val="24"/>
        </w:rPr>
        <w:t>66</w:t>
      </w:r>
    </w:p>
    <w:p w14:paraId="5D49ECF7" w14:textId="77777777" w:rsidR="00890B92" w:rsidRPr="00C902DE" w:rsidRDefault="00E656F3" w:rsidP="00890B92">
      <w:pPr>
        <w:rPr>
          <w:rFonts w:ascii="Arial" w:hAnsi="Arial" w:cs="Arial"/>
          <w:sz w:val="24"/>
          <w:szCs w:val="24"/>
        </w:rPr>
      </w:pPr>
      <w:r w:rsidRPr="00E656F3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656F3">
        <w:rPr>
          <w:rFonts w:ascii="Arial" w:hAnsi="Arial" w:cs="Arial"/>
          <w:sz w:val="24"/>
          <w:szCs w:val="24"/>
        </w:rPr>
        <w:t>Kraków</w:t>
      </w:r>
    </w:p>
    <w:p w14:paraId="7814A687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459156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46E579A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C795E66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72761A0" w14:textId="249F56DC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E656F3" w:rsidRPr="00E656F3">
        <w:rPr>
          <w:rFonts w:ascii="Arial" w:hAnsi="Arial" w:cs="Arial"/>
          <w:b/>
          <w:sz w:val="24"/>
          <w:szCs w:val="24"/>
        </w:rPr>
        <w:t>SZP-271-3</w:t>
      </w:r>
      <w:r w:rsidR="00431A59">
        <w:rPr>
          <w:rFonts w:ascii="Arial" w:hAnsi="Arial" w:cs="Arial"/>
          <w:b/>
          <w:sz w:val="24"/>
          <w:szCs w:val="24"/>
        </w:rPr>
        <w:t>/</w:t>
      </w:r>
      <w:r w:rsidR="00E656F3" w:rsidRPr="00E656F3">
        <w:rPr>
          <w:rFonts w:ascii="Arial" w:hAnsi="Arial" w:cs="Arial"/>
          <w:b/>
          <w:sz w:val="24"/>
          <w:szCs w:val="24"/>
        </w:rPr>
        <w:t>23</w:t>
      </w:r>
      <w:r w:rsidR="00431A59">
        <w:rPr>
          <w:rFonts w:ascii="Arial" w:hAnsi="Arial" w:cs="Arial"/>
          <w:b/>
          <w:sz w:val="24"/>
          <w:szCs w:val="24"/>
        </w:rPr>
        <w:t xml:space="preserve"> – 239.MM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0CD8E044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720397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A495CE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B7CE4B3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615E935F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4489661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E656F3" w:rsidRPr="00E656F3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6FBDCC2B" w14:textId="77777777" w:rsidR="00A80738" w:rsidRPr="00C902DE" w:rsidRDefault="00E656F3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E656F3">
        <w:rPr>
          <w:rFonts w:ascii="Arial" w:hAnsi="Arial" w:cs="Arial"/>
          <w:b/>
          <w:sz w:val="22"/>
          <w:szCs w:val="22"/>
        </w:rPr>
        <w:t>Dostawa sprzętu jednorazowego sterylnego</w:t>
      </w:r>
    </w:p>
    <w:p w14:paraId="5F4E9205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656F3" w:rsidRPr="00E656F3">
        <w:rPr>
          <w:rFonts w:ascii="Arial" w:hAnsi="Arial" w:cs="Arial"/>
          <w:sz w:val="24"/>
          <w:szCs w:val="24"/>
        </w:rPr>
        <w:t>(</w:t>
      </w:r>
      <w:proofErr w:type="spellStart"/>
      <w:r w:rsidR="00E656F3" w:rsidRPr="00E656F3">
        <w:rPr>
          <w:rFonts w:ascii="Arial" w:hAnsi="Arial" w:cs="Arial"/>
          <w:sz w:val="24"/>
          <w:szCs w:val="24"/>
        </w:rPr>
        <w:t>t.j</w:t>
      </w:r>
      <w:proofErr w:type="spellEnd"/>
      <w:r w:rsidR="00E656F3" w:rsidRPr="00E656F3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656F3" w:rsidRPr="00C902DE" w14:paraId="380DB84A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44A228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1 zamówienia w wysokości 864.00 zł brutto;</w:t>
            </w:r>
          </w:p>
        </w:tc>
      </w:tr>
      <w:tr w:rsidR="00E656F3" w:rsidRPr="00C902DE" w14:paraId="6CE169D3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63CDF9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2 zamówienia w wysokości 32 189.28 zł brutto;</w:t>
            </w:r>
          </w:p>
        </w:tc>
      </w:tr>
      <w:tr w:rsidR="00E656F3" w:rsidRPr="00C902DE" w14:paraId="5549A905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A5AF7A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3 zamówienia w wysokości 16 200.00 zł brutto;</w:t>
            </w:r>
          </w:p>
        </w:tc>
      </w:tr>
      <w:tr w:rsidR="00E656F3" w:rsidRPr="00C902DE" w14:paraId="657B0CC7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E60C85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4 zamówienia w wysokości 822.96 zł brutto;</w:t>
            </w:r>
          </w:p>
        </w:tc>
      </w:tr>
      <w:tr w:rsidR="00E656F3" w:rsidRPr="00C902DE" w14:paraId="493C6A65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A60C8E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5 zamówienia w wysokości 15 832.80 zł brutto;</w:t>
            </w:r>
          </w:p>
        </w:tc>
      </w:tr>
      <w:tr w:rsidR="00E656F3" w:rsidRPr="00C902DE" w14:paraId="4A62703A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CA711F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6 zamówienia w wysokości 14 688.00 zł brutto;</w:t>
            </w:r>
          </w:p>
        </w:tc>
      </w:tr>
      <w:tr w:rsidR="00E656F3" w:rsidRPr="00C902DE" w14:paraId="49B7DFF6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78433A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7 zamówienia w wysokości 186 840.00 zł brutto;</w:t>
            </w:r>
          </w:p>
        </w:tc>
      </w:tr>
      <w:tr w:rsidR="00E656F3" w:rsidRPr="00C902DE" w14:paraId="5FAE30A8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17BCAE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8 zamówienia w wysokości 7 473.60 zł brutto;</w:t>
            </w:r>
          </w:p>
        </w:tc>
      </w:tr>
      <w:tr w:rsidR="00E656F3" w:rsidRPr="00C902DE" w14:paraId="28A29D54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8D87E1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9 zamówienia w wysokości 1 717.20 zł brutto;</w:t>
            </w:r>
          </w:p>
        </w:tc>
      </w:tr>
      <w:tr w:rsidR="00E656F3" w:rsidRPr="00C902DE" w14:paraId="5046E3FC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7A6A26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10 zamówienia w wysokości 249 696.00 zł brutto;</w:t>
            </w:r>
          </w:p>
        </w:tc>
      </w:tr>
      <w:tr w:rsidR="00E656F3" w:rsidRPr="00C902DE" w14:paraId="38DE24AE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A50C85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11 zamówienia w wysokości 16 308.00 zł brutto;</w:t>
            </w:r>
          </w:p>
        </w:tc>
      </w:tr>
      <w:tr w:rsidR="00E656F3" w:rsidRPr="00C902DE" w14:paraId="42B55D84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32034C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12 zamówienia w wysokości 16 070.40 zł brutto;</w:t>
            </w:r>
          </w:p>
        </w:tc>
      </w:tr>
      <w:tr w:rsidR="00E656F3" w:rsidRPr="00C902DE" w14:paraId="75A1CEEF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D161CD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13 zamówienia w wysokości 9 720.00 zł brutto;</w:t>
            </w:r>
          </w:p>
        </w:tc>
      </w:tr>
      <w:tr w:rsidR="00E656F3" w:rsidRPr="00C902DE" w14:paraId="3D3E514F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8CA261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14 zamówienia w wysokości 8 208.00 zł brutto;</w:t>
            </w:r>
          </w:p>
        </w:tc>
      </w:tr>
      <w:tr w:rsidR="00E656F3" w:rsidRPr="00C902DE" w14:paraId="22F9F40F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C21706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15 zamówienia w wysokości 972.00 zł brutto;</w:t>
            </w:r>
          </w:p>
        </w:tc>
      </w:tr>
      <w:tr w:rsidR="00E656F3" w:rsidRPr="00C902DE" w14:paraId="34DA5DA8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14A3BC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16 zamówienia w wysokości 10 994.40 zł brutto;</w:t>
            </w:r>
          </w:p>
        </w:tc>
      </w:tr>
      <w:tr w:rsidR="00E656F3" w:rsidRPr="00C902DE" w14:paraId="33CDE8E7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47C143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lastRenderedPageBreak/>
              <w:t>części 17 zamówienia w wysokości 691.20 zł brutto;</w:t>
            </w:r>
          </w:p>
        </w:tc>
      </w:tr>
      <w:tr w:rsidR="00E656F3" w:rsidRPr="00C902DE" w14:paraId="4FA66B6A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6CBD48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18 zamówienia w wysokości 190.08 zł brutto;</w:t>
            </w:r>
          </w:p>
        </w:tc>
      </w:tr>
      <w:tr w:rsidR="00E656F3" w:rsidRPr="00C902DE" w14:paraId="772F1391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73AFE1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19 zamówienia w wysokości 756.00 zł brutto;</w:t>
            </w:r>
          </w:p>
        </w:tc>
      </w:tr>
      <w:tr w:rsidR="00E656F3" w:rsidRPr="00C902DE" w14:paraId="1DD5A3F9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0E90CB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20 zamówienia w wysokości 38 259.00 zł brutto;</w:t>
            </w:r>
          </w:p>
        </w:tc>
      </w:tr>
      <w:tr w:rsidR="00E656F3" w:rsidRPr="00C902DE" w14:paraId="2FB028A8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005456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21 zamówienia w wysokości 7 776.00 zł brutto;</w:t>
            </w:r>
          </w:p>
        </w:tc>
      </w:tr>
      <w:tr w:rsidR="00E656F3" w:rsidRPr="00C902DE" w14:paraId="71444F01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147E77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22 zamówienia w wysokości 93 301.20 zł brutto;</w:t>
            </w:r>
          </w:p>
        </w:tc>
      </w:tr>
      <w:tr w:rsidR="00E656F3" w:rsidRPr="00C902DE" w14:paraId="2DB6A1B3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97C6E8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23 zamówienia w wysokości 94 986.00 zł brutto;</w:t>
            </w:r>
          </w:p>
        </w:tc>
      </w:tr>
      <w:tr w:rsidR="00E656F3" w:rsidRPr="00C902DE" w14:paraId="34F394BA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662DB0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24 zamówienia w wysokości 3 969.00 zł brutto;</w:t>
            </w:r>
          </w:p>
        </w:tc>
      </w:tr>
      <w:tr w:rsidR="00E656F3" w:rsidRPr="00C902DE" w14:paraId="550F7747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9D6A99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25 zamówienia w wysokości 5 832.00 zł brutto;</w:t>
            </w:r>
          </w:p>
        </w:tc>
      </w:tr>
      <w:tr w:rsidR="00E656F3" w:rsidRPr="00C902DE" w14:paraId="6BF5F3A0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5FB6D5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26 zamówienia w wysokości 6 577.20 zł brutto;</w:t>
            </w:r>
          </w:p>
        </w:tc>
      </w:tr>
      <w:tr w:rsidR="00E656F3" w:rsidRPr="00C902DE" w14:paraId="17A8E1FA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9030B1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27 zamówienia w wysokości 410 615.14 zł brutto;</w:t>
            </w:r>
          </w:p>
        </w:tc>
      </w:tr>
      <w:tr w:rsidR="00E656F3" w:rsidRPr="00C902DE" w14:paraId="0F5CFF1F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F1E7F8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28 zamówienia w wysokości 83 284.20 zł brutto;</w:t>
            </w:r>
          </w:p>
        </w:tc>
      </w:tr>
      <w:tr w:rsidR="00E656F3" w:rsidRPr="00C902DE" w14:paraId="7CECF1E8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B3FC8F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29 zamówienia w wysokości 82 944.00 zł brutto;</w:t>
            </w:r>
          </w:p>
        </w:tc>
      </w:tr>
      <w:tr w:rsidR="00E656F3" w:rsidRPr="00C902DE" w14:paraId="646E2077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094A24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30 zamówienia w wysokości 45 851.40 zł brutto;</w:t>
            </w:r>
          </w:p>
        </w:tc>
      </w:tr>
      <w:tr w:rsidR="00E656F3" w:rsidRPr="00C902DE" w14:paraId="0F48690B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E069D1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31 zamówienia w wysokości 3 956.04 zł brutto;</w:t>
            </w:r>
          </w:p>
        </w:tc>
      </w:tr>
      <w:tr w:rsidR="00E656F3" w:rsidRPr="00C902DE" w14:paraId="60998F35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F2970C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32 zamówienia w wysokości 72 900.00 zł brutto;</w:t>
            </w:r>
          </w:p>
        </w:tc>
      </w:tr>
      <w:tr w:rsidR="00E656F3" w:rsidRPr="00C902DE" w14:paraId="7439FE78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17DB03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33 zamówienia w wysokości 3 942.00 zł brutto;</w:t>
            </w:r>
          </w:p>
        </w:tc>
      </w:tr>
      <w:tr w:rsidR="00E656F3" w:rsidRPr="00C902DE" w14:paraId="1FFFA06A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E42F83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34 zamówienia w wysokości 2 381.40 zł brutto;</w:t>
            </w:r>
          </w:p>
        </w:tc>
      </w:tr>
      <w:tr w:rsidR="00E656F3" w:rsidRPr="00C902DE" w14:paraId="6DBABCDE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B9C4AC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35 zamówienia w wysokości 357 372.00 zł brutto;</w:t>
            </w:r>
          </w:p>
        </w:tc>
      </w:tr>
      <w:tr w:rsidR="00E656F3" w:rsidRPr="00C902DE" w14:paraId="211C1157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EC8E4E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36 zamówienia w wysokości 11 313.00 zł brutto;</w:t>
            </w:r>
          </w:p>
        </w:tc>
      </w:tr>
      <w:tr w:rsidR="00E656F3" w:rsidRPr="00C902DE" w14:paraId="30C822DB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D209A0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37 zamówienia w wysokości 11 512.80 zł brutto;</w:t>
            </w:r>
          </w:p>
        </w:tc>
      </w:tr>
      <w:tr w:rsidR="00E656F3" w:rsidRPr="00C902DE" w14:paraId="2CF61B60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EDFC56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38 zamówienia w wysokości 477 252.00 zł brutto;</w:t>
            </w:r>
          </w:p>
        </w:tc>
      </w:tr>
      <w:tr w:rsidR="00E656F3" w:rsidRPr="00C902DE" w14:paraId="230B1E0F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850B30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39 zamówienia w wysokości 93 214.80 zł brutto;</w:t>
            </w:r>
          </w:p>
        </w:tc>
      </w:tr>
      <w:tr w:rsidR="00E656F3" w:rsidRPr="00C902DE" w14:paraId="46AF1CA0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8CF565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40 zamówienia w wysokości 2 700.00 zł brutto;</w:t>
            </w:r>
          </w:p>
        </w:tc>
      </w:tr>
      <w:tr w:rsidR="00E656F3" w:rsidRPr="00C902DE" w14:paraId="1B0A6D06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EA068F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41 zamówienia w wysokości 4 212.00 zł brutto;</w:t>
            </w:r>
          </w:p>
        </w:tc>
      </w:tr>
      <w:tr w:rsidR="00E656F3" w:rsidRPr="00C902DE" w14:paraId="3788C545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05472F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42 zamówienia w wysokości 1 188.00 zł brutto;</w:t>
            </w:r>
          </w:p>
        </w:tc>
      </w:tr>
      <w:tr w:rsidR="00E656F3" w:rsidRPr="00C902DE" w14:paraId="70005070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04B0D3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43 zamówienia w wysokości 157 518.00 zł brutto;</w:t>
            </w:r>
          </w:p>
        </w:tc>
      </w:tr>
      <w:tr w:rsidR="00E656F3" w:rsidRPr="00C902DE" w14:paraId="3902D6FA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1AC4F5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44 zamówienia w wysokości 82 620.00 zł brutto;</w:t>
            </w:r>
          </w:p>
        </w:tc>
      </w:tr>
      <w:tr w:rsidR="00E656F3" w:rsidRPr="00C902DE" w14:paraId="780CAC01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FE04D8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45 zamówienia w wysokości 93 873.38 zł brutto;</w:t>
            </w:r>
          </w:p>
        </w:tc>
      </w:tr>
      <w:tr w:rsidR="00E656F3" w:rsidRPr="00C902DE" w14:paraId="53D5827D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2FA4E4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46 zamówienia w wysokości 1 134.00 zł brutto;</w:t>
            </w:r>
          </w:p>
        </w:tc>
      </w:tr>
      <w:tr w:rsidR="00E656F3" w:rsidRPr="00C902DE" w14:paraId="176A3A81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FBD013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47 zamówienia w wysokości 8 100.00 zł brutto;</w:t>
            </w:r>
          </w:p>
        </w:tc>
      </w:tr>
      <w:tr w:rsidR="00E656F3" w:rsidRPr="00C902DE" w14:paraId="4B09BA15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5312EB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48 zamówienia w wysokości 96 294.96 zł brutto;</w:t>
            </w:r>
          </w:p>
        </w:tc>
      </w:tr>
      <w:tr w:rsidR="00E656F3" w:rsidRPr="00C902DE" w14:paraId="2C92B33A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348302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49 zamówienia w wysokości 2 214.00 zł brutto;</w:t>
            </w:r>
          </w:p>
        </w:tc>
      </w:tr>
      <w:tr w:rsidR="00E656F3" w:rsidRPr="00C902DE" w14:paraId="7D395BCE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F28733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50 zamówienia w wysokości 2 970.00 zł brutto;</w:t>
            </w:r>
          </w:p>
        </w:tc>
      </w:tr>
      <w:tr w:rsidR="00E656F3" w:rsidRPr="00C902DE" w14:paraId="0E52504F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83FB74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51 zamówienia w wysokości 40 478.40 zł brutto;</w:t>
            </w:r>
          </w:p>
        </w:tc>
      </w:tr>
      <w:tr w:rsidR="00E656F3" w:rsidRPr="00C902DE" w14:paraId="4BDF99DF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DF9EE6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52 zamówienia w wysokości 99 306.00 zł brutto;</w:t>
            </w:r>
          </w:p>
        </w:tc>
      </w:tr>
      <w:tr w:rsidR="00E656F3" w:rsidRPr="00C902DE" w14:paraId="27DD2341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1EE251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53 zamówienia w wysokości 15 736.46 zł brutto;</w:t>
            </w:r>
          </w:p>
        </w:tc>
      </w:tr>
      <w:tr w:rsidR="00E656F3" w:rsidRPr="00C902DE" w14:paraId="785733C4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9E48AE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54 zamówienia w wysokości 20 120.40 zł brutto;</w:t>
            </w:r>
          </w:p>
        </w:tc>
      </w:tr>
      <w:tr w:rsidR="00E656F3" w:rsidRPr="00C902DE" w14:paraId="2F374441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69F05F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55 zamówienia w wysokości 5 367.60 zł brutto;</w:t>
            </w:r>
          </w:p>
        </w:tc>
      </w:tr>
      <w:tr w:rsidR="00E656F3" w:rsidRPr="00C902DE" w14:paraId="669DA699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423FFC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lastRenderedPageBreak/>
              <w:t>części 56 zamówienia w wysokości 26 784.00 zł brutto;</w:t>
            </w:r>
          </w:p>
        </w:tc>
      </w:tr>
      <w:tr w:rsidR="00E656F3" w:rsidRPr="00C902DE" w14:paraId="186E45B7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0D25C1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57 zamówienia w wysokości 62 910.00 zł brutto;</w:t>
            </w:r>
          </w:p>
        </w:tc>
      </w:tr>
      <w:tr w:rsidR="00E656F3" w:rsidRPr="00C902DE" w14:paraId="032B52EB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7546D6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58 zamówienia w wysokości 97 308.00 zł brutto;</w:t>
            </w:r>
          </w:p>
        </w:tc>
      </w:tr>
      <w:tr w:rsidR="00E656F3" w:rsidRPr="00C902DE" w14:paraId="3CB11399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18A650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59 zamówienia w wysokości 258 505.56 zł brutto;</w:t>
            </w:r>
          </w:p>
        </w:tc>
      </w:tr>
      <w:tr w:rsidR="00E656F3" w:rsidRPr="00C902DE" w14:paraId="526AFCCC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499877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60 zamówienia w wysokości 3 434.40 zł brutto;</w:t>
            </w:r>
          </w:p>
        </w:tc>
      </w:tr>
      <w:tr w:rsidR="00E656F3" w:rsidRPr="00C902DE" w14:paraId="2491182C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7109C7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61 zamówienia w wysokości 3 855.60 zł brutto;</w:t>
            </w:r>
          </w:p>
        </w:tc>
      </w:tr>
      <w:tr w:rsidR="00E656F3" w:rsidRPr="00C902DE" w14:paraId="0D537B9C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5913A4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62 zamówienia w wysokości 6 806.16 zł brutto;</w:t>
            </w:r>
          </w:p>
        </w:tc>
      </w:tr>
      <w:tr w:rsidR="00E656F3" w:rsidRPr="00C902DE" w14:paraId="2E49E872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B9BB0E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63 zamówienia w wysokości 131 247.00 zł brutto;</w:t>
            </w:r>
          </w:p>
        </w:tc>
      </w:tr>
      <w:tr w:rsidR="00E656F3" w:rsidRPr="00C902DE" w14:paraId="6463E571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672784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64 zamówienia w wysokości 25 110.00 zł brutto;</w:t>
            </w:r>
          </w:p>
        </w:tc>
      </w:tr>
      <w:tr w:rsidR="00E656F3" w:rsidRPr="00C902DE" w14:paraId="51554D4A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660EDE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65 zamówienia w wysokości 181 440.00 zł brutto;</w:t>
            </w:r>
          </w:p>
        </w:tc>
      </w:tr>
      <w:tr w:rsidR="00E656F3" w:rsidRPr="00C902DE" w14:paraId="48C8F5D4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82E646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66 zamówienia w wysokości 167 891.40 zł brutto;</w:t>
            </w:r>
          </w:p>
        </w:tc>
      </w:tr>
      <w:tr w:rsidR="00E656F3" w:rsidRPr="00C902DE" w14:paraId="6718EAE2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8B9D28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67 zamówienia w wysokości 218 473.20 zł brutto;</w:t>
            </w:r>
          </w:p>
        </w:tc>
      </w:tr>
      <w:tr w:rsidR="00E656F3" w:rsidRPr="00C902DE" w14:paraId="5C902B94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F7DAC2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68 zamówienia w wysokości 58 050.00 zł brutto;</w:t>
            </w:r>
          </w:p>
        </w:tc>
      </w:tr>
      <w:tr w:rsidR="00E656F3" w:rsidRPr="00C902DE" w14:paraId="5B7C5E1E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E4A436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69 zamówienia w wysokości 27 702.00 zł brutto;</w:t>
            </w:r>
          </w:p>
        </w:tc>
      </w:tr>
      <w:tr w:rsidR="00E656F3" w:rsidRPr="00C902DE" w14:paraId="4E048E23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338F12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70 zamówienia w wysokości 2 160.00 zł brutto;</w:t>
            </w:r>
          </w:p>
        </w:tc>
      </w:tr>
      <w:tr w:rsidR="00E656F3" w:rsidRPr="00C902DE" w14:paraId="33F5A97F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CDC46F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71 zamówienia w wysokości 864.00 zł brutto;</w:t>
            </w:r>
          </w:p>
        </w:tc>
      </w:tr>
      <w:tr w:rsidR="00E656F3" w:rsidRPr="00C902DE" w14:paraId="6FA60F94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743870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72 zamówienia w wysokości 93 312.00 zł brutto;</w:t>
            </w:r>
          </w:p>
        </w:tc>
      </w:tr>
      <w:tr w:rsidR="00E656F3" w:rsidRPr="00C902DE" w14:paraId="221F2739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B09A60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73 zamówienia w wysokości 712.80 zł brutto;</w:t>
            </w:r>
          </w:p>
        </w:tc>
      </w:tr>
      <w:tr w:rsidR="00E656F3" w:rsidRPr="00C902DE" w14:paraId="7FD4F87D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308116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74 zamówienia w wysokości 18 414.00 zł brutto;</w:t>
            </w:r>
          </w:p>
        </w:tc>
      </w:tr>
      <w:tr w:rsidR="00E656F3" w:rsidRPr="00C902DE" w14:paraId="4B20F233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4DC8E6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75 zamówienia w wysokości 116 640.00 zł brutto;</w:t>
            </w:r>
          </w:p>
        </w:tc>
      </w:tr>
      <w:tr w:rsidR="00E656F3" w:rsidRPr="00C902DE" w14:paraId="5BCB38AB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F875C7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76 zamówienia w wysokości 2 570.40 zł brutto;</w:t>
            </w:r>
          </w:p>
        </w:tc>
      </w:tr>
      <w:tr w:rsidR="00E656F3" w:rsidRPr="00C902DE" w14:paraId="1566C9BC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49EF1C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77 zamówienia w wysokości 3 456.00 zł brutto;</w:t>
            </w:r>
          </w:p>
        </w:tc>
      </w:tr>
      <w:tr w:rsidR="00E656F3" w:rsidRPr="00C902DE" w14:paraId="325E6448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55EC7E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78 zamówienia w wysokości 15 120.00 zł brutto;</w:t>
            </w:r>
          </w:p>
        </w:tc>
      </w:tr>
      <w:tr w:rsidR="00E656F3" w:rsidRPr="00C902DE" w14:paraId="4C7BA85A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39F512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79 zamówienia w wysokości 2 980.80 zł brutto;</w:t>
            </w:r>
          </w:p>
        </w:tc>
      </w:tr>
      <w:tr w:rsidR="00E656F3" w:rsidRPr="00C902DE" w14:paraId="0D9B13AD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F6655A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80 zamówienia w wysokości 26 805.60 zł brutto;</w:t>
            </w:r>
          </w:p>
        </w:tc>
      </w:tr>
      <w:tr w:rsidR="00E656F3" w:rsidRPr="00C902DE" w14:paraId="0DE39EBB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4E8F7E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81 zamówienia w wysokości 50 436.00 zł brutto;</w:t>
            </w:r>
          </w:p>
        </w:tc>
      </w:tr>
      <w:tr w:rsidR="00E656F3" w:rsidRPr="00C902DE" w14:paraId="5B55DE52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4D2A1F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82 zamówienia w wysokości 11 448.00 zł brutto;</w:t>
            </w:r>
          </w:p>
        </w:tc>
      </w:tr>
      <w:tr w:rsidR="00E656F3" w:rsidRPr="00C902DE" w14:paraId="6F678D84" w14:textId="77777777" w:rsidTr="00544CB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3EE1C2" w14:textId="77777777" w:rsidR="00E656F3" w:rsidRPr="00C902DE" w:rsidRDefault="00E656F3" w:rsidP="00544CB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56F3">
              <w:rPr>
                <w:rFonts w:ascii="Arial" w:hAnsi="Arial" w:cs="Arial"/>
                <w:sz w:val="24"/>
                <w:szCs w:val="24"/>
              </w:rPr>
              <w:t>części 83 zamówienia w wysokości 2 862.00 zł brutto;</w:t>
            </w:r>
          </w:p>
        </w:tc>
      </w:tr>
    </w:tbl>
    <w:p w14:paraId="72ACEA13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E9CD51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1A876E8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6E64CC5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sectPr w:rsidR="00890B92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1E4AD" w14:textId="77777777" w:rsidR="00A452E2" w:rsidRDefault="00A452E2">
      <w:r>
        <w:separator/>
      </w:r>
    </w:p>
  </w:endnote>
  <w:endnote w:type="continuationSeparator" w:id="0">
    <w:p w14:paraId="0879CF87" w14:textId="77777777" w:rsidR="00A452E2" w:rsidRDefault="00A45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DAB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ABA1C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8B66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3BFDA5">
        <v:line id="_x0000_s1025" style="position:absolute;left:0;text-align:left;z-index:251657728" from="-3.85pt,8.7pt" to="455.15pt,8.7pt"/>
      </w:pict>
    </w:r>
  </w:p>
  <w:p w14:paraId="757B098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C62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981C76" w14:textId="77777777" w:rsidR="009F189D" w:rsidRDefault="009F189D">
    <w:pPr>
      <w:pStyle w:val="Stopka"/>
      <w:tabs>
        <w:tab w:val="clear" w:pos="4536"/>
      </w:tabs>
      <w:jc w:val="center"/>
    </w:pPr>
  </w:p>
  <w:p w14:paraId="37888C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EF5A7" w14:textId="77777777" w:rsidR="00A452E2" w:rsidRDefault="00A452E2">
      <w:r>
        <w:separator/>
      </w:r>
    </w:p>
  </w:footnote>
  <w:footnote w:type="continuationSeparator" w:id="0">
    <w:p w14:paraId="0028ABB2" w14:textId="77777777" w:rsidR="00A452E2" w:rsidRDefault="00A45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3DA03" w14:textId="77777777" w:rsidR="00E656F3" w:rsidRDefault="00E656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EFFDE" w14:textId="77777777" w:rsidR="00E656F3" w:rsidRDefault="00E656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D48DF" w14:textId="77777777" w:rsidR="00E656F3" w:rsidRDefault="00E656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52E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A5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52E2"/>
    <w:rsid w:val="00A47FF6"/>
    <w:rsid w:val="00A80738"/>
    <w:rsid w:val="00BE7129"/>
    <w:rsid w:val="00C236D3"/>
    <w:rsid w:val="00C659E2"/>
    <w:rsid w:val="00C902DE"/>
    <w:rsid w:val="00CB0802"/>
    <w:rsid w:val="00D7128F"/>
    <w:rsid w:val="00E656F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F10B18"/>
  <w15:chartTrackingRefBased/>
  <w15:docId w15:val="{70749793-F250-4457-975E-637CC034A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827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2023-05-05T06:05:00Z</dcterms:created>
  <dcterms:modified xsi:type="dcterms:W3CDTF">2023-05-05T06:08:00Z</dcterms:modified>
</cp:coreProperties>
</file>