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81318" w14:textId="3B5C1010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7CC153A3" w14:textId="77777777"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 w14:anchorId="2AB3BA3A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14:paraId="096F96A8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FB27ED7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DB8C3DE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543ED33F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093AE930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4108CF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9FD8260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0D7F8D1F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715595A2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14:paraId="7B5A4A9B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51ED05BB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D01C6A8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182EC7D7" w14:textId="0BF5FABA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55B54E68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78DDAAD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14:paraId="080AF219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6F654FE" w14:textId="77777777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BB76E4" w:rsidRPr="00BB76E4">
        <w:rPr>
          <w:rFonts w:ascii="Verdana" w:hAnsi="Verdana" w:cs="Arial"/>
          <w:b/>
          <w:sz w:val="18"/>
          <w:szCs w:val="18"/>
        </w:rPr>
        <w:t>wynajem autokarów wraz z kierowcą do przewozu studentów WGGiIŚ  AGH w czasie zajęć terenowych - KC-zp.272-262/23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KC-zp.272-262/23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532758AF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7820532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420E1DE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14:paraId="329E702D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034243D8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2031729D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406ACE8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F240FC8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157E3AC9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6A1DD4E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A4447" w14:textId="77777777" w:rsidR="00327C0C" w:rsidRDefault="00327C0C">
      <w:r>
        <w:separator/>
      </w:r>
    </w:p>
  </w:endnote>
  <w:endnote w:type="continuationSeparator" w:id="0">
    <w:p w14:paraId="1E650AF1" w14:textId="77777777" w:rsidR="00327C0C" w:rsidRDefault="00327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5F01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A6BFA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ABA99" w14:textId="77777777"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 w14:anchorId="6DAD2210">
        <v:line id="_x0000_s1025" style="position:absolute;left:0;text-align:left;z-index:251657728" from="-3.85pt,8.7pt" to="455.15pt,8.7pt"/>
      </w:pict>
    </w:r>
  </w:p>
  <w:p w14:paraId="55954CC2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E9683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30E2CD" w14:textId="77777777" w:rsidR="006F646A" w:rsidRDefault="006F646A">
    <w:pPr>
      <w:pStyle w:val="Stopka"/>
      <w:tabs>
        <w:tab w:val="clear" w:pos="4536"/>
      </w:tabs>
      <w:jc w:val="center"/>
    </w:pPr>
  </w:p>
  <w:p w14:paraId="2479A9B1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8D69E" w14:textId="77777777" w:rsidR="00327C0C" w:rsidRDefault="00327C0C">
      <w:r>
        <w:separator/>
      </w:r>
    </w:p>
  </w:footnote>
  <w:footnote w:type="continuationSeparator" w:id="0">
    <w:p w14:paraId="6C02AB8F" w14:textId="77777777" w:rsidR="00327C0C" w:rsidRDefault="00327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BB1F" w14:textId="77777777"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7C2D1" w14:textId="77777777"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49726" w14:textId="77777777"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5734474">
    <w:abstractNumId w:val="5"/>
  </w:num>
  <w:num w:numId="2" w16cid:durableId="305818536">
    <w:abstractNumId w:val="13"/>
  </w:num>
  <w:num w:numId="3" w16cid:durableId="1665864218">
    <w:abstractNumId w:val="4"/>
  </w:num>
  <w:num w:numId="4" w16cid:durableId="813450198">
    <w:abstractNumId w:val="12"/>
  </w:num>
  <w:num w:numId="5" w16cid:durableId="916595744">
    <w:abstractNumId w:val="2"/>
  </w:num>
  <w:num w:numId="6" w16cid:durableId="251134781">
    <w:abstractNumId w:val="3"/>
  </w:num>
  <w:num w:numId="7" w16cid:durableId="1696230907">
    <w:abstractNumId w:val="11"/>
  </w:num>
  <w:num w:numId="8" w16cid:durableId="34275978">
    <w:abstractNumId w:val="14"/>
  </w:num>
  <w:num w:numId="9" w16cid:durableId="191500550">
    <w:abstractNumId w:val="9"/>
  </w:num>
  <w:num w:numId="10" w16cid:durableId="1087580407">
    <w:abstractNumId w:val="6"/>
  </w:num>
  <w:num w:numId="11" w16cid:durableId="951546130">
    <w:abstractNumId w:val="10"/>
  </w:num>
  <w:num w:numId="12" w16cid:durableId="195585587">
    <w:abstractNumId w:val="1"/>
  </w:num>
  <w:num w:numId="13" w16cid:durableId="2096828182">
    <w:abstractNumId w:val="0"/>
  </w:num>
  <w:num w:numId="14" w16cid:durableId="1939870568">
    <w:abstractNumId w:val="8"/>
  </w:num>
  <w:num w:numId="15" w16cid:durableId="77609463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C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27C0C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7495BC6E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3</cp:revision>
  <cp:lastPrinted>1601-01-01T00:00:00Z</cp:lastPrinted>
  <dcterms:created xsi:type="dcterms:W3CDTF">2023-05-02T11:44:00Z</dcterms:created>
  <dcterms:modified xsi:type="dcterms:W3CDTF">2023-05-02T11:45:00Z</dcterms:modified>
</cp:coreProperties>
</file>