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DBB75" w14:textId="65338E09" w:rsidR="006A5DF1" w:rsidRPr="004201DC" w:rsidRDefault="00B3579A" w:rsidP="006A5DF1">
      <w:pPr>
        <w:spacing w:after="240"/>
        <w:jc w:val="right"/>
        <w:rPr>
          <w:sz w:val="24"/>
          <w:szCs w:val="24"/>
        </w:rPr>
      </w:pPr>
      <w:r w:rsidRPr="004201DC">
        <w:rPr>
          <w:sz w:val="24"/>
          <w:szCs w:val="24"/>
        </w:rPr>
        <w:t>Kraków</w:t>
      </w:r>
      <w:r w:rsidR="006A5DF1" w:rsidRPr="004201DC">
        <w:rPr>
          <w:sz w:val="24"/>
          <w:szCs w:val="24"/>
        </w:rPr>
        <w:t xml:space="preserve"> dnia: </w:t>
      </w:r>
      <w:r w:rsidRPr="004201DC">
        <w:rPr>
          <w:sz w:val="24"/>
          <w:szCs w:val="24"/>
        </w:rPr>
        <w:t>2023-0</w:t>
      </w:r>
      <w:r w:rsidR="00AD16EC">
        <w:rPr>
          <w:sz w:val="24"/>
          <w:szCs w:val="24"/>
        </w:rPr>
        <w:t>5</w:t>
      </w:r>
      <w:r w:rsidRPr="004201DC">
        <w:rPr>
          <w:sz w:val="24"/>
          <w:szCs w:val="24"/>
        </w:rPr>
        <w:t>-</w:t>
      </w:r>
      <w:r w:rsidR="00AD16EC">
        <w:rPr>
          <w:sz w:val="24"/>
          <w:szCs w:val="24"/>
        </w:rPr>
        <w:t>04</w:t>
      </w:r>
    </w:p>
    <w:p w14:paraId="4C6D5BD5" w14:textId="77777777" w:rsidR="0029606A" w:rsidRPr="004201DC" w:rsidRDefault="0029606A" w:rsidP="006A5DF1">
      <w:pPr>
        <w:spacing w:after="240"/>
        <w:jc w:val="right"/>
        <w:rPr>
          <w:sz w:val="24"/>
          <w:szCs w:val="24"/>
        </w:rPr>
      </w:pPr>
    </w:p>
    <w:p w14:paraId="1A68DC8A" w14:textId="77777777" w:rsidR="007427BD" w:rsidRPr="004201DC" w:rsidRDefault="007427BD" w:rsidP="007427BD">
      <w:pPr>
        <w:rPr>
          <w:b/>
          <w:bCs/>
          <w:sz w:val="24"/>
          <w:szCs w:val="24"/>
        </w:rPr>
      </w:pPr>
      <w:r w:rsidRPr="004201DC">
        <w:rPr>
          <w:b/>
          <w:bCs/>
          <w:sz w:val="24"/>
          <w:szCs w:val="24"/>
        </w:rPr>
        <w:t xml:space="preserve">Szpital Miejski Specjalistyczny </w:t>
      </w:r>
    </w:p>
    <w:p w14:paraId="43E14BA9" w14:textId="77777777" w:rsidR="007427BD" w:rsidRPr="004201DC" w:rsidRDefault="007427BD" w:rsidP="007427BD">
      <w:pPr>
        <w:rPr>
          <w:sz w:val="24"/>
          <w:szCs w:val="24"/>
        </w:rPr>
      </w:pPr>
      <w:r w:rsidRPr="004201DC">
        <w:rPr>
          <w:b/>
          <w:bCs/>
          <w:sz w:val="24"/>
          <w:szCs w:val="24"/>
        </w:rPr>
        <w:t>im. Gabriela Narutowicza w Krakowie</w:t>
      </w:r>
    </w:p>
    <w:p w14:paraId="35206EB5" w14:textId="77777777" w:rsidR="007427BD" w:rsidRPr="004201D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01DC">
        <w:rPr>
          <w:sz w:val="24"/>
          <w:szCs w:val="24"/>
        </w:rPr>
        <w:t>ul. Prądnicka 35-37</w:t>
      </w:r>
    </w:p>
    <w:p w14:paraId="3843E734" w14:textId="77777777" w:rsidR="007427BD" w:rsidRPr="004201D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01DC">
        <w:rPr>
          <w:sz w:val="24"/>
          <w:szCs w:val="24"/>
        </w:rPr>
        <w:t>31-202 Kraków</w:t>
      </w:r>
    </w:p>
    <w:p w14:paraId="20097A61" w14:textId="77777777" w:rsidR="006A5DF1" w:rsidRPr="004201D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DD2D876" w14:textId="0B73AAA0" w:rsidR="006D4AB3" w:rsidRPr="004201DC" w:rsidRDefault="006A5DF1" w:rsidP="00D62EB3">
      <w:pPr>
        <w:pStyle w:val="Nagwek"/>
        <w:tabs>
          <w:tab w:val="clear" w:pos="4536"/>
        </w:tabs>
        <w:rPr>
          <w:sz w:val="24"/>
          <w:szCs w:val="24"/>
        </w:rPr>
      </w:pPr>
      <w:r w:rsidRPr="004201DC">
        <w:rPr>
          <w:sz w:val="24"/>
          <w:szCs w:val="24"/>
        </w:rPr>
        <w:tab/>
      </w:r>
    </w:p>
    <w:p w14:paraId="1CC71F34" w14:textId="00ECEF58" w:rsidR="00632C3C" w:rsidRPr="00D62EB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6"/>
          <w:szCs w:val="26"/>
        </w:rPr>
      </w:pPr>
      <w:r w:rsidRPr="00D62EB3">
        <w:rPr>
          <w:rFonts w:ascii="Times New Roman" w:hAnsi="Times New Roman"/>
          <w:sz w:val="26"/>
          <w:szCs w:val="26"/>
        </w:rPr>
        <w:t>WYJAŚNIENI</w:t>
      </w:r>
      <w:r w:rsidR="00520165" w:rsidRPr="00D62EB3">
        <w:rPr>
          <w:rFonts w:ascii="Times New Roman" w:hAnsi="Times New Roman"/>
          <w:sz w:val="26"/>
          <w:szCs w:val="26"/>
        </w:rPr>
        <w:t>A</w:t>
      </w:r>
      <w:r w:rsidR="00632C3C" w:rsidRPr="00D62EB3">
        <w:rPr>
          <w:rFonts w:ascii="Times New Roman" w:hAnsi="Times New Roman"/>
          <w:sz w:val="26"/>
          <w:szCs w:val="26"/>
        </w:rPr>
        <w:t xml:space="preserve"> TREŚCI</w:t>
      </w:r>
      <w:r w:rsidR="0029606A" w:rsidRPr="00D62EB3">
        <w:rPr>
          <w:rFonts w:ascii="Times New Roman" w:hAnsi="Times New Roman"/>
          <w:sz w:val="26"/>
          <w:szCs w:val="26"/>
        </w:rPr>
        <w:t xml:space="preserve"> SWZ</w:t>
      </w:r>
      <w:r w:rsidR="00AD16EC" w:rsidRPr="00D62EB3">
        <w:rPr>
          <w:rFonts w:ascii="Times New Roman" w:hAnsi="Times New Roman"/>
          <w:sz w:val="26"/>
          <w:szCs w:val="26"/>
        </w:rPr>
        <w:t xml:space="preserve"> - 1</w:t>
      </w:r>
    </w:p>
    <w:p w14:paraId="1E04DCF1" w14:textId="44CE6CC6" w:rsidR="006D4AB3" w:rsidRPr="004201D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201DC">
        <w:rPr>
          <w:sz w:val="24"/>
          <w:szCs w:val="24"/>
        </w:rPr>
        <w:t xml:space="preserve">Dotyczy: </w:t>
      </w:r>
      <w:r w:rsidR="006A5DF1" w:rsidRPr="004201DC">
        <w:rPr>
          <w:sz w:val="24"/>
          <w:szCs w:val="24"/>
        </w:rPr>
        <w:t>p</w:t>
      </w:r>
      <w:r w:rsidRPr="004201DC">
        <w:rPr>
          <w:sz w:val="24"/>
          <w:szCs w:val="24"/>
        </w:rPr>
        <w:t>ostępowani</w:t>
      </w:r>
      <w:r w:rsidR="006A5DF1" w:rsidRPr="004201DC">
        <w:rPr>
          <w:sz w:val="24"/>
          <w:szCs w:val="24"/>
        </w:rPr>
        <w:t>a</w:t>
      </w:r>
      <w:r w:rsidRPr="004201DC">
        <w:rPr>
          <w:sz w:val="24"/>
          <w:szCs w:val="24"/>
        </w:rPr>
        <w:t xml:space="preserve"> o udzielenie zamówienia publicznego, prowadzone</w:t>
      </w:r>
      <w:r w:rsidR="006A5DF1" w:rsidRPr="004201DC">
        <w:rPr>
          <w:sz w:val="24"/>
          <w:szCs w:val="24"/>
        </w:rPr>
        <w:t>go</w:t>
      </w:r>
      <w:r w:rsidRPr="004201DC">
        <w:rPr>
          <w:sz w:val="24"/>
          <w:szCs w:val="24"/>
        </w:rPr>
        <w:t xml:space="preserve"> w</w:t>
      </w:r>
      <w:r w:rsidR="007427BD" w:rsidRPr="004201DC">
        <w:rPr>
          <w:sz w:val="24"/>
          <w:szCs w:val="24"/>
        </w:rPr>
        <w:t> </w:t>
      </w:r>
      <w:r w:rsidRPr="004201DC">
        <w:rPr>
          <w:sz w:val="24"/>
          <w:szCs w:val="24"/>
        </w:rPr>
        <w:t xml:space="preserve">trybie </w:t>
      </w:r>
      <w:r w:rsidR="00B3579A" w:rsidRPr="004201DC">
        <w:rPr>
          <w:sz w:val="24"/>
          <w:szCs w:val="24"/>
        </w:rPr>
        <w:t>podstawowy</w:t>
      </w:r>
      <w:r w:rsidR="00AD16EC">
        <w:rPr>
          <w:sz w:val="24"/>
          <w:szCs w:val="24"/>
        </w:rPr>
        <w:t>m</w:t>
      </w:r>
      <w:r w:rsidR="00B3579A" w:rsidRPr="004201DC">
        <w:rPr>
          <w:sz w:val="24"/>
          <w:szCs w:val="24"/>
        </w:rPr>
        <w:t xml:space="preserve"> bez negocjacji - art. 275 pkt. 1 ustawy Pzp</w:t>
      </w:r>
      <w:r w:rsidRPr="004201DC">
        <w:rPr>
          <w:b/>
          <w:sz w:val="24"/>
          <w:szCs w:val="24"/>
        </w:rPr>
        <w:t xml:space="preserve"> </w:t>
      </w:r>
      <w:r w:rsidRPr="004201DC">
        <w:rPr>
          <w:bCs/>
          <w:sz w:val="24"/>
          <w:szCs w:val="24"/>
        </w:rPr>
        <w:t>na</w:t>
      </w:r>
      <w:r w:rsidRPr="004201DC">
        <w:rPr>
          <w:b/>
          <w:sz w:val="24"/>
          <w:szCs w:val="24"/>
        </w:rPr>
        <w:t xml:space="preserve"> </w:t>
      </w:r>
      <w:r w:rsidR="00E72428" w:rsidRPr="004201DC">
        <w:rPr>
          <w:bCs/>
          <w:sz w:val="24"/>
          <w:szCs w:val="24"/>
        </w:rPr>
        <w:t>”</w:t>
      </w:r>
      <w:r w:rsidR="00B3579A" w:rsidRPr="004201DC">
        <w:rPr>
          <w:b/>
          <w:bCs/>
          <w:sz w:val="24"/>
          <w:szCs w:val="24"/>
        </w:rPr>
        <w:t>Zakup i dostawa gazów medycznych wraz z dzierżawą zbiorników, butli, zaworów oraz wózków na butle</w:t>
      </w:r>
      <w:r w:rsidR="00E72428" w:rsidRPr="004201DC">
        <w:rPr>
          <w:bCs/>
          <w:sz w:val="24"/>
          <w:szCs w:val="24"/>
        </w:rPr>
        <w:t>”</w:t>
      </w:r>
      <w:r w:rsidRPr="004201DC">
        <w:rPr>
          <w:b/>
          <w:sz w:val="24"/>
          <w:szCs w:val="24"/>
        </w:rPr>
        <w:t xml:space="preserve"> </w:t>
      </w:r>
      <w:r w:rsidRPr="004201DC">
        <w:rPr>
          <w:bCs/>
          <w:sz w:val="24"/>
          <w:szCs w:val="24"/>
        </w:rPr>
        <w:t>– znak sprawy</w:t>
      </w:r>
      <w:r w:rsidRPr="004201DC">
        <w:rPr>
          <w:b/>
          <w:sz w:val="24"/>
          <w:szCs w:val="24"/>
        </w:rPr>
        <w:t xml:space="preserve"> </w:t>
      </w:r>
      <w:r w:rsidR="00B3579A" w:rsidRPr="004201DC">
        <w:rPr>
          <w:b/>
          <w:sz w:val="24"/>
          <w:szCs w:val="24"/>
        </w:rPr>
        <w:t>ZP/19/2023</w:t>
      </w:r>
      <w:r w:rsidRPr="004201DC">
        <w:rPr>
          <w:b/>
          <w:sz w:val="24"/>
          <w:szCs w:val="24"/>
        </w:rPr>
        <w:t>.</w:t>
      </w:r>
    </w:p>
    <w:p w14:paraId="3B9CD53B" w14:textId="77777777" w:rsidR="0012774F" w:rsidRPr="004201D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201DC">
        <w:rPr>
          <w:sz w:val="24"/>
          <w:szCs w:val="24"/>
        </w:rPr>
        <w:t>Zamawiający</w:t>
      </w:r>
      <w:r w:rsidR="007427BD" w:rsidRPr="004201DC">
        <w:rPr>
          <w:sz w:val="24"/>
          <w:szCs w:val="24"/>
        </w:rPr>
        <w:t xml:space="preserve"> </w:t>
      </w:r>
      <w:r w:rsidRPr="004201DC">
        <w:rPr>
          <w:sz w:val="24"/>
          <w:szCs w:val="24"/>
        </w:rPr>
        <w:t xml:space="preserve">działając na podstawie art. </w:t>
      </w:r>
      <w:r w:rsidR="00E74BC3" w:rsidRPr="004201DC">
        <w:rPr>
          <w:sz w:val="24"/>
          <w:szCs w:val="24"/>
        </w:rPr>
        <w:t>284</w:t>
      </w:r>
      <w:r w:rsidRPr="004201DC">
        <w:rPr>
          <w:sz w:val="24"/>
          <w:szCs w:val="24"/>
        </w:rPr>
        <w:t xml:space="preserve"> ust. </w:t>
      </w:r>
      <w:r w:rsidR="0029606A" w:rsidRPr="004201DC">
        <w:rPr>
          <w:sz w:val="24"/>
          <w:szCs w:val="24"/>
        </w:rPr>
        <w:t>6</w:t>
      </w:r>
      <w:r w:rsidRPr="004201DC">
        <w:rPr>
          <w:sz w:val="24"/>
          <w:szCs w:val="24"/>
        </w:rPr>
        <w:t xml:space="preserve"> ustawy z dnia </w:t>
      </w:r>
      <w:r w:rsidR="0029606A" w:rsidRPr="004201DC">
        <w:rPr>
          <w:sz w:val="24"/>
          <w:szCs w:val="24"/>
        </w:rPr>
        <w:t>11</w:t>
      </w:r>
      <w:r w:rsidRPr="004201DC">
        <w:rPr>
          <w:sz w:val="24"/>
          <w:szCs w:val="24"/>
        </w:rPr>
        <w:t xml:space="preserve"> </w:t>
      </w:r>
      <w:r w:rsidR="0029606A" w:rsidRPr="004201DC">
        <w:rPr>
          <w:sz w:val="24"/>
          <w:szCs w:val="24"/>
        </w:rPr>
        <w:t xml:space="preserve">września </w:t>
      </w:r>
      <w:r w:rsidRPr="004201DC">
        <w:rPr>
          <w:sz w:val="24"/>
          <w:szCs w:val="24"/>
        </w:rPr>
        <w:t>20</w:t>
      </w:r>
      <w:r w:rsidR="0029606A" w:rsidRPr="004201DC">
        <w:rPr>
          <w:sz w:val="24"/>
          <w:szCs w:val="24"/>
        </w:rPr>
        <w:t>19</w:t>
      </w:r>
      <w:r w:rsidR="007427BD" w:rsidRPr="004201DC">
        <w:rPr>
          <w:sz w:val="24"/>
          <w:szCs w:val="24"/>
        </w:rPr>
        <w:t> </w:t>
      </w:r>
      <w:r w:rsidRPr="004201DC">
        <w:rPr>
          <w:sz w:val="24"/>
          <w:szCs w:val="24"/>
        </w:rPr>
        <w:t>r</w:t>
      </w:r>
      <w:r w:rsidR="0029606A" w:rsidRPr="004201DC">
        <w:rPr>
          <w:sz w:val="24"/>
          <w:szCs w:val="24"/>
        </w:rPr>
        <w:t>.</w:t>
      </w:r>
      <w:r w:rsidRPr="004201DC">
        <w:rPr>
          <w:sz w:val="24"/>
          <w:szCs w:val="24"/>
        </w:rPr>
        <w:t xml:space="preserve"> Prawo </w:t>
      </w:r>
      <w:r w:rsidR="0029606A" w:rsidRPr="004201DC">
        <w:rPr>
          <w:sz w:val="24"/>
          <w:szCs w:val="24"/>
        </w:rPr>
        <w:t>z</w:t>
      </w:r>
      <w:r w:rsidRPr="004201DC">
        <w:rPr>
          <w:sz w:val="24"/>
          <w:szCs w:val="24"/>
        </w:rPr>
        <w:t xml:space="preserve">amówień </w:t>
      </w:r>
      <w:r w:rsidR="0029606A" w:rsidRPr="004201DC">
        <w:rPr>
          <w:sz w:val="24"/>
          <w:szCs w:val="24"/>
        </w:rPr>
        <w:t>p</w:t>
      </w:r>
      <w:r w:rsidRPr="004201DC">
        <w:rPr>
          <w:sz w:val="24"/>
          <w:szCs w:val="24"/>
        </w:rPr>
        <w:t xml:space="preserve">ublicznych </w:t>
      </w:r>
      <w:r w:rsidR="00E74BC3" w:rsidRPr="004201DC">
        <w:rPr>
          <w:sz w:val="24"/>
          <w:szCs w:val="24"/>
        </w:rPr>
        <w:t>udostępnia</w:t>
      </w:r>
      <w:r w:rsidR="00BE7BFD" w:rsidRPr="004201DC">
        <w:rPr>
          <w:sz w:val="24"/>
          <w:szCs w:val="24"/>
        </w:rPr>
        <w:t xml:space="preserve"> poniżej treść zapytań do S</w:t>
      </w:r>
      <w:r w:rsidR="0012774F" w:rsidRPr="004201DC">
        <w:rPr>
          <w:sz w:val="24"/>
          <w:szCs w:val="24"/>
        </w:rPr>
        <w:t>pecyfikacji Warunków Zamówienia (</w:t>
      </w:r>
      <w:r w:rsidR="0012774F" w:rsidRPr="004201DC">
        <w:rPr>
          <w:sz w:val="24"/>
          <w:szCs w:val="24"/>
          <w:lang w:eastAsia="ar-SA"/>
        </w:rPr>
        <w:t>zwanej dalej</w:t>
      </w:r>
      <w:r w:rsidR="0012774F" w:rsidRPr="004201DC">
        <w:rPr>
          <w:b/>
          <w:sz w:val="24"/>
          <w:szCs w:val="24"/>
          <w:lang w:eastAsia="ar-SA"/>
        </w:rPr>
        <w:t xml:space="preserve"> </w:t>
      </w:r>
      <w:r w:rsidR="0012774F" w:rsidRPr="004201DC">
        <w:rPr>
          <w:bCs/>
          <w:sz w:val="24"/>
          <w:szCs w:val="24"/>
          <w:lang w:eastAsia="ar-SA"/>
        </w:rPr>
        <w:t>”SWZ”)</w:t>
      </w:r>
      <w:r w:rsidR="00E74BC3" w:rsidRPr="004201DC">
        <w:rPr>
          <w:bCs/>
          <w:sz w:val="24"/>
          <w:szCs w:val="24"/>
          <w:lang w:eastAsia="ar-SA"/>
        </w:rPr>
        <w:t xml:space="preserve"> </w:t>
      </w:r>
      <w:r w:rsidR="00E74BC3" w:rsidRPr="004201DC">
        <w:rPr>
          <w:sz w:val="24"/>
          <w:szCs w:val="24"/>
        </w:rPr>
        <w:t>wraz z wyjaśnieniami</w:t>
      </w:r>
      <w:r w:rsidR="0012774F" w:rsidRPr="004201D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579A" w:rsidRPr="004201DC" w14:paraId="03A7F41F" w14:textId="77777777" w:rsidTr="00145718">
        <w:tc>
          <w:tcPr>
            <w:tcW w:w="9356" w:type="dxa"/>
            <w:shd w:val="clear" w:color="auto" w:fill="auto"/>
          </w:tcPr>
          <w:p w14:paraId="0AACFD72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b/>
                <w:bCs/>
                <w:sz w:val="24"/>
                <w:szCs w:val="24"/>
              </w:rPr>
              <w:t>Pytanie 1</w:t>
            </w:r>
            <w:r w:rsidRPr="004201DC">
              <w:rPr>
                <w:sz w:val="24"/>
                <w:szCs w:val="24"/>
              </w:rPr>
              <w:t xml:space="preserve"> do Załącznika nr 1 Pakiet nr 2, pozycja 3</w:t>
            </w:r>
          </w:p>
          <w:p w14:paraId="2983BD0E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Czy Zamawiający wyrazi zgodę na zaoferowanie Tlenu medycznego sprężonego (zawartość tlenu nie mniej niż 99,5% v/v), odpowiadający wymaganiom Farmakopei Europejskiej, przeznaczony wyłącznie do celów medycznych w butlach 200 bar o pojemności wodnej 50 litrów, objętość gazu 10,6 m3. Produkt leczniczy. Z odpowiednim przeliczeniem:</w:t>
            </w:r>
          </w:p>
          <w:p w14:paraId="3DF8963B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212 butli 40 litrowych 150 bar 6,4m3 = 1356,8 m3</w:t>
            </w:r>
          </w:p>
          <w:p w14:paraId="04A82E9A" w14:textId="77777777" w:rsidR="00B3579A" w:rsidRDefault="00B3579A" w:rsidP="00D62EB3">
            <w:pPr>
              <w:spacing w:after="120"/>
              <w:ind w:left="30" w:right="-74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1356,8m3/ 10,6m3 = 128 butli 50 litrowych 200 bar 10,6 m3</w:t>
            </w:r>
          </w:p>
          <w:p w14:paraId="43108344" w14:textId="7EB1AFE8" w:rsidR="004201DC" w:rsidRDefault="004201DC" w:rsidP="00D62EB3">
            <w:pPr>
              <w:spacing w:after="120"/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4201DC">
              <w:rPr>
                <w:b/>
                <w:bCs/>
                <w:sz w:val="24"/>
                <w:szCs w:val="24"/>
              </w:rPr>
              <w:t xml:space="preserve">Odpowiedź: </w:t>
            </w:r>
            <w:r w:rsidR="005F3363">
              <w:rPr>
                <w:b/>
                <w:bCs/>
                <w:sz w:val="24"/>
                <w:szCs w:val="24"/>
              </w:rPr>
              <w:t xml:space="preserve">W zakresie przeliczenia wymaganej przez Zamawiającego ilości gazu Zamawiający wyraża zgodę. </w:t>
            </w:r>
          </w:p>
          <w:p w14:paraId="78C17168" w14:textId="77777777" w:rsidR="005F3363" w:rsidRPr="004201DC" w:rsidRDefault="005F3363" w:rsidP="0012270D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6B889FD1" w14:textId="77777777" w:rsidR="00B3579A" w:rsidRPr="004201DC" w:rsidRDefault="00B3579A" w:rsidP="0012270D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201DC">
              <w:rPr>
                <w:b/>
                <w:bCs/>
                <w:sz w:val="24"/>
                <w:szCs w:val="24"/>
              </w:rPr>
              <w:t xml:space="preserve">Pytanie 2 </w:t>
            </w:r>
            <w:r w:rsidRPr="009664E1">
              <w:rPr>
                <w:sz w:val="24"/>
                <w:szCs w:val="24"/>
              </w:rPr>
              <w:t>do Załącznika nr 1 Pakiet nr 1 i Pakiet nr 2</w:t>
            </w:r>
          </w:p>
          <w:p w14:paraId="73680624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Prosimy Zamawiającego o wydzielenie w pakietach pozycji transport gazów medycznych.</w:t>
            </w:r>
          </w:p>
          <w:p w14:paraId="78C07E99" w14:textId="77777777" w:rsidR="00B3579A" w:rsidRDefault="00B3579A" w:rsidP="00D62EB3">
            <w:pPr>
              <w:spacing w:after="120"/>
              <w:ind w:left="28" w:right="-74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Pozwoli to Wykonawcom na właściwą kalkulację oferty.</w:t>
            </w:r>
          </w:p>
          <w:p w14:paraId="0BC5A69A" w14:textId="33E02466" w:rsidR="004201DC" w:rsidRDefault="004201DC" w:rsidP="00D62EB3">
            <w:pPr>
              <w:spacing w:after="120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4201DC">
              <w:rPr>
                <w:b/>
                <w:bCs/>
                <w:sz w:val="24"/>
                <w:szCs w:val="24"/>
              </w:rPr>
              <w:t xml:space="preserve">Odpowiedź: </w:t>
            </w:r>
            <w:r w:rsidR="005F3363"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38E12177" w14:textId="77777777" w:rsidR="005F3363" w:rsidRPr="004201DC" w:rsidRDefault="005F3363" w:rsidP="0012270D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8950E87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9664E1">
              <w:rPr>
                <w:b/>
                <w:bCs/>
                <w:sz w:val="24"/>
                <w:szCs w:val="24"/>
              </w:rPr>
              <w:t xml:space="preserve">Pytanie 3 </w:t>
            </w:r>
            <w:r w:rsidRPr="004201DC">
              <w:rPr>
                <w:sz w:val="24"/>
                <w:szCs w:val="24"/>
              </w:rPr>
              <w:t>do Załącznika nr 4 pakiet nr 1 paragraf 6 ustęp 4, oraz Załącznik nr 4A pakiet nr 2 par. 6, ust. 4 wzoru umowy:</w:t>
            </w:r>
          </w:p>
          <w:p w14:paraId="495B2DCE" w14:textId="2FCDA5DA" w:rsidR="00B3579A" w:rsidRPr="004201DC" w:rsidRDefault="00B3579A" w:rsidP="00D62EB3">
            <w:pPr>
              <w:spacing w:after="120"/>
              <w:ind w:left="28" w:right="-74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Prosimy o doprecyzowanie wymagania. Zgodnie z wymaganiami Rozporządzenia MDR (art.27) firma nie przewiduje udostępniania klientom elektronicznego zestawienia kodów UDI wyrobów medycznych, dla których pozostaje dystrybutorem. Kod UDI umieszczany jest na etykiecie wyrobu medycznego wyłącznie przez producenta i jest to jedyny nośnik kodu UDI dla wyrobu medycznego.</w:t>
            </w:r>
          </w:p>
          <w:p w14:paraId="49F90CBB" w14:textId="4B215E5C" w:rsidR="002078D4" w:rsidRDefault="002078D4" w:rsidP="00D62EB3">
            <w:pPr>
              <w:spacing w:after="120"/>
              <w:ind w:left="28" w:right="-74"/>
              <w:jc w:val="both"/>
              <w:rPr>
                <w:sz w:val="24"/>
                <w:szCs w:val="24"/>
              </w:rPr>
            </w:pPr>
            <w:r w:rsidRPr="002078D4">
              <w:rPr>
                <w:b/>
                <w:bCs/>
                <w:sz w:val="24"/>
                <w:szCs w:val="24"/>
              </w:rPr>
              <w:t>Odpowiedź</w:t>
            </w:r>
            <w:r w:rsidRPr="00E94D25">
              <w:rPr>
                <w:b/>
                <w:bCs/>
                <w:sz w:val="24"/>
                <w:szCs w:val="24"/>
              </w:rPr>
              <w:t xml:space="preserve">: </w:t>
            </w:r>
            <w:r w:rsidR="00E94D25" w:rsidRPr="00E94D25">
              <w:rPr>
                <w:b/>
                <w:bCs/>
                <w:sz w:val="24"/>
                <w:szCs w:val="24"/>
              </w:rPr>
              <w:t>Zamawiający dopuszcza umieszczenie kodu UDI na etykiecie wyrobu medycznego jako jedyny nośnik kodu UDI dla wyrobu medycznego.</w:t>
            </w:r>
          </w:p>
          <w:p w14:paraId="30F39C15" w14:textId="77777777" w:rsidR="005F3363" w:rsidRDefault="005F3363" w:rsidP="0012270D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726A340D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9664E1">
              <w:rPr>
                <w:b/>
                <w:bCs/>
                <w:sz w:val="24"/>
                <w:szCs w:val="24"/>
              </w:rPr>
              <w:t>Pytanie 4</w:t>
            </w:r>
            <w:r w:rsidRPr="004201DC">
              <w:rPr>
                <w:sz w:val="24"/>
                <w:szCs w:val="24"/>
              </w:rPr>
              <w:t xml:space="preserve"> do Załącznika nr 4 pakiet 1 paragraf 5 ustęp 2</w:t>
            </w:r>
          </w:p>
          <w:p w14:paraId="2F9AC06A" w14:textId="4AB49E3F" w:rsidR="0012270D" w:rsidRPr="00D62EB3" w:rsidRDefault="00B3579A" w:rsidP="00D62EB3">
            <w:pPr>
              <w:spacing w:after="120"/>
              <w:ind w:left="28" w:right="-74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Prosimy zamawiającego o wykreślenie wymogu dostaw terminie pilnym, z uwagi iż przedmiot zamówienia nie jest na ratunek życia</w:t>
            </w:r>
            <w:r w:rsidR="0012270D">
              <w:rPr>
                <w:sz w:val="24"/>
                <w:szCs w:val="24"/>
              </w:rPr>
              <w:t>.</w:t>
            </w:r>
          </w:p>
          <w:p w14:paraId="31C40EAC" w14:textId="49B493E6" w:rsidR="00747416" w:rsidRPr="00E94D25" w:rsidRDefault="00747416" w:rsidP="00D62EB3">
            <w:pPr>
              <w:spacing w:after="120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E94D25">
              <w:rPr>
                <w:b/>
                <w:bCs/>
                <w:sz w:val="24"/>
                <w:szCs w:val="24"/>
              </w:rPr>
              <w:t xml:space="preserve">Odpowiedź: </w:t>
            </w:r>
            <w:r w:rsidR="00E94D25" w:rsidRPr="00E94D25"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0429AAAD" w14:textId="77777777" w:rsidR="00E94D25" w:rsidRPr="004201DC" w:rsidRDefault="00E94D25" w:rsidP="0012270D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4973B187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9664E1">
              <w:rPr>
                <w:b/>
                <w:bCs/>
                <w:sz w:val="24"/>
                <w:szCs w:val="24"/>
              </w:rPr>
              <w:t>Pytanie 5</w:t>
            </w:r>
            <w:r w:rsidRPr="004201DC">
              <w:rPr>
                <w:sz w:val="24"/>
                <w:szCs w:val="24"/>
              </w:rPr>
              <w:t xml:space="preserve"> do Załącznika nr 4 pakiet 1</w:t>
            </w:r>
          </w:p>
          <w:p w14:paraId="766E6819" w14:textId="3656B497" w:rsidR="00B3579A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Prosimy Zamawiającego o dodanie do umowy poniższych zapisów:</w:t>
            </w:r>
          </w:p>
          <w:p w14:paraId="375ACF09" w14:textId="5477F425" w:rsidR="0012270D" w:rsidRPr="0012270D" w:rsidRDefault="0012270D" w:rsidP="0012270D">
            <w:pPr>
              <w:ind w:left="30"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Klauzula antykorupcyjna:</w:t>
            </w:r>
          </w:p>
          <w:p w14:paraId="63D2C9B6" w14:textId="1D189F6B" w:rsidR="0012270D" w:rsidRPr="00D62EB3" w:rsidRDefault="00B3579A" w:rsidP="00D62EB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Każda ze Stron gwarantuje i oświadcza drugiej Stronie, że (i) stosuje się do wszelkich regulacji dotyczących zwalczania korupcji znajdujących zastosowanie do tej Strony; (ii) nie popełni (i zapewnia, że żaden z jej przedstawicieli, dyrektorów, kierowników, pracowników nie popełni) żadnego działania korupcyjnego (w tym nie będzie oferować lub wręczać jakiejkolwiek korzyści osobom trzecim w celu niewłaściwego lub nieuczciwego wywierania wpływu na te osoby przy wykonywaniu ich obowiązków) (iii) będzie utrzymywać własne zasady i procedury opracowane w celu zapewnienia zgodności jej działalności z regulacjami dotyczącymi zwalczania korupcji, oraz (iv) na żądanie drugiej Strony, potwierdzi w formie pisemnej zgodność jej działalności z regulacjami dotyczącymi zwalczania korupcji.</w:t>
            </w:r>
          </w:p>
          <w:p w14:paraId="46F94891" w14:textId="07DA7BFA" w:rsidR="0012270D" w:rsidRPr="0012270D" w:rsidRDefault="00747416" w:rsidP="00D62EB3">
            <w:pPr>
              <w:spacing w:after="120"/>
              <w:rPr>
                <w:color w:val="000000"/>
                <w:sz w:val="24"/>
                <w:szCs w:val="24"/>
              </w:rPr>
            </w:pPr>
            <w:r w:rsidRPr="0012270D">
              <w:rPr>
                <w:b/>
                <w:bCs/>
                <w:sz w:val="24"/>
                <w:szCs w:val="24"/>
              </w:rPr>
              <w:t xml:space="preserve">Odpowiedź: </w:t>
            </w:r>
            <w:r w:rsidR="0012270D" w:rsidRPr="0012270D">
              <w:rPr>
                <w:b/>
                <w:bCs/>
                <w:sz w:val="24"/>
                <w:szCs w:val="24"/>
              </w:rPr>
              <w:t xml:space="preserve">Zamawiający </w:t>
            </w:r>
            <w:r w:rsidR="0012270D" w:rsidRPr="0012270D">
              <w:rPr>
                <w:rStyle w:val="Pogrubienie"/>
                <w:color w:val="000000"/>
                <w:sz w:val="24"/>
                <w:szCs w:val="24"/>
              </w:rPr>
              <w:t>nie wyraża zgody. Zamawiający jako podmiot publiczny przestrzega wszelkich przepisów prawa (również dotyczących zwalczania korupcji) i nie jest w tym zakresie konieczne powtórne umowne zobowiązywanie się do przestrzegania prawa w tym zakresie.</w:t>
            </w:r>
          </w:p>
          <w:p w14:paraId="72D9FFB5" w14:textId="77777777" w:rsidR="00E94D25" w:rsidRDefault="00E94D25" w:rsidP="00D62EB3">
            <w:pPr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9D495B7" w14:textId="739694DE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9664E1">
              <w:rPr>
                <w:b/>
                <w:bCs/>
                <w:sz w:val="24"/>
                <w:szCs w:val="24"/>
              </w:rPr>
              <w:t xml:space="preserve">Pytanie </w:t>
            </w:r>
            <w:r w:rsidR="009664E1" w:rsidRPr="009664E1">
              <w:rPr>
                <w:b/>
                <w:bCs/>
                <w:sz w:val="24"/>
                <w:szCs w:val="24"/>
              </w:rPr>
              <w:t>6</w:t>
            </w:r>
            <w:r w:rsidRPr="004201DC">
              <w:rPr>
                <w:sz w:val="24"/>
                <w:szCs w:val="24"/>
              </w:rPr>
              <w:t xml:space="preserve"> do Załącznika nr 4 A pakiet 2, paragraf 5 ust. 2</w:t>
            </w:r>
          </w:p>
          <w:p w14:paraId="2B8063BA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Prosimy Zamawiającego o zmianę zapisu z:</w:t>
            </w:r>
          </w:p>
          <w:p w14:paraId="777EA3AB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„w terminie nie dłuższym niż 24 godziny od złożenia zamówienia (liczone w dniach kalendarzowych) od zgłoszenia zamówienia przez Zamawiającego”</w:t>
            </w:r>
          </w:p>
          <w:p w14:paraId="5059D3CD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na:</w:t>
            </w:r>
          </w:p>
          <w:p w14:paraId="634C3C49" w14:textId="0708F6D3" w:rsidR="0012270D" w:rsidRPr="00D62EB3" w:rsidRDefault="00B3579A" w:rsidP="00D62EB3">
            <w:pPr>
              <w:spacing w:after="120"/>
              <w:ind w:left="28" w:right="-74"/>
              <w:jc w:val="both"/>
              <w:rPr>
                <w:sz w:val="24"/>
                <w:szCs w:val="24"/>
              </w:rPr>
            </w:pPr>
            <w:r w:rsidRPr="004201DC">
              <w:rPr>
                <w:sz w:val="24"/>
                <w:szCs w:val="24"/>
              </w:rPr>
              <w:t>„w terminie nie dłuższym niż 48 godziny od złożenia zamówienia (liczone w dniach kalendarzowych) od zgłoszenia zamówienia przez Zamawiającego”</w:t>
            </w:r>
          </w:p>
          <w:p w14:paraId="4756732E" w14:textId="2891252F" w:rsidR="00747416" w:rsidRPr="004201DC" w:rsidRDefault="00747416" w:rsidP="00D62EB3">
            <w:pPr>
              <w:spacing w:after="120"/>
              <w:ind w:left="28" w:right="-74"/>
              <w:jc w:val="both"/>
              <w:rPr>
                <w:sz w:val="24"/>
                <w:szCs w:val="24"/>
              </w:rPr>
            </w:pPr>
            <w:r w:rsidRPr="002078D4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  <w:r w:rsidR="00E94D25" w:rsidRPr="00E94D25">
              <w:rPr>
                <w:b/>
                <w:bCs/>
                <w:sz w:val="24"/>
                <w:szCs w:val="24"/>
              </w:rPr>
              <w:t>Zamawiający wyraża zgodę.</w:t>
            </w:r>
          </w:p>
          <w:p w14:paraId="5A8D8EB1" w14:textId="77777777" w:rsidR="00B3579A" w:rsidRPr="004201DC" w:rsidRDefault="00B3579A" w:rsidP="0012270D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D4CF83E" w14:textId="77777777" w:rsidR="00BE7BFD" w:rsidRPr="004201DC" w:rsidRDefault="00BE7BFD" w:rsidP="00520165">
      <w:pPr>
        <w:jc w:val="both"/>
        <w:rPr>
          <w:sz w:val="24"/>
          <w:szCs w:val="24"/>
        </w:rPr>
      </w:pPr>
    </w:p>
    <w:p w14:paraId="6CDC3817" w14:textId="77777777" w:rsidR="006D4AB3" w:rsidRPr="004201DC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201DC">
        <w:rPr>
          <w:sz w:val="24"/>
          <w:szCs w:val="24"/>
        </w:rPr>
        <w:t>Przewodniczący Komisji Przetargowej</w:t>
      </w:r>
    </w:p>
    <w:p w14:paraId="5760B4D4" w14:textId="77777777" w:rsidR="006D4AB3" w:rsidRPr="004201DC" w:rsidRDefault="00747416" w:rsidP="0074741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3579A" w:rsidRPr="004201DC">
        <w:rPr>
          <w:sz w:val="24"/>
          <w:szCs w:val="24"/>
        </w:rPr>
        <w:t>Barbara</w:t>
      </w:r>
      <w:r w:rsidR="006D4AB3" w:rsidRPr="004201DC">
        <w:rPr>
          <w:sz w:val="24"/>
          <w:szCs w:val="24"/>
        </w:rPr>
        <w:t xml:space="preserve"> </w:t>
      </w:r>
      <w:proofErr w:type="spellStart"/>
      <w:r w:rsidR="00B3579A" w:rsidRPr="004201DC">
        <w:rPr>
          <w:sz w:val="24"/>
          <w:szCs w:val="24"/>
        </w:rPr>
        <w:t>Parcz</w:t>
      </w:r>
      <w:proofErr w:type="spellEnd"/>
    </w:p>
    <w:sectPr w:rsidR="006D4AB3" w:rsidRPr="004201D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38BE5" w14:textId="77777777" w:rsidR="00B0300B" w:rsidRDefault="00B0300B">
      <w:r>
        <w:separator/>
      </w:r>
    </w:p>
  </w:endnote>
  <w:endnote w:type="continuationSeparator" w:id="0">
    <w:p w14:paraId="08A840E4" w14:textId="77777777" w:rsidR="00B0300B" w:rsidRDefault="00B0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A50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F5F2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BEC63" w14:textId="77777777" w:rsidR="006D4AB3" w:rsidRDefault="00D62EB3">
    <w:pPr>
      <w:pStyle w:val="Stopka"/>
      <w:tabs>
        <w:tab w:val="clear" w:pos="4536"/>
      </w:tabs>
      <w:jc w:val="center"/>
    </w:pPr>
    <w:r>
      <w:rPr>
        <w:noProof/>
      </w:rPr>
      <w:pict w14:anchorId="1CAE6117">
        <v:line id="_x0000_s1025" style="position:absolute;left:0;text-align:left;z-index:251657728" from="-3.85pt,8.75pt" to="455.15pt,8.75pt"/>
      </w:pict>
    </w:r>
  </w:p>
  <w:p w14:paraId="74A8787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BAB0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8BEF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82F109" w14:textId="77777777" w:rsidR="006D4AB3" w:rsidRDefault="006D4AB3">
    <w:pPr>
      <w:pStyle w:val="Stopka"/>
      <w:tabs>
        <w:tab w:val="clear" w:pos="4536"/>
        <w:tab w:val="left" w:pos="6237"/>
      </w:tabs>
    </w:pPr>
  </w:p>
  <w:p w14:paraId="2665D9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60734" w14:textId="77777777" w:rsidR="00B0300B" w:rsidRDefault="00B0300B">
      <w:r>
        <w:separator/>
      </w:r>
    </w:p>
  </w:footnote>
  <w:footnote w:type="continuationSeparator" w:id="0">
    <w:p w14:paraId="0301777C" w14:textId="77777777" w:rsidR="00B0300B" w:rsidRDefault="00B03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E96AE" w14:textId="77777777" w:rsidR="00B3579A" w:rsidRDefault="00B357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CBE4B" w14:textId="77777777" w:rsidR="00B3579A" w:rsidRDefault="00B357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62F38" w14:textId="77777777" w:rsidR="00B3579A" w:rsidRDefault="00B357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6367601">
    <w:abstractNumId w:val="3"/>
  </w:num>
  <w:num w:numId="2" w16cid:durableId="2032417999">
    <w:abstractNumId w:val="6"/>
  </w:num>
  <w:num w:numId="3" w16cid:durableId="362291101">
    <w:abstractNumId w:val="2"/>
  </w:num>
  <w:num w:numId="4" w16cid:durableId="129710510">
    <w:abstractNumId w:val="5"/>
  </w:num>
  <w:num w:numId="5" w16cid:durableId="415056430">
    <w:abstractNumId w:val="0"/>
  </w:num>
  <w:num w:numId="6" w16cid:durableId="832374996">
    <w:abstractNumId w:val="1"/>
  </w:num>
  <w:num w:numId="7" w16cid:durableId="1803421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00B"/>
    <w:rsid w:val="00031374"/>
    <w:rsid w:val="000A1097"/>
    <w:rsid w:val="000E2A8F"/>
    <w:rsid w:val="0012270D"/>
    <w:rsid w:val="0012774F"/>
    <w:rsid w:val="00144B7A"/>
    <w:rsid w:val="00180C6E"/>
    <w:rsid w:val="002078D4"/>
    <w:rsid w:val="0029606A"/>
    <w:rsid w:val="004201DC"/>
    <w:rsid w:val="004708C8"/>
    <w:rsid w:val="004848F3"/>
    <w:rsid w:val="004A75F2"/>
    <w:rsid w:val="005144A9"/>
    <w:rsid w:val="00520165"/>
    <w:rsid w:val="005B1B08"/>
    <w:rsid w:val="005F3363"/>
    <w:rsid w:val="00632C3C"/>
    <w:rsid w:val="00662BDB"/>
    <w:rsid w:val="006A5DF1"/>
    <w:rsid w:val="006B7198"/>
    <w:rsid w:val="006D4AB3"/>
    <w:rsid w:val="006F3B81"/>
    <w:rsid w:val="007427BD"/>
    <w:rsid w:val="00747416"/>
    <w:rsid w:val="007D7198"/>
    <w:rsid w:val="00864A4B"/>
    <w:rsid w:val="00870F9F"/>
    <w:rsid w:val="008804B6"/>
    <w:rsid w:val="00897AB0"/>
    <w:rsid w:val="008A3553"/>
    <w:rsid w:val="009664E1"/>
    <w:rsid w:val="00A905AC"/>
    <w:rsid w:val="00AD16EC"/>
    <w:rsid w:val="00B0300B"/>
    <w:rsid w:val="00B3579A"/>
    <w:rsid w:val="00BA6584"/>
    <w:rsid w:val="00BE7BFD"/>
    <w:rsid w:val="00C370F2"/>
    <w:rsid w:val="00C44EEC"/>
    <w:rsid w:val="00D22FFA"/>
    <w:rsid w:val="00D62EB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4D25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7C3B1D"/>
  <w15:chartTrackingRefBased/>
  <w15:docId w15:val="{E172E3E0-5298-400F-89CE-5E622440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Pogrubienie">
    <w:name w:val="Strong"/>
    <w:uiPriority w:val="22"/>
    <w:qFormat/>
    <w:rsid w:val="001227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48</TotalTime>
  <Pages>2</Pages>
  <Words>560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9</cp:revision>
  <cp:lastPrinted>2001-02-10T14:28:00Z</cp:lastPrinted>
  <dcterms:created xsi:type="dcterms:W3CDTF">2023-04-28T10:37:00Z</dcterms:created>
  <dcterms:modified xsi:type="dcterms:W3CDTF">2023-05-04T11:10:00Z</dcterms:modified>
</cp:coreProperties>
</file>