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3B6675B1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D1031B">
        <w:rPr>
          <w:b/>
          <w:sz w:val="24"/>
          <w:szCs w:val="24"/>
        </w:rPr>
        <w:t>6</w:t>
      </w:r>
    </w:p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2D87D682" w:rsidR="00E40A3C" w:rsidRDefault="00E40A3C" w:rsidP="00FD2201">
      <w:pPr>
        <w:tabs>
          <w:tab w:val="left" w:pos="0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187B51" w:rsidRPr="00187B51">
        <w:rPr>
          <w:b/>
          <w:sz w:val="22"/>
          <w:szCs w:val="22"/>
        </w:rPr>
        <w:t>utrzymanie czystości w  pawilonach na terenie kampusu AGH – KC-zp.272-258/23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55A8E614" w14:textId="4B8F6BF9" w:rsidR="00187B51" w:rsidRDefault="00187B51" w:rsidP="00FD2201">
      <w:pPr>
        <w:tabs>
          <w:tab w:val="left" w:pos="0"/>
        </w:tabs>
        <w:rPr>
          <w:sz w:val="24"/>
          <w:szCs w:val="24"/>
        </w:rPr>
      </w:pPr>
    </w:p>
    <w:tbl>
      <w:tblPr>
        <w:tblW w:w="8931" w:type="dxa"/>
        <w:tblInd w:w="-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418"/>
        <w:gridCol w:w="2693"/>
        <w:gridCol w:w="1701"/>
      </w:tblGrid>
      <w:tr w:rsidR="00187B51" w14:paraId="06291E7D" w14:textId="77777777" w:rsidTr="00C947AE">
        <w:trPr>
          <w:cantSplit/>
          <w:trHeight w:val="782"/>
        </w:trPr>
        <w:tc>
          <w:tcPr>
            <w:tcW w:w="568" w:type="dxa"/>
            <w:vAlign w:val="center"/>
          </w:tcPr>
          <w:p w14:paraId="78B09A99" w14:textId="77777777" w:rsidR="00187B51" w:rsidRDefault="00187B51" w:rsidP="00C947AE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551" w:type="dxa"/>
            <w:vAlign w:val="center"/>
          </w:tcPr>
          <w:p w14:paraId="2A27D3A6" w14:textId="77777777" w:rsidR="00187B51" w:rsidRDefault="00187B51" w:rsidP="00C947A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418" w:type="dxa"/>
            <w:vAlign w:val="center"/>
          </w:tcPr>
          <w:p w14:paraId="54EF48B7" w14:textId="77777777" w:rsidR="00187B51" w:rsidRDefault="00187B51" w:rsidP="00C947A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Powierzchnia obszaru</w:t>
            </w:r>
          </w:p>
        </w:tc>
        <w:tc>
          <w:tcPr>
            <w:tcW w:w="2693" w:type="dxa"/>
            <w:vAlign w:val="center"/>
          </w:tcPr>
          <w:p w14:paraId="7AC58445" w14:textId="77777777" w:rsidR="00187B51" w:rsidRDefault="00187B51" w:rsidP="00C947A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realizacji oraz okres nieprzerwanego wykonywania  usługi </w:t>
            </w:r>
          </w:p>
        </w:tc>
        <w:tc>
          <w:tcPr>
            <w:tcW w:w="1701" w:type="dxa"/>
          </w:tcPr>
          <w:p w14:paraId="06704B93" w14:textId="77777777" w:rsidR="00187B51" w:rsidRDefault="00187B51" w:rsidP="00C947A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1D0FE74C" w14:textId="77777777" w:rsidR="00187B51" w:rsidRDefault="00187B51" w:rsidP="00C947A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187B51" w14:paraId="34272511" w14:textId="77777777" w:rsidTr="00C947AE">
        <w:trPr>
          <w:cantSplit/>
          <w:trHeight w:val="921"/>
        </w:trPr>
        <w:tc>
          <w:tcPr>
            <w:tcW w:w="568" w:type="dxa"/>
          </w:tcPr>
          <w:p w14:paraId="728346A6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51" w:type="dxa"/>
          </w:tcPr>
          <w:p w14:paraId="313A32B6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20B832E1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5584B582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5F3418E9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6CAC96EE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87B51" w14:paraId="2DD74D33" w14:textId="77777777" w:rsidTr="00C947AE">
        <w:trPr>
          <w:cantSplit/>
          <w:trHeight w:val="906"/>
        </w:trPr>
        <w:tc>
          <w:tcPr>
            <w:tcW w:w="568" w:type="dxa"/>
          </w:tcPr>
          <w:p w14:paraId="5CC5D9B6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51" w:type="dxa"/>
          </w:tcPr>
          <w:p w14:paraId="2D3E0179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3ECB3714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150CD5FB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879BE40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61845C57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87B51" w14:paraId="4831E5BF" w14:textId="77777777" w:rsidTr="00C947AE">
        <w:trPr>
          <w:cantSplit/>
          <w:trHeight w:val="906"/>
        </w:trPr>
        <w:tc>
          <w:tcPr>
            <w:tcW w:w="568" w:type="dxa"/>
          </w:tcPr>
          <w:p w14:paraId="37B95DF7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51" w:type="dxa"/>
          </w:tcPr>
          <w:p w14:paraId="5D56AEA9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617772BE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3E79CBB3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61886259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3D479C11" w14:textId="77777777" w:rsidR="00187B51" w:rsidRDefault="00187B51" w:rsidP="00187B51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187B51">
      <w:headerReference w:type="default" r:id="rId6"/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64F0ED" w14:textId="77777777" w:rsidR="00E228E9" w:rsidRDefault="00E228E9">
      <w:r>
        <w:separator/>
      </w:r>
    </w:p>
  </w:endnote>
  <w:endnote w:type="continuationSeparator" w:id="0">
    <w:p w14:paraId="731857D8" w14:textId="77777777" w:rsidR="00E228E9" w:rsidRDefault="00E22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B8FFFB" w14:textId="77777777" w:rsidR="00E228E9" w:rsidRDefault="00E228E9">
      <w:r>
        <w:separator/>
      </w:r>
    </w:p>
  </w:footnote>
  <w:footnote w:type="continuationSeparator" w:id="0">
    <w:p w14:paraId="47F7FC37" w14:textId="77777777" w:rsidR="00E228E9" w:rsidRDefault="00E228E9">
      <w:r>
        <w:continuationSeparator/>
      </w:r>
    </w:p>
  </w:footnote>
  <w:footnote w:id="1">
    <w:p w14:paraId="150FD915" w14:textId="424AC4DB" w:rsidR="00187B51" w:rsidRDefault="00187B51" w:rsidP="00187B51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</w:t>
      </w:r>
      <w:r w:rsidRPr="00D1031B">
        <w:t xml:space="preserve">wszystkie informacje, pozwalające jednoznacznie stwierdzić czy wykonawca spełnia warunek określony w pkt </w:t>
      </w:r>
      <w:r w:rsidR="00D1031B" w:rsidRPr="00D1031B">
        <w:t>8</w:t>
      </w:r>
      <w:r w:rsidRPr="00D1031B">
        <w:rPr>
          <w:b/>
          <w:u w:val="single"/>
        </w:rPr>
        <w:t>.1</w:t>
      </w:r>
      <w:r w:rsidR="00D1031B" w:rsidRPr="00D1031B">
        <w:rPr>
          <w:b/>
          <w:u w:val="single"/>
        </w:rPr>
        <w:t>.4</w:t>
      </w:r>
      <w:r w:rsidRPr="00D1031B">
        <w:rPr>
          <w:b/>
          <w:u w:val="single"/>
        </w:rPr>
        <w:t xml:space="preserve"> SIWZ</w:t>
      </w: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5735D500" w:rsidR="00E13954" w:rsidRDefault="00E13954">
    <w:pPr>
      <w:pStyle w:val="Nagwek"/>
    </w:pPr>
    <w:r>
      <w:t xml:space="preserve">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5057B"/>
    <w:rsid w:val="00066BF7"/>
    <w:rsid w:val="00082E0F"/>
    <w:rsid w:val="00152F1D"/>
    <w:rsid w:val="00187B51"/>
    <w:rsid w:val="00210E8E"/>
    <w:rsid w:val="002229D5"/>
    <w:rsid w:val="00247506"/>
    <w:rsid w:val="00276C10"/>
    <w:rsid w:val="00293AB7"/>
    <w:rsid w:val="00361EEE"/>
    <w:rsid w:val="00494F4E"/>
    <w:rsid w:val="005136B3"/>
    <w:rsid w:val="00561097"/>
    <w:rsid w:val="00600F7A"/>
    <w:rsid w:val="006C357F"/>
    <w:rsid w:val="00702A72"/>
    <w:rsid w:val="00707683"/>
    <w:rsid w:val="00773CCD"/>
    <w:rsid w:val="007F7B24"/>
    <w:rsid w:val="008209FE"/>
    <w:rsid w:val="008A0CEB"/>
    <w:rsid w:val="008B02BB"/>
    <w:rsid w:val="0098582A"/>
    <w:rsid w:val="0098607C"/>
    <w:rsid w:val="009B7E62"/>
    <w:rsid w:val="00A24506"/>
    <w:rsid w:val="00A40AE7"/>
    <w:rsid w:val="00A54C7C"/>
    <w:rsid w:val="00A91C25"/>
    <w:rsid w:val="00A9350F"/>
    <w:rsid w:val="00AD3A23"/>
    <w:rsid w:val="00B10EA5"/>
    <w:rsid w:val="00B429E8"/>
    <w:rsid w:val="00B70B41"/>
    <w:rsid w:val="00BD5EDB"/>
    <w:rsid w:val="00C049BA"/>
    <w:rsid w:val="00C254C7"/>
    <w:rsid w:val="00C34B2E"/>
    <w:rsid w:val="00C62FC0"/>
    <w:rsid w:val="00C7737A"/>
    <w:rsid w:val="00CA5EC4"/>
    <w:rsid w:val="00D1031B"/>
    <w:rsid w:val="00D11BC3"/>
    <w:rsid w:val="00D76928"/>
    <w:rsid w:val="00D95D80"/>
    <w:rsid w:val="00DD5BF2"/>
    <w:rsid w:val="00E13954"/>
    <w:rsid w:val="00E228E9"/>
    <w:rsid w:val="00E40A3C"/>
    <w:rsid w:val="00E966E9"/>
    <w:rsid w:val="00EA0362"/>
    <w:rsid w:val="00EC2036"/>
    <w:rsid w:val="00ED62C8"/>
    <w:rsid w:val="00EF402E"/>
    <w:rsid w:val="00F213FB"/>
    <w:rsid w:val="00F8605B"/>
    <w:rsid w:val="00FC0C79"/>
    <w:rsid w:val="00FD2201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D6BE6432-23AE-40FC-96A9-ADC6134F6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29D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29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4</cp:revision>
  <cp:lastPrinted>2022-09-14T11:15:00Z</cp:lastPrinted>
  <dcterms:created xsi:type="dcterms:W3CDTF">2023-04-28T09:23:00Z</dcterms:created>
  <dcterms:modified xsi:type="dcterms:W3CDTF">2023-04-28T11:00:00Z</dcterms:modified>
</cp:coreProperties>
</file>